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93972122"/>
        <w:docPartObj>
          <w:docPartGallery w:val="Cover Pages"/>
          <w:docPartUnique/>
        </w:docPartObj>
      </w:sdtPr>
      <w:sdtEndPr>
        <w:rPr>
          <w:b/>
          <w:sz w:val="28"/>
        </w:rPr>
      </w:sdtEndPr>
      <w:sdtContent>
        <w:p w14:paraId="274D519E" w14:textId="7070E3E5" w:rsidR="0016752D" w:rsidRDefault="0016752D" w:rsidP="00687AB8"/>
        <w:p w14:paraId="5C40D657" w14:textId="77777777" w:rsidR="0016752D" w:rsidRDefault="0016752D" w:rsidP="00687AB8">
          <w:pPr>
            <w:rPr>
              <w:rFonts w:ascii="Arial" w:hAnsi="Arial" w:cs="Arial"/>
              <w:noProof/>
            </w:rPr>
          </w:pPr>
        </w:p>
        <w:p w14:paraId="3E6BAD6F" w14:textId="15B8DFDD" w:rsidR="0016752D" w:rsidRDefault="0016752D" w:rsidP="00687AB8">
          <w:pPr>
            <w:rPr>
              <w:rFonts w:ascii="Arial" w:hAnsi="Arial" w:cs="Arial"/>
              <w:b/>
              <w:color w:val="000000" w:themeColor="text1"/>
              <w:sz w:val="32"/>
            </w:rPr>
          </w:pPr>
        </w:p>
        <w:p w14:paraId="43E94F65" w14:textId="77777777" w:rsidR="0016752D" w:rsidRDefault="0016752D" w:rsidP="00687AB8">
          <w:r w:rsidRPr="000B450B">
            <w:rPr>
              <w:rFonts w:ascii="Arial" w:hAnsi="Arial" w:cs="Arial"/>
              <w:noProof/>
              <w:sz w:val="24"/>
              <w:szCs w:val="24"/>
            </w:rPr>
            <mc:AlternateContent>
              <mc:Choice Requires="wps">
                <w:drawing>
                  <wp:anchor distT="36576" distB="36576" distL="36576" distR="36576" simplePos="0" relativeHeight="251662336" behindDoc="0" locked="0" layoutInCell="1" allowOverlap="1" wp14:anchorId="08415BC7" wp14:editId="4E6AA75A">
                    <wp:simplePos x="0" y="0"/>
                    <wp:positionH relativeFrom="column">
                      <wp:posOffset>139890</wp:posOffset>
                    </wp:positionH>
                    <wp:positionV relativeFrom="paragraph">
                      <wp:posOffset>64135</wp:posOffset>
                    </wp:positionV>
                    <wp:extent cx="5731510" cy="617220"/>
                    <wp:effectExtent l="0" t="0" r="254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4D78539F" w14:textId="77777777" w:rsidR="00107E8B" w:rsidRPr="00D62BBA" w:rsidRDefault="00107E8B" w:rsidP="00687AB8">
                                <w:pPr>
                                  <w:widowControl w:val="0"/>
                                  <w:spacing w:after="0"/>
                                  <w:rPr>
                                    <w:rFonts w:ascii="Arial" w:hAnsi="Arial" w:cs="Arial"/>
                                    <w:color w:val="FFFFFF" w:themeColor="background1"/>
                                    <w:sz w:val="32"/>
                                    <w:szCs w:val="32"/>
                                  </w:rPr>
                                </w:pPr>
                                <w:r w:rsidRPr="00D62BBA">
                                  <w:rPr>
                                    <w:rFonts w:ascii="Arial" w:hAnsi="Arial" w:cs="Arial"/>
                                    <w:b/>
                                    <w:color w:val="FFFFFF" w:themeColor="background1"/>
                                    <w:sz w:val="32"/>
                                    <w:szCs w:val="32"/>
                                  </w:rPr>
                                  <w:t>TheSchoolBus Compliance Manager</w:t>
                                </w:r>
                                <w:r w:rsidRPr="00D62BBA">
                                  <w:rPr>
                                    <w:rFonts w:ascii="Arial" w:hAnsi="Arial" w:cs="Arial"/>
                                    <w:color w:val="FFFFFF" w:themeColor="background1"/>
                                    <w:sz w:val="32"/>
                                    <w:szCs w:val="32"/>
                                  </w:rPr>
                                  <w:t xml:space="preserve"> </w:t>
                                </w:r>
                              </w:p>
                              <w:p w14:paraId="1C2CDBDF" w14:textId="77777777" w:rsidR="00107E8B" w:rsidRPr="00D62BBA" w:rsidRDefault="00107E8B" w:rsidP="00687AB8">
                                <w:pPr>
                                  <w:widowControl w:val="0"/>
                                  <w:spacing w:after="0"/>
                                  <w:rPr>
                                    <w:rFonts w:ascii="Arial" w:hAnsi="Arial" w:cs="Arial"/>
                                    <w:color w:val="FFFFFF" w:themeColor="background1"/>
                                    <w:sz w:val="24"/>
                                    <w:szCs w:val="32"/>
                                  </w:rPr>
                                </w:pPr>
                                <w:r w:rsidRPr="00D62BBA">
                                  <w:rPr>
                                    <w:rFonts w:ascii="Arial" w:hAnsi="Arial"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15BC7" id="_x0000_t202" coordsize="21600,21600" o:spt="202" path="m,l,21600r21600,l21600,xe">
                    <v:stroke joinstyle="miter"/>
                    <v:path gradientshapeok="t" o:connecttype="rect"/>
                  </v:shapetype>
                  <v:shape id="Text Box 16" o:spid="_x0000_s1026" type="#_x0000_t202" style="position:absolute;margin-left:11pt;margin-top:5.05pt;width:451.3pt;height:48.6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" filled="f" fillcolor="#5b9bd5" stroked="f" strokecolor="#347186" strokeweight="2pt">
                    <v:textbox inset="2.88pt,2.88pt,2.88pt,2.88pt">
                      <w:txbxContent>
                        <w:p w14:paraId="4D78539F" w14:textId="77777777" w:rsidR="00107E8B" w:rsidRPr="00D62BBA" w:rsidRDefault="00107E8B" w:rsidP="00687AB8">
                          <w:pPr>
                            <w:widowControl w:val="0"/>
                            <w:spacing w:after="0"/>
                            <w:rPr>
                              <w:rFonts w:ascii="Arial" w:hAnsi="Arial" w:cs="Arial"/>
                              <w:color w:val="FFFFFF" w:themeColor="background1"/>
                              <w:sz w:val="32"/>
                              <w:szCs w:val="32"/>
                            </w:rPr>
                          </w:pPr>
                          <w:r w:rsidRPr="00D62BBA">
                            <w:rPr>
                              <w:rFonts w:ascii="Arial" w:hAnsi="Arial" w:cs="Arial"/>
                              <w:b/>
                              <w:color w:val="FFFFFF" w:themeColor="background1"/>
                              <w:sz w:val="32"/>
                              <w:szCs w:val="32"/>
                            </w:rPr>
                            <w:t>TheSchoolBus Compliance Manager</w:t>
                          </w:r>
                          <w:r w:rsidRPr="00D62BBA">
                            <w:rPr>
                              <w:rFonts w:ascii="Arial" w:hAnsi="Arial" w:cs="Arial"/>
                              <w:color w:val="FFFFFF" w:themeColor="background1"/>
                              <w:sz w:val="32"/>
                              <w:szCs w:val="32"/>
                            </w:rPr>
                            <w:t xml:space="preserve"> </w:t>
                          </w:r>
                        </w:p>
                        <w:p w14:paraId="1C2CDBDF" w14:textId="77777777" w:rsidR="00107E8B" w:rsidRPr="00D62BBA" w:rsidRDefault="00107E8B" w:rsidP="00687AB8">
                          <w:pPr>
                            <w:widowControl w:val="0"/>
                            <w:spacing w:after="0"/>
                            <w:rPr>
                              <w:rFonts w:ascii="Arial" w:hAnsi="Arial" w:cs="Arial"/>
                              <w:color w:val="FFFFFF" w:themeColor="background1"/>
                              <w:sz w:val="24"/>
                              <w:szCs w:val="32"/>
                            </w:rPr>
                          </w:pPr>
                          <w:r w:rsidRPr="00D62BBA">
                            <w:rPr>
                              <w:rFonts w:ascii="Arial" w:hAnsi="Arial" w:cs="Arial"/>
                              <w:color w:val="FFFFFF" w:themeColor="background1"/>
                              <w:sz w:val="24"/>
                              <w:szCs w:val="32"/>
                            </w:rPr>
                            <w:t>Change the way you manage policies forever</w:t>
                          </w:r>
                        </w:p>
                      </w:txbxContent>
                    </v:textbox>
                  </v:shape>
                </w:pict>
              </mc:Fallback>
            </mc:AlternateContent>
          </w:r>
        </w:p>
        <w:p w14:paraId="48828DA4" w14:textId="2BDD64CA" w:rsidR="003840EC" w:rsidRPr="003840EC" w:rsidRDefault="004A52FA" w:rsidP="003840EC"/>
      </w:sdtContent>
    </w:sdt>
    <w:p w14:paraId="0205D767" w14:textId="193CB1ED" w:rsidR="0016752D" w:rsidRPr="003840EC" w:rsidRDefault="001B0FB8" w:rsidP="003840EC">
      <w:pPr>
        <w:jc w:val="center"/>
        <w:rPr>
          <w:b/>
          <w:sz w:val="28"/>
        </w:rPr>
      </w:pPr>
      <w:r w:rsidRPr="001B0FB8">
        <w:rPr>
          <w:bCs/>
          <w:color w:val="0070C0"/>
          <w:sz w:val="72"/>
          <w:szCs w:val="72"/>
        </w:rPr>
        <w:t>Burton Hathow Preparatory School</w:t>
      </w:r>
    </w:p>
    <w:p w14:paraId="3525314F" w14:textId="77777777" w:rsidR="0016752D" w:rsidRPr="0016752D" w:rsidRDefault="0016752D" w:rsidP="0016752D">
      <w:pPr>
        <w:jc w:val="center"/>
        <w:rPr>
          <w:b/>
          <w:sz w:val="72"/>
          <w:szCs w:val="72"/>
        </w:rPr>
      </w:pPr>
    </w:p>
    <w:p w14:paraId="6EE16197" w14:textId="02AC3113" w:rsidR="0016752D" w:rsidRDefault="0016752D" w:rsidP="0016752D">
      <w:pPr>
        <w:jc w:val="center"/>
        <w:rPr>
          <w:sz w:val="72"/>
          <w:szCs w:val="72"/>
        </w:rPr>
      </w:pPr>
      <w:r w:rsidRPr="000148A0">
        <w:rPr>
          <w:sz w:val="72"/>
          <w:szCs w:val="72"/>
        </w:rPr>
        <w:t>Relationship</w:t>
      </w:r>
      <w:r w:rsidR="00CE47B4">
        <w:rPr>
          <w:sz w:val="72"/>
          <w:szCs w:val="72"/>
        </w:rPr>
        <w:t>s</w:t>
      </w:r>
      <w:r w:rsidR="0088614E">
        <w:rPr>
          <w:sz w:val="72"/>
          <w:szCs w:val="72"/>
        </w:rPr>
        <w:t xml:space="preserve"> </w:t>
      </w:r>
      <w:r w:rsidR="00CE47B4">
        <w:rPr>
          <w:sz w:val="72"/>
          <w:szCs w:val="72"/>
        </w:rPr>
        <w:t xml:space="preserve">Health </w:t>
      </w:r>
      <w:r w:rsidR="0088614E">
        <w:rPr>
          <w:sz w:val="72"/>
          <w:szCs w:val="72"/>
        </w:rPr>
        <w:t xml:space="preserve">and Sex </w:t>
      </w:r>
      <w:r w:rsidR="00CE47B4">
        <w:rPr>
          <w:sz w:val="72"/>
          <w:szCs w:val="72"/>
        </w:rPr>
        <w:t xml:space="preserve">Education </w:t>
      </w:r>
      <w:r w:rsidRPr="000148A0">
        <w:rPr>
          <w:sz w:val="72"/>
          <w:szCs w:val="72"/>
        </w:rPr>
        <w:t>Policy</w:t>
      </w:r>
    </w:p>
    <w:p w14:paraId="05169D76" w14:textId="4FA370BD" w:rsidR="001B0FB8" w:rsidRDefault="001B0FB8" w:rsidP="0016752D">
      <w:pPr>
        <w:jc w:val="center"/>
        <w:rPr>
          <w:sz w:val="72"/>
          <w:szCs w:val="72"/>
        </w:rPr>
      </w:pPr>
    </w:p>
    <w:p w14:paraId="4C28D754" w14:textId="4457D3BF" w:rsidR="001B0FB8" w:rsidRPr="000148A0" w:rsidRDefault="001B0FB8" w:rsidP="0016752D">
      <w:pPr>
        <w:jc w:val="center"/>
        <w:rPr>
          <w:sz w:val="72"/>
          <w:szCs w:val="72"/>
        </w:rPr>
      </w:pPr>
      <w:r>
        <w:rPr>
          <w:noProof/>
        </w:rPr>
        <w:drawing>
          <wp:inline distT="0" distB="0" distL="0" distR="0" wp14:anchorId="192BEC1D" wp14:editId="1197CE34">
            <wp:extent cx="1515015" cy="188214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3264" cy="1892388"/>
                    </a:xfrm>
                    <a:prstGeom prst="rect">
                      <a:avLst/>
                    </a:prstGeom>
                    <a:noFill/>
                  </pic:spPr>
                </pic:pic>
              </a:graphicData>
            </a:graphic>
          </wp:inline>
        </w:drawing>
      </w:r>
    </w:p>
    <w:p w14:paraId="5769D00C" w14:textId="5AE61F47" w:rsidR="0016752D" w:rsidRDefault="0016752D">
      <w:r>
        <w:br w:type="page"/>
      </w:r>
    </w:p>
    <w:p w14:paraId="1ED8D738" w14:textId="089FB986" w:rsidR="00BA753E" w:rsidRPr="007700CB" w:rsidRDefault="00BA753E" w:rsidP="00A33ADD">
      <w:pPr>
        <w:rPr>
          <w:rStyle w:val="Hyperlink"/>
          <w:rFonts w:ascii="Arial" w:hAnsi="Arial" w:cs="Arial"/>
          <w:b/>
          <w:sz w:val="28"/>
          <w:u w:val="none"/>
        </w:rPr>
      </w:pPr>
      <w:r w:rsidRPr="007700CB">
        <w:rPr>
          <w:rStyle w:val="Hyperlink"/>
          <w:rFonts w:ascii="Arial" w:hAnsi="Arial" w:cs="Arial"/>
          <w:b/>
          <w:color w:val="auto"/>
          <w:sz w:val="28"/>
          <w:u w:val="none"/>
        </w:rPr>
        <w:lastRenderedPageBreak/>
        <w:t>Contents</w:t>
      </w:r>
      <w:r w:rsidRPr="007700CB">
        <w:rPr>
          <w:rStyle w:val="Hyperlink"/>
          <w:rFonts w:ascii="Arial" w:hAnsi="Arial" w:cs="Arial"/>
          <w:b/>
          <w:sz w:val="28"/>
          <w:u w:val="none"/>
        </w:rPr>
        <w:t xml:space="preserve"> </w:t>
      </w:r>
    </w:p>
    <w:p w14:paraId="115F2F4F" w14:textId="0C10C82C" w:rsidR="00AD4155" w:rsidRPr="00E91FE3" w:rsidRDefault="004A52FA" w:rsidP="00A33ADD">
      <w:pPr>
        <w:rPr>
          <w:b/>
          <w:sz w:val="32"/>
          <w:lang w:val="en-US" w:eastAsia="ja-JP"/>
        </w:rPr>
      </w:pPr>
      <w:hyperlink w:anchor="AA" w:history="1">
        <w:r w:rsidR="00A33ADD" w:rsidRPr="00E91FE3">
          <w:rPr>
            <w:rStyle w:val="Hyperlink"/>
            <w:rFonts w:ascii="Arial" w:hAnsi="Arial" w:cs="Arial"/>
            <w:color w:val="auto"/>
            <w:u w:val="none"/>
          </w:rPr>
          <w:t>Statement of intent</w:t>
        </w:r>
      </w:hyperlink>
    </w:p>
    <w:p w14:paraId="0BA6A01A" w14:textId="4EECCB84" w:rsidR="003F2E2E" w:rsidRPr="00E91FE3" w:rsidRDefault="004A52FA" w:rsidP="00AE273A">
      <w:pPr>
        <w:pStyle w:val="ListParagraph"/>
        <w:numPr>
          <w:ilvl w:val="0"/>
          <w:numId w:val="1"/>
        </w:numPr>
        <w:spacing w:before="120" w:after="120" w:line="320" w:lineRule="exact"/>
        <w:rPr>
          <w:rStyle w:val="Hyperlink"/>
          <w:rFonts w:ascii="Arial" w:hAnsi="Arial" w:cs="Arial"/>
          <w:color w:val="auto"/>
          <w:u w:val="none"/>
        </w:rPr>
      </w:pPr>
      <w:hyperlink w:anchor="_Legal_framework" w:history="1">
        <w:r w:rsidR="00611CBC" w:rsidRPr="00E91FE3">
          <w:rPr>
            <w:rStyle w:val="Hyperlink"/>
            <w:rFonts w:ascii="Arial" w:hAnsi="Arial" w:cs="Arial"/>
            <w:color w:val="auto"/>
            <w:u w:val="none"/>
          </w:rPr>
          <w:t>Le</w:t>
        </w:r>
        <w:r w:rsidR="00261A9E" w:rsidRPr="00E91FE3">
          <w:rPr>
            <w:rStyle w:val="Hyperlink"/>
            <w:rFonts w:ascii="Arial" w:hAnsi="Arial" w:cs="Arial"/>
            <w:color w:val="auto"/>
            <w:u w:val="none"/>
          </w:rPr>
          <w:t>gal framework</w:t>
        </w:r>
      </w:hyperlink>
    </w:p>
    <w:p w14:paraId="1A74CFB6" w14:textId="38A18177" w:rsidR="00261A9E" w:rsidRPr="00E91FE3" w:rsidRDefault="004A52FA" w:rsidP="00AE273A">
      <w:pPr>
        <w:pStyle w:val="ListParagraph"/>
        <w:numPr>
          <w:ilvl w:val="0"/>
          <w:numId w:val="1"/>
        </w:numPr>
        <w:spacing w:before="120" w:after="120" w:line="320" w:lineRule="exact"/>
        <w:rPr>
          <w:rStyle w:val="Hyperlink"/>
          <w:rFonts w:ascii="Arial" w:hAnsi="Arial" w:cs="Arial"/>
          <w:color w:val="auto"/>
          <w:u w:val="none"/>
        </w:rPr>
      </w:pPr>
      <w:hyperlink w:anchor="_Roles_and_responsibilities" w:history="1">
        <w:r w:rsidR="00261A9E" w:rsidRPr="00E91FE3">
          <w:rPr>
            <w:rStyle w:val="Hyperlink"/>
            <w:rFonts w:ascii="Arial" w:hAnsi="Arial" w:cs="Arial"/>
            <w:color w:val="auto"/>
            <w:u w:val="none"/>
          </w:rPr>
          <w:t>Roles and responsibilities</w:t>
        </w:r>
      </w:hyperlink>
      <w:r w:rsidR="00261A9E" w:rsidRPr="00E91FE3">
        <w:rPr>
          <w:rStyle w:val="Hyperlink"/>
          <w:rFonts w:ascii="Arial" w:hAnsi="Arial" w:cs="Arial"/>
          <w:color w:val="auto"/>
          <w:u w:val="none"/>
        </w:rPr>
        <w:t xml:space="preserve"> </w:t>
      </w:r>
    </w:p>
    <w:p w14:paraId="61265CFF" w14:textId="11A47A00" w:rsidR="00261A9E" w:rsidRPr="00E91FE3" w:rsidRDefault="002B7CE8" w:rsidP="00AE273A">
      <w:pPr>
        <w:pStyle w:val="ListParagraph"/>
        <w:numPr>
          <w:ilvl w:val="0"/>
          <w:numId w:val="1"/>
        </w:numPr>
        <w:spacing w:before="120" w:after="120" w:line="320" w:lineRule="exact"/>
        <w:rPr>
          <w:rStyle w:val="Hyperlink"/>
          <w:rFonts w:ascii="Arial" w:hAnsi="Arial" w:cs="Arial"/>
          <w:color w:val="auto"/>
          <w:u w:val="none"/>
        </w:rPr>
      </w:pPr>
      <w:r w:rsidRPr="00E91FE3">
        <w:rPr>
          <w:rStyle w:val="Hyperlink"/>
          <w:rFonts w:ascii="Arial" w:hAnsi="Arial" w:cs="Arial"/>
          <w:color w:val="auto"/>
          <w:u w:val="none"/>
        </w:rPr>
        <w:fldChar w:fldCharType="begin"/>
      </w:r>
      <w:r w:rsidRPr="00E91FE3">
        <w:rPr>
          <w:rStyle w:val="Hyperlink"/>
          <w:rFonts w:ascii="Arial" w:hAnsi="Arial" w:cs="Arial"/>
          <w:color w:val="auto"/>
          <w:u w:val="none"/>
        </w:rPr>
        <w:instrText xml:space="preserve"> HYPERLINK  \l "_Organisation_of_the" </w:instrText>
      </w:r>
      <w:r w:rsidRPr="00E91FE3">
        <w:rPr>
          <w:rStyle w:val="Hyperlink"/>
          <w:rFonts w:ascii="Arial" w:hAnsi="Arial" w:cs="Arial"/>
          <w:color w:val="auto"/>
          <w:u w:val="none"/>
        </w:rPr>
        <w:fldChar w:fldCharType="separate"/>
      </w:r>
      <w:r w:rsidR="00261A9E" w:rsidRPr="00E91FE3">
        <w:rPr>
          <w:rStyle w:val="Hyperlink"/>
          <w:rFonts w:ascii="Arial" w:hAnsi="Arial" w:cs="Arial"/>
          <w:color w:val="auto"/>
          <w:u w:val="none"/>
        </w:rPr>
        <w:t xml:space="preserve">Organisation of </w:t>
      </w:r>
      <w:r w:rsidRPr="00E91FE3">
        <w:rPr>
          <w:rStyle w:val="Hyperlink"/>
          <w:rFonts w:ascii="Arial" w:hAnsi="Arial" w:cs="Arial"/>
          <w:color w:val="auto"/>
          <w:u w:val="none"/>
        </w:rPr>
        <w:t>the curriculum</w:t>
      </w:r>
    </w:p>
    <w:p w14:paraId="04B68FA4" w14:textId="3F9DD62D" w:rsidR="00261A9E" w:rsidRPr="00E91FE3" w:rsidRDefault="002B7CE8" w:rsidP="00AE273A">
      <w:pPr>
        <w:pStyle w:val="ListParagraph"/>
        <w:numPr>
          <w:ilvl w:val="0"/>
          <w:numId w:val="1"/>
        </w:numPr>
        <w:spacing w:before="120" w:after="120" w:line="320" w:lineRule="exact"/>
        <w:rPr>
          <w:rFonts w:ascii="Arial" w:hAnsi="Arial" w:cs="Arial"/>
        </w:rPr>
      </w:pPr>
      <w:r w:rsidRPr="00E91FE3">
        <w:rPr>
          <w:rStyle w:val="Hyperlink"/>
          <w:rFonts w:ascii="Arial" w:hAnsi="Arial" w:cs="Arial"/>
          <w:color w:val="auto"/>
          <w:u w:val="none"/>
        </w:rPr>
        <w:fldChar w:fldCharType="end"/>
      </w:r>
      <w:hyperlink w:anchor="_Consultation_with_parents" w:history="1">
        <w:r w:rsidR="00261A9E" w:rsidRPr="00E91FE3">
          <w:rPr>
            <w:rStyle w:val="Hyperlink"/>
            <w:rFonts w:ascii="Arial" w:hAnsi="Arial" w:cs="Arial"/>
            <w:color w:val="auto"/>
            <w:u w:val="none"/>
          </w:rPr>
          <w:t>Consultation with parents</w:t>
        </w:r>
      </w:hyperlink>
    </w:p>
    <w:p w14:paraId="12056B26" w14:textId="5E9F1793" w:rsidR="00261A9E" w:rsidRPr="00E91FE3" w:rsidRDefault="004A52FA" w:rsidP="00AE273A">
      <w:pPr>
        <w:pStyle w:val="ListParagraph"/>
        <w:numPr>
          <w:ilvl w:val="0"/>
          <w:numId w:val="1"/>
        </w:numPr>
        <w:spacing w:before="120" w:after="120" w:line="320" w:lineRule="exact"/>
        <w:rPr>
          <w:rFonts w:ascii="Arial" w:hAnsi="Arial" w:cs="Arial"/>
        </w:rPr>
      </w:pPr>
      <w:hyperlink w:anchor="_Relationships_education_overview" w:history="1">
        <w:r w:rsidR="00261A9E" w:rsidRPr="00E91FE3">
          <w:rPr>
            <w:rStyle w:val="Hyperlink"/>
            <w:rFonts w:ascii="Arial" w:hAnsi="Arial" w:cs="Arial"/>
            <w:color w:val="auto"/>
            <w:u w:val="none"/>
          </w:rPr>
          <w:t>Relationships education overview</w:t>
        </w:r>
      </w:hyperlink>
    </w:p>
    <w:p w14:paraId="07376FE1" w14:textId="70641DA9" w:rsidR="00261A9E" w:rsidRPr="00E91FE3" w:rsidRDefault="004A52FA" w:rsidP="00261A9E">
      <w:pPr>
        <w:pStyle w:val="ListParagraph"/>
        <w:numPr>
          <w:ilvl w:val="0"/>
          <w:numId w:val="1"/>
        </w:numPr>
        <w:spacing w:before="120" w:after="120" w:line="320" w:lineRule="exact"/>
        <w:rPr>
          <w:rFonts w:ascii="Arial" w:hAnsi="Arial" w:cs="Arial"/>
        </w:rPr>
      </w:pPr>
      <w:hyperlink w:anchor="_Relationships_education_per" w:history="1">
        <w:r w:rsidR="00261A9E" w:rsidRPr="00E91FE3">
          <w:rPr>
            <w:rStyle w:val="Hyperlink"/>
            <w:rFonts w:ascii="Arial" w:hAnsi="Arial" w:cs="Arial"/>
            <w:color w:val="auto"/>
            <w:u w:val="none"/>
          </w:rPr>
          <w:t>Relationships education per year group</w:t>
        </w:r>
      </w:hyperlink>
    </w:p>
    <w:p w14:paraId="718E05BF" w14:textId="4EB64D9B" w:rsidR="00261A9E" w:rsidRPr="00E91FE3" w:rsidRDefault="004A52FA" w:rsidP="00AE273A">
      <w:pPr>
        <w:pStyle w:val="ListParagraph"/>
        <w:numPr>
          <w:ilvl w:val="0"/>
          <w:numId w:val="1"/>
        </w:numPr>
        <w:spacing w:before="120" w:after="120" w:line="320" w:lineRule="exact"/>
        <w:rPr>
          <w:rFonts w:ascii="Arial" w:hAnsi="Arial" w:cs="Arial"/>
        </w:rPr>
      </w:pPr>
      <w:hyperlink w:anchor="_Health_education_overview" w:history="1">
        <w:r w:rsidR="00261A9E" w:rsidRPr="00E91FE3">
          <w:rPr>
            <w:rStyle w:val="Hyperlink"/>
            <w:rFonts w:ascii="Arial" w:hAnsi="Arial" w:cs="Arial"/>
            <w:color w:val="auto"/>
            <w:u w:val="none"/>
          </w:rPr>
          <w:t>Health education overview</w:t>
        </w:r>
      </w:hyperlink>
    </w:p>
    <w:p w14:paraId="425BB862" w14:textId="457FDD11" w:rsidR="00261A9E" w:rsidRPr="00E91FE3" w:rsidRDefault="004A52FA" w:rsidP="00AE273A">
      <w:pPr>
        <w:pStyle w:val="ListParagraph"/>
        <w:numPr>
          <w:ilvl w:val="0"/>
          <w:numId w:val="1"/>
        </w:numPr>
        <w:spacing w:before="120" w:after="120" w:line="320" w:lineRule="exact"/>
        <w:rPr>
          <w:rFonts w:ascii="Arial" w:hAnsi="Arial" w:cs="Arial"/>
        </w:rPr>
      </w:pPr>
      <w:hyperlink w:anchor="_Health_education_per" w:history="1">
        <w:r w:rsidR="00261A9E" w:rsidRPr="00E91FE3">
          <w:rPr>
            <w:rStyle w:val="Hyperlink"/>
            <w:rFonts w:ascii="Arial" w:hAnsi="Arial" w:cs="Arial"/>
            <w:color w:val="auto"/>
            <w:u w:val="none"/>
          </w:rPr>
          <w:t xml:space="preserve">Health </w:t>
        </w:r>
        <w:r w:rsidR="0018230B">
          <w:rPr>
            <w:rStyle w:val="Hyperlink"/>
            <w:rFonts w:ascii="Arial" w:hAnsi="Arial" w:cs="Arial"/>
            <w:color w:val="auto"/>
            <w:u w:val="none"/>
          </w:rPr>
          <w:t xml:space="preserve">and sex </w:t>
        </w:r>
        <w:r w:rsidR="00261A9E" w:rsidRPr="00E91FE3">
          <w:rPr>
            <w:rStyle w:val="Hyperlink"/>
            <w:rFonts w:ascii="Arial" w:hAnsi="Arial" w:cs="Arial"/>
            <w:color w:val="auto"/>
            <w:u w:val="none"/>
          </w:rPr>
          <w:t>education per year group</w:t>
        </w:r>
      </w:hyperlink>
    </w:p>
    <w:p w14:paraId="46FC6DF4" w14:textId="7E5A073B" w:rsidR="00261A9E" w:rsidRPr="00E91FE3" w:rsidRDefault="004A52FA" w:rsidP="00AE273A">
      <w:pPr>
        <w:pStyle w:val="ListParagraph"/>
        <w:numPr>
          <w:ilvl w:val="0"/>
          <w:numId w:val="1"/>
        </w:numPr>
        <w:spacing w:before="120" w:after="120" w:line="320" w:lineRule="exact"/>
        <w:rPr>
          <w:rFonts w:ascii="Arial" w:hAnsi="Arial" w:cs="Arial"/>
        </w:rPr>
      </w:pPr>
      <w:hyperlink w:anchor="_Sex_education" w:history="1">
        <w:r w:rsidR="00261A9E" w:rsidRPr="00E91FE3">
          <w:rPr>
            <w:rStyle w:val="Hyperlink"/>
            <w:rFonts w:ascii="Arial" w:hAnsi="Arial" w:cs="Arial"/>
            <w:color w:val="auto"/>
            <w:u w:val="none"/>
          </w:rPr>
          <w:t>Sex education</w:t>
        </w:r>
      </w:hyperlink>
    </w:p>
    <w:p w14:paraId="36E60FC0" w14:textId="3459BED1" w:rsidR="00261A9E" w:rsidRPr="00E91FE3" w:rsidRDefault="004A52FA" w:rsidP="00AE273A">
      <w:pPr>
        <w:pStyle w:val="ListParagraph"/>
        <w:numPr>
          <w:ilvl w:val="0"/>
          <w:numId w:val="1"/>
        </w:numPr>
        <w:spacing w:before="120" w:after="120" w:line="320" w:lineRule="exact"/>
        <w:rPr>
          <w:rFonts w:ascii="Arial" w:hAnsi="Arial" w:cs="Arial"/>
        </w:rPr>
      </w:pPr>
      <w:hyperlink w:anchor="_Delivery_of_the" w:history="1">
        <w:r w:rsidR="00261A9E" w:rsidRPr="00E91FE3">
          <w:rPr>
            <w:rStyle w:val="Hyperlink"/>
            <w:rFonts w:ascii="Arial" w:hAnsi="Arial" w:cs="Arial"/>
            <w:color w:val="auto"/>
            <w:u w:val="none"/>
          </w:rPr>
          <w:t>Delivery of the curriculum</w:t>
        </w:r>
      </w:hyperlink>
    </w:p>
    <w:p w14:paraId="49BCEA7D" w14:textId="4EA62A13" w:rsidR="00261A9E" w:rsidRPr="00E91FE3" w:rsidRDefault="004A52FA" w:rsidP="00AE273A">
      <w:pPr>
        <w:pStyle w:val="ListParagraph"/>
        <w:numPr>
          <w:ilvl w:val="0"/>
          <w:numId w:val="1"/>
        </w:numPr>
        <w:spacing w:before="120" w:after="120" w:line="320" w:lineRule="exact"/>
        <w:rPr>
          <w:rFonts w:ascii="Arial" w:hAnsi="Arial" w:cs="Arial"/>
        </w:rPr>
      </w:pPr>
      <w:hyperlink w:anchor="_Working_with_external" w:history="1">
        <w:r w:rsidR="00261A9E" w:rsidRPr="00E91FE3">
          <w:rPr>
            <w:rStyle w:val="Hyperlink"/>
            <w:rFonts w:ascii="Arial" w:hAnsi="Arial" w:cs="Arial"/>
            <w:color w:val="auto"/>
            <w:u w:val="none"/>
          </w:rPr>
          <w:t>Working with external experts</w:t>
        </w:r>
      </w:hyperlink>
    </w:p>
    <w:p w14:paraId="5D1357EC" w14:textId="441DF371" w:rsidR="00261A9E" w:rsidRPr="00E91FE3" w:rsidRDefault="004A52FA" w:rsidP="00AE273A">
      <w:pPr>
        <w:pStyle w:val="ListParagraph"/>
        <w:numPr>
          <w:ilvl w:val="0"/>
          <w:numId w:val="1"/>
        </w:numPr>
        <w:spacing w:before="120" w:after="120" w:line="320" w:lineRule="exact"/>
        <w:rPr>
          <w:rFonts w:ascii="Arial" w:hAnsi="Arial" w:cs="Arial"/>
        </w:rPr>
      </w:pPr>
      <w:hyperlink w:anchor="_Equality_and_accessibility" w:history="1">
        <w:r w:rsidR="00261A9E" w:rsidRPr="00E91FE3">
          <w:rPr>
            <w:rStyle w:val="Hyperlink"/>
            <w:rFonts w:ascii="Arial" w:hAnsi="Arial" w:cs="Arial"/>
            <w:color w:val="auto"/>
            <w:u w:val="none"/>
          </w:rPr>
          <w:t>Equality and accessibility</w:t>
        </w:r>
      </w:hyperlink>
    </w:p>
    <w:p w14:paraId="5C66E1AE" w14:textId="37C0B32D" w:rsidR="00261A9E" w:rsidRPr="00E91FE3" w:rsidRDefault="004A52FA" w:rsidP="00AE273A">
      <w:pPr>
        <w:pStyle w:val="ListParagraph"/>
        <w:numPr>
          <w:ilvl w:val="0"/>
          <w:numId w:val="1"/>
        </w:numPr>
        <w:spacing w:before="120" w:after="120" w:line="320" w:lineRule="exact"/>
        <w:rPr>
          <w:rFonts w:ascii="Arial" w:hAnsi="Arial" w:cs="Arial"/>
        </w:rPr>
      </w:pPr>
      <w:hyperlink w:anchor="_Curriculum_links" w:history="1">
        <w:r w:rsidR="00261A9E" w:rsidRPr="00E91FE3">
          <w:rPr>
            <w:rStyle w:val="Hyperlink"/>
            <w:rFonts w:ascii="Arial" w:hAnsi="Arial" w:cs="Arial"/>
            <w:color w:val="auto"/>
            <w:u w:val="none"/>
          </w:rPr>
          <w:t>Curriculum links</w:t>
        </w:r>
      </w:hyperlink>
    </w:p>
    <w:p w14:paraId="54AED550" w14:textId="17A4A87D" w:rsidR="00261A9E" w:rsidRPr="00E91FE3" w:rsidRDefault="004A52FA" w:rsidP="00AE273A">
      <w:pPr>
        <w:pStyle w:val="ListParagraph"/>
        <w:numPr>
          <w:ilvl w:val="0"/>
          <w:numId w:val="1"/>
        </w:numPr>
        <w:spacing w:before="120" w:after="120" w:line="320" w:lineRule="exact"/>
        <w:rPr>
          <w:rFonts w:ascii="Arial" w:hAnsi="Arial" w:cs="Arial"/>
        </w:rPr>
      </w:pPr>
      <w:hyperlink w:anchor="_Withdrawing_from_the" w:history="1">
        <w:r w:rsidR="00261A9E" w:rsidRPr="00E91FE3">
          <w:rPr>
            <w:rStyle w:val="Hyperlink"/>
            <w:rFonts w:ascii="Arial" w:hAnsi="Arial" w:cs="Arial"/>
            <w:color w:val="auto"/>
            <w:u w:val="none"/>
          </w:rPr>
          <w:t>Withdrawing from the subjects</w:t>
        </w:r>
      </w:hyperlink>
    </w:p>
    <w:p w14:paraId="6297643D" w14:textId="06A6C73B" w:rsidR="00261A9E" w:rsidRPr="00E91FE3" w:rsidRDefault="004A52FA" w:rsidP="00AE273A">
      <w:pPr>
        <w:pStyle w:val="ListParagraph"/>
        <w:numPr>
          <w:ilvl w:val="0"/>
          <w:numId w:val="1"/>
        </w:numPr>
        <w:spacing w:before="120" w:after="120" w:line="320" w:lineRule="exact"/>
        <w:rPr>
          <w:rFonts w:ascii="Arial" w:hAnsi="Arial" w:cs="Arial"/>
        </w:rPr>
      </w:pPr>
      <w:hyperlink w:anchor="_Behaviour" w:history="1">
        <w:r w:rsidR="00261A9E" w:rsidRPr="00E91FE3">
          <w:rPr>
            <w:rStyle w:val="Hyperlink"/>
            <w:rFonts w:ascii="Arial" w:hAnsi="Arial" w:cs="Arial"/>
            <w:color w:val="auto"/>
            <w:u w:val="none"/>
          </w:rPr>
          <w:t>Behaviour</w:t>
        </w:r>
      </w:hyperlink>
    </w:p>
    <w:p w14:paraId="1A495BC6" w14:textId="64E1F966" w:rsidR="00261A9E" w:rsidRPr="00E91FE3" w:rsidRDefault="004A52FA" w:rsidP="00AE273A">
      <w:pPr>
        <w:pStyle w:val="ListParagraph"/>
        <w:numPr>
          <w:ilvl w:val="0"/>
          <w:numId w:val="1"/>
        </w:numPr>
        <w:spacing w:before="120" w:after="120" w:line="320" w:lineRule="exact"/>
        <w:rPr>
          <w:rFonts w:ascii="Arial" w:hAnsi="Arial" w:cs="Arial"/>
        </w:rPr>
      </w:pPr>
      <w:hyperlink w:anchor="_Staff_training" w:history="1">
        <w:r w:rsidR="00261A9E" w:rsidRPr="00E91FE3">
          <w:rPr>
            <w:rStyle w:val="Hyperlink"/>
            <w:rFonts w:ascii="Arial" w:hAnsi="Arial" w:cs="Arial"/>
            <w:color w:val="auto"/>
            <w:u w:val="none"/>
          </w:rPr>
          <w:t>Staff training</w:t>
        </w:r>
      </w:hyperlink>
    </w:p>
    <w:p w14:paraId="4C29AB13" w14:textId="1A197FC6" w:rsidR="00261A9E" w:rsidRPr="00E91FE3" w:rsidRDefault="004A52FA" w:rsidP="00AE273A">
      <w:pPr>
        <w:pStyle w:val="ListParagraph"/>
        <w:numPr>
          <w:ilvl w:val="0"/>
          <w:numId w:val="1"/>
        </w:numPr>
        <w:spacing w:before="120" w:after="120" w:line="320" w:lineRule="exact"/>
        <w:rPr>
          <w:rFonts w:ascii="Arial" w:hAnsi="Arial" w:cs="Arial"/>
        </w:rPr>
      </w:pPr>
      <w:hyperlink w:anchor="_Confidentiality" w:history="1">
        <w:r w:rsidR="00261A9E" w:rsidRPr="00E91FE3">
          <w:rPr>
            <w:rStyle w:val="Hyperlink"/>
            <w:rFonts w:ascii="Arial" w:hAnsi="Arial" w:cs="Arial"/>
            <w:color w:val="auto"/>
            <w:u w:val="none"/>
          </w:rPr>
          <w:t>Confidentiality</w:t>
        </w:r>
      </w:hyperlink>
      <w:r w:rsidR="00261A9E" w:rsidRPr="00E91FE3">
        <w:rPr>
          <w:rFonts w:ascii="Arial" w:hAnsi="Arial" w:cs="Arial"/>
        </w:rPr>
        <w:t xml:space="preserve"> </w:t>
      </w:r>
    </w:p>
    <w:p w14:paraId="2FFC8E37" w14:textId="23248FA0" w:rsidR="00261A9E" w:rsidRPr="00E91FE3" w:rsidRDefault="004A52FA" w:rsidP="00AE273A">
      <w:pPr>
        <w:pStyle w:val="ListParagraph"/>
        <w:numPr>
          <w:ilvl w:val="0"/>
          <w:numId w:val="1"/>
        </w:numPr>
        <w:spacing w:before="120" w:after="120" w:line="320" w:lineRule="exact"/>
        <w:rPr>
          <w:rFonts w:ascii="Arial" w:hAnsi="Arial" w:cs="Arial"/>
        </w:rPr>
      </w:pPr>
      <w:hyperlink w:anchor="_Monitoring_quality" w:history="1">
        <w:r w:rsidR="00261A9E" w:rsidRPr="00E91FE3">
          <w:rPr>
            <w:rStyle w:val="Hyperlink"/>
            <w:rFonts w:ascii="Arial" w:hAnsi="Arial" w:cs="Arial"/>
            <w:color w:val="auto"/>
            <w:u w:val="none"/>
          </w:rPr>
          <w:t>Monitoring quality</w:t>
        </w:r>
      </w:hyperlink>
    </w:p>
    <w:p w14:paraId="473DD841" w14:textId="401F2738" w:rsidR="00261A9E" w:rsidRPr="00E91FE3" w:rsidRDefault="004A52FA" w:rsidP="00AE273A">
      <w:pPr>
        <w:pStyle w:val="ListParagraph"/>
        <w:numPr>
          <w:ilvl w:val="0"/>
          <w:numId w:val="1"/>
        </w:numPr>
        <w:spacing w:before="120" w:after="120" w:line="320" w:lineRule="exact"/>
        <w:rPr>
          <w:rFonts w:ascii="Arial" w:hAnsi="Arial" w:cs="Arial"/>
        </w:rPr>
      </w:pPr>
      <w:hyperlink w:anchor="_Monitoring_and_review" w:history="1">
        <w:r w:rsidR="00261A9E" w:rsidRPr="00E91FE3">
          <w:rPr>
            <w:rStyle w:val="Hyperlink"/>
            <w:rFonts w:ascii="Arial" w:hAnsi="Arial" w:cs="Arial"/>
            <w:color w:val="auto"/>
            <w:u w:val="none"/>
          </w:rPr>
          <w:t>Monitoring and review</w:t>
        </w:r>
      </w:hyperlink>
    </w:p>
    <w:p w14:paraId="58FF8394" w14:textId="77777777" w:rsidR="00AD4155" w:rsidRPr="00A33ADD" w:rsidRDefault="00AD4155" w:rsidP="00A33ADD">
      <w:pPr>
        <w:spacing w:before="120" w:after="120" w:line="320" w:lineRule="exact"/>
        <w:ind w:left="1440"/>
        <w:rPr>
          <w:rFonts w:ascii="Arial" w:hAnsi="Arial" w:cs="Arial"/>
        </w:rPr>
      </w:pPr>
    </w:p>
    <w:p w14:paraId="5D67BB73" w14:textId="6643E591" w:rsidR="00AD4155" w:rsidRDefault="00AD4155" w:rsidP="00C8446D">
      <w:pPr>
        <w:rPr>
          <w:rFonts w:ascii="Arial" w:hAnsi="Arial" w:cs="Arial"/>
          <w:sz w:val="32"/>
          <w:szCs w:val="32"/>
        </w:rPr>
      </w:pPr>
    </w:p>
    <w:p w14:paraId="6F8F2030" w14:textId="44FEE303" w:rsidR="008C2CD3" w:rsidRDefault="008C2CD3">
      <w:pPr>
        <w:rPr>
          <w:rFonts w:ascii="Arial" w:hAnsi="Arial" w:cs="Arial"/>
          <w:sz w:val="32"/>
          <w:szCs w:val="32"/>
        </w:rPr>
      </w:pPr>
      <w:r>
        <w:rPr>
          <w:rFonts w:ascii="Arial" w:hAnsi="Arial" w:cs="Arial"/>
          <w:sz w:val="32"/>
          <w:szCs w:val="32"/>
        </w:rPr>
        <w:br w:type="page"/>
      </w:r>
    </w:p>
    <w:p w14:paraId="60D2C37A" w14:textId="77777777" w:rsidR="00207C5A" w:rsidRPr="002D4754" w:rsidRDefault="0028407E" w:rsidP="00914FE4">
      <w:pPr>
        <w:pStyle w:val="Heading10"/>
        <w:numPr>
          <w:ilvl w:val="0"/>
          <w:numId w:val="0"/>
        </w:numPr>
        <w:ind w:left="360" w:hanging="360"/>
        <w:jc w:val="both"/>
        <w:rPr>
          <w:b/>
        </w:rPr>
      </w:pPr>
      <w:bookmarkStart w:id="0" w:name="_Statement_of_Intent"/>
      <w:bookmarkStart w:id="1" w:name="AA"/>
      <w:bookmarkEnd w:id="0"/>
      <w:r>
        <w:rPr>
          <w:b/>
        </w:rPr>
        <w:lastRenderedPageBreak/>
        <w:t>Statement of intent</w:t>
      </w:r>
    </w:p>
    <w:bookmarkEnd w:id="1"/>
    <w:p w14:paraId="6ACD4600" w14:textId="77777777" w:rsidR="00E91FE3" w:rsidRDefault="00E91FE3" w:rsidP="00E91FE3">
      <w:r>
        <w:t xml:space="preserve">Burton Hathow Preparatory School aims to provide relevant and responsible relationships and sex education to all of its pupils. The objectives form part of the school’s personal, social, health and economic (PSHE) curriculum and are taught both discreetly, in timetabled lessons, and throughout the school’s general curriculum and pastoral care. Our staff are aware of the importance of promoting healthy relationships and the values that underpin the RSE objectives outlined by the government. </w:t>
      </w:r>
    </w:p>
    <w:p w14:paraId="600362D0" w14:textId="77777777" w:rsidR="00E91FE3" w:rsidRDefault="00E91FE3" w:rsidP="00E91FE3">
      <w:r>
        <w:t>Communication and transparency with parents is key when it comes to the teaching of RSE and we assure that the curriculum delivered is appropriate to the age and development of the pupils. We aim to broaden the knowledge and understanding of the children in relation to healthy relationships and personal development, with some aspects of sex education being introduced in the latter years. We do this in a way that allows the children to explore elements of RSE in a safe environment and we do not promote any particular form of sexual orientation. We aim to develop foundations from which our pupils can grow as they move on from Burton Hathow into different relationships and communities.</w:t>
      </w:r>
    </w:p>
    <w:p w14:paraId="3386CD0C" w14:textId="77777777" w:rsidR="004B45DC" w:rsidRDefault="004B45DC" w:rsidP="003B55E8">
      <w:pPr>
        <w:jc w:val="both"/>
      </w:pPr>
    </w:p>
    <w:p w14:paraId="55751143" w14:textId="40FBB149" w:rsidR="004B45DC" w:rsidRDefault="004B45DC" w:rsidP="003B55E8">
      <w:pPr>
        <w:jc w:val="both"/>
      </w:pPr>
    </w:p>
    <w:p w14:paraId="12CD1903" w14:textId="77777777" w:rsidR="002B7CE8" w:rsidRDefault="002B7CE8" w:rsidP="003B55E8">
      <w:pPr>
        <w:jc w:val="both"/>
      </w:pPr>
    </w:p>
    <w:p w14:paraId="07241142" w14:textId="77777777" w:rsidR="004B45DC" w:rsidRDefault="004B45DC" w:rsidP="003B55E8">
      <w:pPr>
        <w:jc w:val="both"/>
      </w:pPr>
    </w:p>
    <w:p w14:paraId="0B10AEA0" w14:textId="4B8117CC" w:rsidR="004B45DC" w:rsidRDefault="004B45DC" w:rsidP="003B55E8">
      <w:pPr>
        <w:jc w:val="both"/>
      </w:pPr>
    </w:p>
    <w:p w14:paraId="327ACB12" w14:textId="77777777" w:rsidR="00CE47B4" w:rsidRDefault="00CE47B4" w:rsidP="003B55E8">
      <w:pPr>
        <w:jc w:val="both"/>
      </w:pPr>
    </w:p>
    <w:p w14:paraId="1A07E780" w14:textId="77777777" w:rsidR="004B45DC" w:rsidRDefault="004B45DC" w:rsidP="003B55E8">
      <w:pPr>
        <w:jc w:val="both"/>
      </w:pPr>
    </w:p>
    <w:p w14:paraId="3C48D5E5" w14:textId="77777777" w:rsidR="004B45DC" w:rsidRDefault="004B45DC" w:rsidP="003B55E8">
      <w:pPr>
        <w:jc w:val="both"/>
      </w:pPr>
    </w:p>
    <w:p w14:paraId="5142751A" w14:textId="77777777" w:rsidR="004B45DC" w:rsidRDefault="004B45DC" w:rsidP="003B55E8">
      <w:pPr>
        <w:jc w:val="both"/>
      </w:pPr>
    </w:p>
    <w:p w14:paraId="7D934826" w14:textId="77777777" w:rsidR="004B45DC" w:rsidRDefault="004B45DC" w:rsidP="003B55E8">
      <w:pPr>
        <w:jc w:val="both"/>
      </w:pPr>
    </w:p>
    <w:tbl>
      <w:tblPr>
        <w:tblStyle w:val="TableGrid"/>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2B7CE8" w14:paraId="46019868" w14:textId="77777777" w:rsidTr="002B7CE8">
        <w:trPr>
          <w:trHeight w:val="389"/>
        </w:trPr>
        <w:tc>
          <w:tcPr>
            <w:tcW w:w="9026" w:type="dxa"/>
            <w:gridSpan w:val="4"/>
            <w:vAlign w:val="center"/>
          </w:tcPr>
          <w:p w14:paraId="74BB06D2" w14:textId="77777777" w:rsidR="002B7CE8" w:rsidRDefault="002B7CE8" w:rsidP="002B7CE8">
            <w:pPr>
              <w:jc w:val="both"/>
            </w:pPr>
            <w:r w:rsidRPr="007271AF">
              <w:t>Signed by</w:t>
            </w:r>
            <w:r>
              <w:t>:</w:t>
            </w:r>
          </w:p>
        </w:tc>
      </w:tr>
      <w:tr w:rsidR="002B7CE8" w14:paraId="6653549C" w14:textId="77777777" w:rsidTr="002B7CE8">
        <w:trPr>
          <w:trHeight w:val="624"/>
        </w:trPr>
        <w:tc>
          <w:tcPr>
            <w:tcW w:w="2727" w:type="dxa"/>
            <w:tcBorders>
              <w:bottom w:val="single" w:sz="2" w:space="0" w:color="auto"/>
            </w:tcBorders>
          </w:tcPr>
          <w:p w14:paraId="464099D5" w14:textId="77777777" w:rsidR="002B7CE8" w:rsidRPr="007271AF" w:rsidRDefault="002B7CE8" w:rsidP="002B7CE8">
            <w:pPr>
              <w:jc w:val="both"/>
            </w:pPr>
          </w:p>
        </w:tc>
        <w:tc>
          <w:tcPr>
            <w:tcW w:w="2336" w:type="dxa"/>
            <w:vAlign w:val="bottom"/>
          </w:tcPr>
          <w:p w14:paraId="375A683B" w14:textId="547B01E9" w:rsidR="002B7CE8" w:rsidRPr="00F17868" w:rsidRDefault="002B7CE8" w:rsidP="002B7CE8">
            <w:pPr>
              <w:jc w:val="both"/>
            </w:pPr>
            <w:r w:rsidRPr="00F17868">
              <w:rPr>
                <w:color w:val="000000" w:themeColor="text1"/>
              </w:rPr>
              <w:t>Head</w:t>
            </w:r>
          </w:p>
        </w:tc>
        <w:tc>
          <w:tcPr>
            <w:tcW w:w="843" w:type="dxa"/>
            <w:vAlign w:val="bottom"/>
          </w:tcPr>
          <w:p w14:paraId="225D6FD5" w14:textId="77777777" w:rsidR="002B7CE8" w:rsidRDefault="002B7CE8" w:rsidP="002B7CE8">
            <w:pPr>
              <w:jc w:val="both"/>
            </w:pPr>
            <w:r w:rsidRPr="007271AF">
              <w:t>Date:</w:t>
            </w:r>
          </w:p>
        </w:tc>
        <w:tc>
          <w:tcPr>
            <w:tcW w:w="3120" w:type="dxa"/>
            <w:tcBorders>
              <w:bottom w:val="single" w:sz="2" w:space="0" w:color="auto"/>
            </w:tcBorders>
          </w:tcPr>
          <w:p w14:paraId="75981465" w14:textId="77777777" w:rsidR="002B7CE8" w:rsidRDefault="002B7CE8" w:rsidP="002B7CE8">
            <w:pPr>
              <w:jc w:val="both"/>
            </w:pPr>
          </w:p>
        </w:tc>
      </w:tr>
      <w:tr w:rsidR="002B7CE8" w14:paraId="71F17534" w14:textId="77777777" w:rsidTr="002B7CE8">
        <w:trPr>
          <w:trHeight w:val="624"/>
        </w:trPr>
        <w:tc>
          <w:tcPr>
            <w:tcW w:w="2727" w:type="dxa"/>
            <w:tcBorders>
              <w:top w:val="single" w:sz="2" w:space="0" w:color="auto"/>
              <w:bottom w:val="single" w:sz="2" w:space="0" w:color="auto"/>
            </w:tcBorders>
          </w:tcPr>
          <w:p w14:paraId="25E1D07F" w14:textId="77777777" w:rsidR="002B7CE8" w:rsidRPr="007271AF" w:rsidRDefault="002B7CE8" w:rsidP="002B7CE8">
            <w:pPr>
              <w:jc w:val="both"/>
            </w:pPr>
          </w:p>
        </w:tc>
        <w:tc>
          <w:tcPr>
            <w:tcW w:w="2336" w:type="dxa"/>
            <w:vAlign w:val="bottom"/>
          </w:tcPr>
          <w:p w14:paraId="63085A39" w14:textId="2DAE5B81" w:rsidR="002B7CE8" w:rsidRPr="003840EC" w:rsidRDefault="003840EC" w:rsidP="002B7CE8">
            <w:pPr>
              <w:spacing w:line="276" w:lineRule="auto"/>
              <w:jc w:val="both"/>
              <w:rPr>
                <w:bCs/>
                <w:color w:val="FFD006"/>
              </w:rPr>
            </w:pPr>
            <w:r w:rsidRPr="003840EC">
              <w:rPr>
                <w:bCs/>
              </w:rPr>
              <w:t>Director</w:t>
            </w:r>
          </w:p>
        </w:tc>
        <w:tc>
          <w:tcPr>
            <w:tcW w:w="843" w:type="dxa"/>
            <w:vAlign w:val="bottom"/>
          </w:tcPr>
          <w:p w14:paraId="527A1E7D" w14:textId="77777777" w:rsidR="002B7CE8" w:rsidRDefault="002B7CE8" w:rsidP="002B7CE8">
            <w:pPr>
              <w:jc w:val="both"/>
            </w:pPr>
            <w:r w:rsidRPr="007271AF">
              <w:t>Date:</w:t>
            </w:r>
          </w:p>
        </w:tc>
        <w:tc>
          <w:tcPr>
            <w:tcW w:w="3120" w:type="dxa"/>
            <w:tcBorders>
              <w:top w:val="single" w:sz="2" w:space="0" w:color="auto"/>
              <w:bottom w:val="single" w:sz="2" w:space="0" w:color="auto"/>
            </w:tcBorders>
          </w:tcPr>
          <w:p w14:paraId="31F07CD3" w14:textId="77777777" w:rsidR="002B7CE8" w:rsidRDefault="002B7CE8" w:rsidP="002B7CE8">
            <w:pPr>
              <w:jc w:val="both"/>
            </w:pPr>
          </w:p>
        </w:tc>
      </w:tr>
    </w:tbl>
    <w:p w14:paraId="1643D49D" w14:textId="77777777" w:rsidR="004B45DC" w:rsidRDefault="004B45DC" w:rsidP="003B55E8">
      <w:pPr>
        <w:jc w:val="both"/>
      </w:pPr>
    </w:p>
    <w:p w14:paraId="7F2F2A39" w14:textId="77777777" w:rsidR="000315D9" w:rsidRDefault="000315D9" w:rsidP="003B55E8">
      <w:pPr>
        <w:jc w:val="both"/>
      </w:pPr>
    </w:p>
    <w:p w14:paraId="4F73CB43" w14:textId="77777777" w:rsidR="009C3EED" w:rsidRDefault="009C3EED" w:rsidP="003B55E8">
      <w:pPr>
        <w:jc w:val="both"/>
      </w:pPr>
    </w:p>
    <w:p w14:paraId="28499B3D" w14:textId="77777777" w:rsidR="00611CBC" w:rsidRDefault="00611CBC" w:rsidP="003B55E8">
      <w:pPr>
        <w:jc w:val="both"/>
      </w:pPr>
    </w:p>
    <w:p w14:paraId="043B742A" w14:textId="13263612" w:rsidR="00943A5C" w:rsidRDefault="00943A5C" w:rsidP="003B55E8">
      <w:pPr>
        <w:pStyle w:val="Heading10"/>
        <w:jc w:val="both"/>
        <w:rPr>
          <w:b/>
        </w:rPr>
      </w:pPr>
      <w:bookmarkStart w:id="2" w:name="_Context"/>
      <w:bookmarkStart w:id="3" w:name="_Prevention_of_Cyber"/>
      <w:bookmarkStart w:id="4" w:name="_Responsibilities"/>
      <w:bookmarkStart w:id="5" w:name="_Responsibilities_for_the"/>
      <w:bookmarkStart w:id="6" w:name="_Responsibilities_for_safety"/>
      <w:bookmarkStart w:id="7" w:name="_Key_roles_and"/>
      <w:bookmarkStart w:id="8" w:name="_Legal_framework"/>
      <w:bookmarkStart w:id="9" w:name="A"/>
      <w:bookmarkEnd w:id="2"/>
      <w:bookmarkEnd w:id="3"/>
      <w:bookmarkEnd w:id="4"/>
      <w:bookmarkEnd w:id="5"/>
      <w:bookmarkEnd w:id="6"/>
      <w:bookmarkEnd w:id="7"/>
      <w:bookmarkEnd w:id="8"/>
      <w:r>
        <w:rPr>
          <w:b/>
        </w:rPr>
        <w:lastRenderedPageBreak/>
        <w:t>Leg</w:t>
      </w:r>
      <w:r w:rsidR="004B45DC">
        <w:rPr>
          <w:b/>
        </w:rPr>
        <w:t>al framework</w:t>
      </w:r>
    </w:p>
    <w:p w14:paraId="3BF511A7" w14:textId="0B5CDBD0" w:rsidR="00F17868" w:rsidRDefault="00F17868" w:rsidP="007B670F">
      <w:pPr>
        <w:pStyle w:val="TSB-Level1Numbers"/>
        <w:jc w:val="both"/>
      </w:pPr>
      <w:r>
        <w:t>This policy has due regard to legislation</w:t>
      </w:r>
      <w:r w:rsidR="00195584">
        <w:t xml:space="preserve"> and statutory guidance</w:t>
      </w:r>
      <w:r>
        <w:t xml:space="preserve"> including, but not limited to, the following:</w:t>
      </w:r>
    </w:p>
    <w:p w14:paraId="7FB19772" w14:textId="58E2E2A6" w:rsidR="00F17868" w:rsidRDefault="00F17868" w:rsidP="007B670F">
      <w:pPr>
        <w:pStyle w:val="TSB-PolicyBullets"/>
        <w:ind w:left="1843"/>
        <w:jc w:val="both"/>
      </w:pPr>
      <w:r>
        <w:t>Section 80A of the Education Act 2002</w:t>
      </w:r>
    </w:p>
    <w:p w14:paraId="131DEF0C" w14:textId="7E1E2F57" w:rsidR="00F17868" w:rsidRDefault="00F17868" w:rsidP="007B670F">
      <w:pPr>
        <w:pStyle w:val="TSB-PolicyBullets"/>
        <w:ind w:left="1843"/>
        <w:jc w:val="both"/>
      </w:pPr>
      <w:r>
        <w:t>Children and Social Work Act 2017</w:t>
      </w:r>
    </w:p>
    <w:p w14:paraId="29B9CCCD" w14:textId="1D568544" w:rsidR="00F17868" w:rsidRDefault="00F17868" w:rsidP="007B670F">
      <w:pPr>
        <w:pStyle w:val="TSB-PolicyBullets"/>
        <w:ind w:left="1843"/>
        <w:jc w:val="both"/>
      </w:pPr>
      <w:r>
        <w:t>The Relationships Education, Relationships and Sex Education and Health Education (England) Regulations 2019</w:t>
      </w:r>
    </w:p>
    <w:p w14:paraId="7549E7DE" w14:textId="4F717BCB" w:rsidR="008A0AFF" w:rsidRDefault="008A0AFF" w:rsidP="007B670F">
      <w:pPr>
        <w:pStyle w:val="TSB-PolicyBullets"/>
        <w:ind w:left="1843"/>
        <w:jc w:val="both"/>
      </w:pPr>
      <w:r>
        <w:t>Equality Act 2010</w:t>
      </w:r>
    </w:p>
    <w:p w14:paraId="2A1DCAF3" w14:textId="4585F6A0" w:rsidR="00195584" w:rsidRDefault="00195584" w:rsidP="007B670F">
      <w:pPr>
        <w:pStyle w:val="TSB-PolicyBullets"/>
        <w:ind w:left="1843"/>
        <w:jc w:val="both"/>
      </w:pPr>
      <w:r>
        <w:t>DfE (2019) ‘Relationships, Education, Relationships and Sex Education (RSE) and Health Education’</w:t>
      </w:r>
    </w:p>
    <w:p w14:paraId="148A5F8C" w14:textId="78AD8E53" w:rsidR="00CF4E57" w:rsidRPr="00CF4E57" w:rsidRDefault="003840EC" w:rsidP="007B670F">
      <w:pPr>
        <w:pStyle w:val="TSB-PolicyBullets"/>
        <w:ind w:left="1843"/>
        <w:jc w:val="both"/>
        <w:rPr>
          <w:color w:val="000000" w:themeColor="text1"/>
        </w:rPr>
      </w:pPr>
      <w:r>
        <w:rPr>
          <w:color w:val="000000" w:themeColor="text1"/>
        </w:rPr>
        <w:t>The school’s science curriculum</w:t>
      </w:r>
      <w:r w:rsidR="00E91FE3">
        <w:rPr>
          <w:color w:val="000000" w:themeColor="text1"/>
        </w:rPr>
        <w:t>/schemes of work</w:t>
      </w:r>
    </w:p>
    <w:p w14:paraId="0E18D123" w14:textId="1BAF98E9" w:rsidR="00F17868" w:rsidRDefault="00F17868" w:rsidP="007B670F">
      <w:pPr>
        <w:pStyle w:val="TSB-Level1Numbers"/>
        <w:jc w:val="both"/>
      </w:pPr>
      <w:r>
        <w:t>This policy operates in conjunction with the following school policies:</w:t>
      </w:r>
    </w:p>
    <w:p w14:paraId="1D636157" w14:textId="18B18B53" w:rsidR="00F17868" w:rsidRPr="00E91FE3" w:rsidRDefault="00F17868" w:rsidP="007B670F">
      <w:pPr>
        <w:pStyle w:val="TSB-PolicyBullets"/>
        <w:ind w:left="1843"/>
        <w:jc w:val="both"/>
        <w:rPr>
          <w:bCs/>
        </w:rPr>
      </w:pPr>
      <w:r w:rsidRPr="00E91FE3">
        <w:rPr>
          <w:bCs/>
        </w:rPr>
        <w:t>Child Protection and Safeguarding Policy</w:t>
      </w:r>
    </w:p>
    <w:p w14:paraId="6E3AA553" w14:textId="11471DDB" w:rsidR="00F17868" w:rsidRPr="00E91FE3" w:rsidRDefault="00F17868" w:rsidP="007B670F">
      <w:pPr>
        <w:pStyle w:val="TSB-PolicyBullets"/>
        <w:ind w:left="1843"/>
        <w:jc w:val="both"/>
        <w:rPr>
          <w:bCs/>
        </w:rPr>
      </w:pPr>
      <w:r w:rsidRPr="00E91FE3">
        <w:rPr>
          <w:bCs/>
        </w:rPr>
        <w:t>Behavioural Policy</w:t>
      </w:r>
    </w:p>
    <w:p w14:paraId="70510677" w14:textId="171E2136" w:rsidR="00F17868" w:rsidRPr="00E91FE3" w:rsidRDefault="00F17868" w:rsidP="007B670F">
      <w:pPr>
        <w:pStyle w:val="TSB-PolicyBullets"/>
        <w:ind w:left="1843"/>
        <w:jc w:val="both"/>
        <w:rPr>
          <w:bCs/>
        </w:rPr>
      </w:pPr>
      <w:r w:rsidRPr="00E91FE3">
        <w:rPr>
          <w:bCs/>
        </w:rPr>
        <w:t>SEND Policy</w:t>
      </w:r>
    </w:p>
    <w:p w14:paraId="79ECCDC9" w14:textId="564FE35B" w:rsidR="0023723D" w:rsidRPr="00E91FE3" w:rsidRDefault="0023723D" w:rsidP="007B670F">
      <w:pPr>
        <w:pStyle w:val="TSB-PolicyBullets"/>
        <w:ind w:left="1843"/>
        <w:jc w:val="both"/>
        <w:rPr>
          <w:bCs/>
        </w:rPr>
      </w:pPr>
      <w:r w:rsidRPr="00E91FE3">
        <w:rPr>
          <w:bCs/>
        </w:rPr>
        <w:t>Inclusion Policy</w:t>
      </w:r>
    </w:p>
    <w:p w14:paraId="51D20D99" w14:textId="4B76D6FB" w:rsidR="0023723D" w:rsidRPr="00E91FE3" w:rsidRDefault="0023723D" w:rsidP="007B670F">
      <w:pPr>
        <w:pStyle w:val="TSB-PolicyBullets"/>
        <w:ind w:left="1843"/>
        <w:jc w:val="both"/>
        <w:rPr>
          <w:bCs/>
        </w:rPr>
      </w:pPr>
      <w:r w:rsidRPr="00E91FE3">
        <w:rPr>
          <w:bCs/>
        </w:rPr>
        <w:t>Equal Opportunities Policy</w:t>
      </w:r>
    </w:p>
    <w:p w14:paraId="29223985" w14:textId="7284DB7C" w:rsidR="0023723D" w:rsidRPr="00E91FE3" w:rsidRDefault="0023723D" w:rsidP="007B670F">
      <w:pPr>
        <w:pStyle w:val="TSB-PolicyBullets"/>
        <w:ind w:left="1843"/>
        <w:jc w:val="both"/>
        <w:rPr>
          <w:bCs/>
        </w:rPr>
      </w:pPr>
      <w:r w:rsidRPr="00E91FE3">
        <w:rPr>
          <w:bCs/>
        </w:rPr>
        <w:t>Harmful Sexual Behaviour Policy</w:t>
      </w:r>
    </w:p>
    <w:p w14:paraId="6DE52B71" w14:textId="507EBB02" w:rsidR="0023723D" w:rsidRPr="00E91FE3" w:rsidRDefault="0023723D" w:rsidP="007B670F">
      <w:pPr>
        <w:pStyle w:val="TSB-PolicyBullets"/>
        <w:ind w:left="1843"/>
        <w:jc w:val="both"/>
        <w:rPr>
          <w:bCs/>
        </w:rPr>
      </w:pPr>
      <w:r w:rsidRPr="00E91FE3">
        <w:rPr>
          <w:bCs/>
        </w:rPr>
        <w:t>Pupil Confidentiality Policy</w:t>
      </w:r>
    </w:p>
    <w:p w14:paraId="12EF4278" w14:textId="56239AD5" w:rsidR="00CE44DB" w:rsidRPr="00E91FE3" w:rsidRDefault="00CE44DB" w:rsidP="007B670F">
      <w:pPr>
        <w:pStyle w:val="TSB-PolicyBullets"/>
        <w:ind w:left="1843"/>
        <w:jc w:val="both"/>
        <w:rPr>
          <w:bCs/>
        </w:rPr>
      </w:pPr>
      <w:r w:rsidRPr="00E91FE3">
        <w:rPr>
          <w:bCs/>
        </w:rPr>
        <w:t>Anti-Bullying Policy: Pupils</w:t>
      </w:r>
    </w:p>
    <w:p w14:paraId="2EF7D1BE" w14:textId="0D74E72F" w:rsidR="00CE44DB" w:rsidRPr="00E91FE3" w:rsidRDefault="00CE44DB" w:rsidP="007B670F">
      <w:pPr>
        <w:pStyle w:val="TSB-PolicyBullets"/>
        <w:ind w:left="1843"/>
        <w:jc w:val="both"/>
        <w:rPr>
          <w:bCs/>
        </w:rPr>
      </w:pPr>
      <w:r w:rsidRPr="00E91FE3">
        <w:rPr>
          <w:bCs/>
        </w:rPr>
        <w:t>Social, Emotional and Mental Health (SEMH) Policy</w:t>
      </w:r>
    </w:p>
    <w:p w14:paraId="58D5A414" w14:textId="39CCBE58" w:rsidR="00E850FB" w:rsidRPr="00E91FE3" w:rsidRDefault="00E850FB" w:rsidP="007B670F">
      <w:pPr>
        <w:pStyle w:val="TSB-PolicyBullets"/>
        <w:ind w:left="1843"/>
        <w:jc w:val="both"/>
        <w:rPr>
          <w:bCs/>
        </w:rPr>
      </w:pPr>
      <w:r w:rsidRPr="00E91FE3">
        <w:rPr>
          <w:bCs/>
        </w:rPr>
        <w:t>E-safety Policy</w:t>
      </w:r>
    </w:p>
    <w:p w14:paraId="7EAF126D" w14:textId="246C8E8D" w:rsidR="009C099B" w:rsidRPr="00E91FE3" w:rsidRDefault="009C099B" w:rsidP="007B670F">
      <w:pPr>
        <w:pStyle w:val="TSB-PolicyBullets"/>
        <w:ind w:left="1843"/>
        <w:jc w:val="both"/>
        <w:rPr>
          <w:bCs/>
        </w:rPr>
      </w:pPr>
      <w:r w:rsidRPr="00E91FE3">
        <w:rPr>
          <w:bCs/>
        </w:rPr>
        <w:t>Visitor Policy</w:t>
      </w:r>
    </w:p>
    <w:p w14:paraId="4E9AD850" w14:textId="1E0FF0C0" w:rsidR="00024FBA" w:rsidRDefault="00024FBA" w:rsidP="00024FBA">
      <w:pPr>
        <w:pStyle w:val="Heading10"/>
        <w:rPr>
          <w:b/>
        </w:rPr>
      </w:pPr>
      <w:bookmarkStart w:id="10" w:name="_Roles_and_responsibilities"/>
      <w:bookmarkEnd w:id="10"/>
      <w:r>
        <w:rPr>
          <w:b/>
        </w:rPr>
        <w:t>Roles and responsibilities</w:t>
      </w:r>
    </w:p>
    <w:p w14:paraId="6493C313" w14:textId="06962FE8" w:rsidR="00CE44DB" w:rsidRDefault="00CE44DB" w:rsidP="007B670F">
      <w:pPr>
        <w:pStyle w:val="TSB-Level1Numbers"/>
        <w:jc w:val="both"/>
      </w:pPr>
      <w:r>
        <w:t xml:space="preserve">The </w:t>
      </w:r>
      <w:r w:rsidR="003840EC">
        <w:t xml:space="preserve">BH </w:t>
      </w:r>
      <w:r>
        <w:t>board is responsible for:</w:t>
      </w:r>
    </w:p>
    <w:p w14:paraId="7A4E1A86" w14:textId="5E0D59B0" w:rsidR="00CE44DB" w:rsidRDefault="00CE44DB" w:rsidP="007B670F">
      <w:pPr>
        <w:pStyle w:val="TSB-PolicyBullets"/>
        <w:ind w:left="1843"/>
        <w:jc w:val="both"/>
      </w:pPr>
      <w:r>
        <w:t>Ensuring all pupils make progress in achieving the expected educational outcomes.</w:t>
      </w:r>
    </w:p>
    <w:p w14:paraId="4136A8DA" w14:textId="23C08C6F" w:rsidR="00CE44DB" w:rsidRDefault="00CE44DB" w:rsidP="007B670F">
      <w:pPr>
        <w:pStyle w:val="TSB-PolicyBullets"/>
        <w:ind w:left="1843"/>
        <w:jc w:val="both"/>
      </w:pPr>
      <w:r>
        <w:t xml:space="preserve">Ensuring the curriculum </w:t>
      </w:r>
      <w:r w:rsidR="0067496C">
        <w:t xml:space="preserve">is </w:t>
      </w:r>
      <w:r>
        <w:t>well led, effectively managed and well planned.</w:t>
      </w:r>
    </w:p>
    <w:p w14:paraId="2E2DC01E" w14:textId="66115E24" w:rsidR="00CE44DB" w:rsidRDefault="00195584" w:rsidP="007B670F">
      <w:pPr>
        <w:pStyle w:val="TSB-PolicyBullets"/>
        <w:ind w:left="1843"/>
        <w:jc w:val="both"/>
      </w:pPr>
      <w:r>
        <w:t>Evaluating the quality of provision through regular and effective self-evaluation.</w:t>
      </w:r>
    </w:p>
    <w:p w14:paraId="43557CE5" w14:textId="76A638DF" w:rsidR="00195584" w:rsidRDefault="00195584" w:rsidP="007B670F">
      <w:pPr>
        <w:pStyle w:val="TSB-PolicyBullets"/>
        <w:ind w:left="1843"/>
        <w:jc w:val="both"/>
      </w:pPr>
      <w:r>
        <w:t>Ensuring teaching is delivered in ways that are accessible to all pupils with SEND.</w:t>
      </w:r>
    </w:p>
    <w:p w14:paraId="61E0B7E6" w14:textId="7046C6A2" w:rsidR="00195584" w:rsidRDefault="00195584" w:rsidP="007B670F">
      <w:pPr>
        <w:pStyle w:val="TSB-PolicyBullets"/>
        <w:ind w:left="1843"/>
        <w:jc w:val="both"/>
      </w:pPr>
      <w:r>
        <w:t>Providing clear information for parents on subject content and their rights to request that their children are withdrawn.</w:t>
      </w:r>
    </w:p>
    <w:p w14:paraId="42BD93B8" w14:textId="0BEF240D" w:rsidR="00195584" w:rsidRDefault="00195584" w:rsidP="007B670F">
      <w:pPr>
        <w:pStyle w:val="TSB-PolicyBullets"/>
        <w:ind w:left="1843"/>
        <w:jc w:val="both"/>
      </w:pPr>
      <w:r>
        <w:t>Making sure the subject</w:t>
      </w:r>
      <w:r w:rsidR="002B7CE8">
        <w:t>s are</w:t>
      </w:r>
      <w:r>
        <w:t xml:space="preserve"> resourced, staffed and timetabled in a way that ensures the school can fulfil its legal obligations.</w:t>
      </w:r>
    </w:p>
    <w:p w14:paraId="7B2C07EF" w14:textId="66DFFDE4" w:rsidR="00195584" w:rsidRDefault="00195584" w:rsidP="003840EC">
      <w:pPr>
        <w:pStyle w:val="TSB-PolicyBullets"/>
        <w:numPr>
          <w:ilvl w:val="0"/>
          <w:numId w:val="0"/>
        </w:numPr>
        <w:ind w:left="1486"/>
        <w:jc w:val="both"/>
        <w:rPr>
          <w:b/>
          <w:color w:val="347186"/>
        </w:rPr>
      </w:pPr>
    </w:p>
    <w:p w14:paraId="3A1BEEB8" w14:textId="5CA1C8FB" w:rsidR="003840EC" w:rsidRDefault="003840EC" w:rsidP="003840EC">
      <w:pPr>
        <w:pStyle w:val="TSB-PolicyBullets"/>
        <w:numPr>
          <w:ilvl w:val="0"/>
          <w:numId w:val="0"/>
        </w:numPr>
        <w:ind w:left="1486"/>
        <w:jc w:val="both"/>
        <w:rPr>
          <w:b/>
          <w:color w:val="347186"/>
        </w:rPr>
      </w:pPr>
    </w:p>
    <w:p w14:paraId="45A8319B" w14:textId="77777777" w:rsidR="003840EC" w:rsidRDefault="003840EC" w:rsidP="003840EC">
      <w:pPr>
        <w:pStyle w:val="TSB-PolicyBullets"/>
        <w:numPr>
          <w:ilvl w:val="0"/>
          <w:numId w:val="0"/>
        </w:numPr>
        <w:ind w:left="1486"/>
        <w:jc w:val="both"/>
      </w:pPr>
    </w:p>
    <w:p w14:paraId="73D71B13" w14:textId="0BEFCF48" w:rsidR="00195584" w:rsidRDefault="00195584" w:rsidP="007B670F">
      <w:pPr>
        <w:pStyle w:val="TSB-Level1Numbers"/>
        <w:jc w:val="both"/>
      </w:pPr>
      <w:r>
        <w:lastRenderedPageBreak/>
        <w:t xml:space="preserve">The </w:t>
      </w:r>
      <w:r w:rsidRPr="003840EC">
        <w:rPr>
          <w:bCs/>
        </w:rPr>
        <w:t>head</w:t>
      </w:r>
      <w:r w:rsidR="003840EC">
        <w:rPr>
          <w:bCs/>
        </w:rPr>
        <w:t>/deputy head</w:t>
      </w:r>
      <w:r>
        <w:t xml:space="preserve"> is responsible for:</w:t>
      </w:r>
    </w:p>
    <w:p w14:paraId="0063870A" w14:textId="4163CEE8" w:rsidR="00195584" w:rsidRDefault="00195584" w:rsidP="007B670F">
      <w:pPr>
        <w:pStyle w:val="TSB-PolicyBullets"/>
        <w:ind w:left="1843"/>
        <w:jc w:val="both"/>
      </w:pPr>
      <w:r>
        <w:t>The overall implementation of this policy.</w:t>
      </w:r>
    </w:p>
    <w:p w14:paraId="2D056EA7" w14:textId="663F32BB" w:rsidR="00195584" w:rsidRDefault="00195584" w:rsidP="007B670F">
      <w:pPr>
        <w:pStyle w:val="TSB-PolicyBullets"/>
        <w:ind w:left="1843"/>
        <w:jc w:val="both"/>
      </w:pPr>
      <w:r>
        <w:t>Ensuring staff are suitably trained to deliver the subject</w:t>
      </w:r>
      <w:r w:rsidR="002B7CE8">
        <w:t>s</w:t>
      </w:r>
      <w:r>
        <w:t>.</w:t>
      </w:r>
    </w:p>
    <w:p w14:paraId="25F78C0E" w14:textId="341F4237" w:rsidR="00195584" w:rsidRDefault="002F00B7" w:rsidP="007B670F">
      <w:pPr>
        <w:pStyle w:val="TSB-PolicyBullets"/>
        <w:ind w:left="1843"/>
        <w:jc w:val="both"/>
      </w:pPr>
      <w:r>
        <w:t>Ensuring that parents are fully informed of this policy</w:t>
      </w:r>
      <w:r w:rsidR="00E91FE3">
        <w:t xml:space="preserve"> and that it is available on the school website.</w:t>
      </w:r>
    </w:p>
    <w:p w14:paraId="1F4B40ED" w14:textId="1A800C67" w:rsidR="00AD3BDA" w:rsidRDefault="00AD3BDA" w:rsidP="007B670F">
      <w:pPr>
        <w:pStyle w:val="TSB-PolicyBullets"/>
        <w:ind w:left="1843"/>
        <w:jc w:val="both"/>
      </w:pPr>
      <w:r>
        <w:t xml:space="preserve">Reviewing requests from parents to withdraw their children from the </w:t>
      </w:r>
      <w:r w:rsidR="00E91FE3">
        <w:t>sex education elements of the programme</w:t>
      </w:r>
      <w:r>
        <w:t>.</w:t>
      </w:r>
    </w:p>
    <w:p w14:paraId="6EA700A5" w14:textId="093CEFEA" w:rsidR="0023723D" w:rsidRDefault="0023723D" w:rsidP="007B670F">
      <w:pPr>
        <w:pStyle w:val="TSB-PolicyBullets"/>
        <w:ind w:left="1843"/>
        <w:jc w:val="both"/>
      </w:pPr>
      <w:r>
        <w:t>Discussing requests for withdrawal with parents.</w:t>
      </w:r>
    </w:p>
    <w:p w14:paraId="25769509" w14:textId="737D1FDB" w:rsidR="00AD3BDA" w:rsidRDefault="00AD3BDA" w:rsidP="007B670F">
      <w:pPr>
        <w:pStyle w:val="TSB-PolicyBullets"/>
        <w:ind w:left="1843"/>
        <w:jc w:val="both"/>
      </w:pPr>
      <w:r>
        <w:t>Organising altern</w:t>
      </w:r>
      <w:r w:rsidR="0023723D">
        <w:t xml:space="preserve">ative </w:t>
      </w:r>
      <w:r>
        <w:t>education for pupils</w:t>
      </w:r>
      <w:r w:rsidR="0023723D">
        <w:t>, where necessary, that is appropriate and purposeful</w:t>
      </w:r>
      <w:r>
        <w:t>.</w:t>
      </w:r>
    </w:p>
    <w:p w14:paraId="7B283F8E" w14:textId="54B73673" w:rsidR="002F00B7" w:rsidRDefault="002F00B7" w:rsidP="007B670F">
      <w:pPr>
        <w:pStyle w:val="TSB-PolicyBullets"/>
        <w:ind w:left="1843"/>
        <w:jc w:val="both"/>
      </w:pPr>
      <w:r>
        <w:t xml:space="preserve">Reporting to </w:t>
      </w:r>
      <w:r w:rsidR="0023723D">
        <w:t>the</w:t>
      </w:r>
      <w:r w:rsidR="003840EC">
        <w:t xml:space="preserve"> </w:t>
      </w:r>
      <w:r w:rsidR="0023723D">
        <w:t>board</w:t>
      </w:r>
      <w:r>
        <w:t xml:space="preserve"> on the effectiveness of this policy.</w:t>
      </w:r>
    </w:p>
    <w:p w14:paraId="0A29715B" w14:textId="3C301A89" w:rsidR="002F00B7" w:rsidRDefault="0023723D" w:rsidP="007B670F">
      <w:pPr>
        <w:pStyle w:val="TSB-PolicyBullets"/>
        <w:ind w:left="1843"/>
        <w:jc w:val="both"/>
      </w:pPr>
      <w:r>
        <w:t>Reviewing</w:t>
      </w:r>
      <w:r w:rsidR="002F00B7">
        <w:t xml:space="preserve"> this policy on an </w:t>
      </w:r>
      <w:r w:rsidR="002F00B7" w:rsidRPr="003840EC">
        <w:rPr>
          <w:bCs/>
        </w:rPr>
        <w:t>annual</w:t>
      </w:r>
      <w:r w:rsidR="002F00B7">
        <w:t xml:space="preserve"> basis.</w:t>
      </w:r>
    </w:p>
    <w:p w14:paraId="31D17921" w14:textId="5F63841B" w:rsidR="002F00B7" w:rsidRDefault="002F00B7" w:rsidP="007B670F">
      <w:pPr>
        <w:pStyle w:val="TSB-Level1Numbers"/>
        <w:jc w:val="both"/>
      </w:pPr>
      <w:r>
        <w:t xml:space="preserve">The </w:t>
      </w:r>
      <w:r w:rsidRPr="003840EC">
        <w:rPr>
          <w:bCs/>
        </w:rPr>
        <w:t>relationships</w:t>
      </w:r>
      <w:r w:rsidR="002B7CE8" w:rsidRPr="003840EC">
        <w:rPr>
          <w:bCs/>
        </w:rPr>
        <w:t>, sex and</w:t>
      </w:r>
      <w:r w:rsidR="00000C9D" w:rsidRPr="003840EC">
        <w:rPr>
          <w:bCs/>
        </w:rPr>
        <w:t xml:space="preserve"> health education </w:t>
      </w:r>
      <w:r w:rsidRPr="003840EC">
        <w:rPr>
          <w:bCs/>
        </w:rPr>
        <w:t>subject leader</w:t>
      </w:r>
      <w:r w:rsidRPr="003840EC">
        <w:t xml:space="preserve"> </w:t>
      </w:r>
      <w:r>
        <w:t>is responsible for:</w:t>
      </w:r>
    </w:p>
    <w:p w14:paraId="5B901DC6" w14:textId="07CFEF02" w:rsidR="002F00B7" w:rsidRDefault="002F00B7" w:rsidP="007B670F">
      <w:pPr>
        <w:pStyle w:val="TSB-PolicyBullets"/>
        <w:ind w:left="1985"/>
        <w:jc w:val="both"/>
      </w:pPr>
      <w:r>
        <w:t>Overseeing the delivery of the subject</w:t>
      </w:r>
      <w:r w:rsidR="002B7CE8">
        <w:t>s</w:t>
      </w:r>
      <w:r>
        <w:t>.</w:t>
      </w:r>
    </w:p>
    <w:p w14:paraId="3229BDE0" w14:textId="15FAA444" w:rsidR="002F00B7" w:rsidRDefault="002F00B7" w:rsidP="007B670F">
      <w:pPr>
        <w:pStyle w:val="TSB-PolicyBullets"/>
        <w:ind w:left="1985"/>
        <w:jc w:val="both"/>
      </w:pPr>
      <w:r>
        <w:t>Ensuring the subject</w:t>
      </w:r>
      <w:r w:rsidR="002B7CE8">
        <w:t>s are</w:t>
      </w:r>
      <w:r>
        <w:t xml:space="preserve"> age-appropriate and high-quality.</w:t>
      </w:r>
    </w:p>
    <w:p w14:paraId="44E044A9" w14:textId="4F10C21E" w:rsidR="002F00B7" w:rsidRDefault="002F00B7" w:rsidP="007B670F">
      <w:pPr>
        <w:pStyle w:val="TSB-PolicyBullets"/>
        <w:ind w:left="1985"/>
        <w:jc w:val="both"/>
      </w:pPr>
      <w:r>
        <w:t>Ensuring teachers are provided with adequate resources to support teaching of the subject</w:t>
      </w:r>
      <w:r w:rsidR="002B7CE8">
        <w:t>s</w:t>
      </w:r>
      <w:r>
        <w:t>.</w:t>
      </w:r>
    </w:p>
    <w:p w14:paraId="16EE2D57" w14:textId="16B437BF" w:rsidR="00AD3BDA" w:rsidRDefault="00AD3BDA" w:rsidP="007B670F">
      <w:pPr>
        <w:pStyle w:val="TSB-PolicyBullets"/>
        <w:ind w:left="1985"/>
        <w:jc w:val="both"/>
      </w:pPr>
      <w:r>
        <w:t xml:space="preserve">Ensuring the school meets its statutory requirements in relation to the </w:t>
      </w:r>
      <w:r w:rsidR="002B7CE8">
        <w:t>relationships,</w:t>
      </w:r>
      <w:r w:rsidR="004F532D">
        <w:t xml:space="preserve"> </w:t>
      </w:r>
      <w:r w:rsidR="002B7CE8">
        <w:t xml:space="preserve">and health </w:t>
      </w:r>
      <w:r>
        <w:t>curriculum.</w:t>
      </w:r>
    </w:p>
    <w:p w14:paraId="519A2F93" w14:textId="5C5974B3" w:rsidR="00AD3BDA" w:rsidRDefault="00AD3BDA" w:rsidP="007B670F">
      <w:pPr>
        <w:pStyle w:val="TSB-PolicyBullets"/>
        <w:ind w:left="1985"/>
        <w:jc w:val="both"/>
      </w:pPr>
      <w:r>
        <w:t xml:space="preserve">Ensuring the </w:t>
      </w:r>
      <w:r w:rsidR="002B7CE8">
        <w:t xml:space="preserve">relationships, </w:t>
      </w:r>
      <w:r w:rsidR="002B7CE8" w:rsidRPr="004F532D">
        <w:rPr>
          <w:bCs/>
        </w:rPr>
        <w:t>sex</w:t>
      </w:r>
      <w:r w:rsidR="002B7CE8">
        <w:t xml:space="preserve"> and health </w:t>
      </w:r>
      <w:r>
        <w:t>curriculu</w:t>
      </w:r>
      <w:r w:rsidR="0067496C">
        <w:t>m is</w:t>
      </w:r>
      <w:r>
        <w:t xml:space="preserve"> inclusive and accessible for all pupils.</w:t>
      </w:r>
    </w:p>
    <w:p w14:paraId="5EA51009" w14:textId="586E88CA" w:rsidR="00AD3BDA" w:rsidRDefault="00AD3BDA" w:rsidP="007B670F">
      <w:pPr>
        <w:pStyle w:val="TSB-PolicyBullets"/>
        <w:ind w:left="1985"/>
        <w:jc w:val="both"/>
      </w:pPr>
      <w:r>
        <w:t xml:space="preserve">Working with other subject leaders to ensure the </w:t>
      </w:r>
      <w:r w:rsidR="002B7CE8">
        <w:t xml:space="preserve">relationships, </w:t>
      </w:r>
      <w:r w:rsidR="002B7CE8" w:rsidRPr="004F532D">
        <w:rPr>
          <w:bCs/>
        </w:rPr>
        <w:t>sex</w:t>
      </w:r>
      <w:r w:rsidR="002B7CE8">
        <w:t xml:space="preserve"> and</w:t>
      </w:r>
      <w:r w:rsidR="00300778">
        <w:t xml:space="preserve"> health</w:t>
      </w:r>
      <w:r>
        <w:t xml:space="preserve"> </w:t>
      </w:r>
      <w:r w:rsidR="00300778">
        <w:t>curriculum</w:t>
      </w:r>
      <w:r>
        <w:t xml:space="preserve"> complement</w:t>
      </w:r>
      <w:r w:rsidR="0067496C">
        <w:t>s</w:t>
      </w:r>
      <w:r>
        <w:t>, but do</w:t>
      </w:r>
      <w:r w:rsidR="0067496C">
        <w:t>es</w:t>
      </w:r>
      <w:r>
        <w:t xml:space="preserve"> not duplicate, the content covered in the national curriculum.</w:t>
      </w:r>
    </w:p>
    <w:p w14:paraId="3A7C051E" w14:textId="66B4BAF7" w:rsidR="002F00B7" w:rsidRDefault="002F00B7" w:rsidP="007B670F">
      <w:pPr>
        <w:pStyle w:val="TSB-PolicyBullets"/>
        <w:ind w:left="1985"/>
        <w:jc w:val="both"/>
      </w:pPr>
      <w:r>
        <w:t>Monitoring and evaluating the effectiveness of the subject</w:t>
      </w:r>
      <w:r w:rsidR="002B7CE8">
        <w:t>s</w:t>
      </w:r>
      <w:r>
        <w:t xml:space="preserve"> and providing reports to the </w:t>
      </w:r>
      <w:r w:rsidRPr="004F532D">
        <w:rPr>
          <w:bCs/>
        </w:rPr>
        <w:t>head</w:t>
      </w:r>
      <w:r>
        <w:t>.</w:t>
      </w:r>
    </w:p>
    <w:p w14:paraId="7494CC69" w14:textId="57963555" w:rsidR="00AD3BDA" w:rsidRDefault="00AD3BDA" w:rsidP="007B670F">
      <w:pPr>
        <w:pStyle w:val="TSB-Level1Numbers"/>
        <w:jc w:val="both"/>
      </w:pPr>
      <w:r>
        <w:t>T</w:t>
      </w:r>
      <w:r w:rsidR="00CD3FCD">
        <w:t>he appropriate t</w:t>
      </w:r>
      <w:r>
        <w:t>eachers are responsible for:</w:t>
      </w:r>
    </w:p>
    <w:p w14:paraId="2D54496A" w14:textId="3E7573B1" w:rsidR="00AD3BDA" w:rsidRDefault="00AD3BDA" w:rsidP="007B670F">
      <w:pPr>
        <w:pStyle w:val="TSB-PolicyBullets"/>
        <w:ind w:left="1985"/>
        <w:jc w:val="both"/>
      </w:pPr>
      <w:r>
        <w:t xml:space="preserve">Delivering </w:t>
      </w:r>
      <w:r w:rsidR="0067496C">
        <w:t xml:space="preserve">a </w:t>
      </w:r>
      <w:r>
        <w:t>high-quality and age-appropriate relationships</w:t>
      </w:r>
      <w:r w:rsidR="002B7CE8">
        <w:t xml:space="preserve">, </w:t>
      </w:r>
      <w:r w:rsidR="00300778">
        <w:t xml:space="preserve">and health </w:t>
      </w:r>
      <w:r>
        <w:t>curriculum</w:t>
      </w:r>
      <w:r w:rsidR="0067496C">
        <w:t xml:space="preserve"> </w:t>
      </w:r>
      <w:r>
        <w:t>in line with statutory requirements.</w:t>
      </w:r>
    </w:p>
    <w:p w14:paraId="7CD136F2" w14:textId="540E3539" w:rsidR="00CD3FCD" w:rsidRDefault="00AD3BDA" w:rsidP="00CD3FCD">
      <w:pPr>
        <w:pStyle w:val="TSB-PolicyBullets"/>
        <w:ind w:left="1985"/>
        <w:jc w:val="both"/>
      </w:pPr>
      <w:r>
        <w:t>Using a variety of teaching methods and resources to provide</w:t>
      </w:r>
      <w:r w:rsidR="0067496C">
        <w:t xml:space="preserve"> an</w:t>
      </w:r>
      <w:r>
        <w:t xml:space="preserve"> engaging curriculum that mee</w:t>
      </w:r>
      <w:r w:rsidR="00300778">
        <w:t>t</w:t>
      </w:r>
      <w:r w:rsidR="004575A0">
        <w:t>s</w:t>
      </w:r>
      <w:r>
        <w:t xml:space="preserve"> the needs of all pupils.</w:t>
      </w:r>
    </w:p>
    <w:p w14:paraId="0808F864" w14:textId="607CAF0D" w:rsidR="0023723D" w:rsidRDefault="0023723D" w:rsidP="00CD3FCD">
      <w:pPr>
        <w:pStyle w:val="TSB-PolicyBullets"/>
        <w:ind w:left="1985"/>
        <w:jc w:val="both"/>
      </w:pPr>
      <w:r>
        <w:t>Ensuring they do not express personal views or beliefs when delivering the programme.</w:t>
      </w:r>
    </w:p>
    <w:p w14:paraId="2A547358" w14:textId="228EC595" w:rsidR="0023723D" w:rsidRDefault="0023723D" w:rsidP="00CD3FCD">
      <w:pPr>
        <w:pStyle w:val="TSB-PolicyBullets"/>
        <w:ind w:left="1985"/>
        <w:jc w:val="both"/>
      </w:pPr>
      <w:r>
        <w:t xml:space="preserve">Modelling positive attitudes to relationships, </w:t>
      </w:r>
      <w:r w:rsidRPr="004F532D">
        <w:rPr>
          <w:bCs/>
        </w:rPr>
        <w:t>sex</w:t>
      </w:r>
      <w:r>
        <w:t xml:space="preserve"> and health education.</w:t>
      </w:r>
    </w:p>
    <w:p w14:paraId="5A3EA4D1" w14:textId="49E902F2" w:rsidR="0023723D" w:rsidRPr="00B65748" w:rsidRDefault="0023723D" w:rsidP="00CD3FCD">
      <w:pPr>
        <w:pStyle w:val="TSB-PolicyBullets"/>
        <w:ind w:left="1985"/>
        <w:jc w:val="both"/>
        <w:rPr>
          <w:bCs/>
        </w:rPr>
      </w:pPr>
      <w:r>
        <w:t xml:space="preserve">Responding to any safeguarding concerns in line with the </w:t>
      </w:r>
      <w:r w:rsidRPr="00B65748">
        <w:rPr>
          <w:bCs/>
        </w:rPr>
        <w:t>Child Protection and Safeguarding Policy.</w:t>
      </w:r>
    </w:p>
    <w:p w14:paraId="0B22E6D1" w14:textId="3836F97B" w:rsidR="0023723D" w:rsidRDefault="0023723D" w:rsidP="00CD3FCD">
      <w:pPr>
        <w:pStyle w:val="TSB-PolicyBullets"/>
        <w:ind w:left="1985"/>
        <w:jc w:val="both"/>
      </w:pPr>
      <w:r>
        <w:t>Acting in accordance with planning, monitoring and assessment requirements for the subjects.</w:t>
      </w:r>
    </w:p>
    <w:p w14:paraId="300DBC66" w14:textId="49544530" w:rsidR="00D32B2A" w:rsidRDefault="00D32B2A" w:rsidP="00CD3FCD">
      <w:pPr>
        <w:pStyle w:val="TSB-PolicyBullets"/>
        <w:ind w:left="1985"/>
        <w:jc w:val="both"/>
      </w:pPr>
      <w:r>
        <w:t>Liaising with the</w:t>
      </w:r>
      <w:r w:rsidRPr="004F532D">
        <w:t xml:space="preserve"> </w:t>
      </w:r>
      <w:r w:rsidRPr="00B65748">
        <w:rPr>
          <w:bCs/>
        </w:rPr>
        <w:t>SENCO</w:t>
      </w:r>
      <w:r w:rsidRPr="004F532D">
        <w:t xml:space="preserve"> </w:t>
      </w:r>
      <w:r>
        <w:t>to identify and respond to individual needs of pupils with SEND.</w:t>
      </w:r>
    </w:p>
    <w:p w14:paraId="2EE086FD" w14:textId="28F27F63" w:rsidR="001769CD" w:rsidRDefault="001769CD" w:rsidP="00CD3FCD">
      <w:pPr>
        <w:pStyle w:val="TSB-PolicyBullets"/>
        <w:ind w:left="1985"/>
        <w:jc w:val="both"/>
      </w:pPr>
      <w:r>
        <w:lastRenderedPageBreak/>
        <w:t xml:space="preserve">Working with the </w:t>
      </w:r>
      <w:r w:rsidRPr="004F532D">
        <w:rPr>
          <w:bCs/>
        </w:rPr>
        <w:t>relationships</w:t>
      </w:r>
      <w:r w:rsidR="002B7CE8" w:rsidRPr="004F532D">
        <w:rPr>
          <w:bCs/>
        </w:rPr>
        <w:t>, sex</w:t>
      </w:r>
      <w:r w:rsidRPr="004F532D">
        <w:rPr>
          <w:bCs/>
        </w:rPr>
        <w:t xml:space="preserve"> and health education subject leader </w:t>
      </w:r>
      <w:r>
        <w:t>to evaluate the quality of provision.</w:t>
      </w:r>
    </w:p>
    <w:p w14:paraId="7A0DC0D1" w14:textId="7CAB198B" w:rsidR="0023723D" w:rsidRDefault="0023723D" w:rsidP="0023723D">
      <w:pPr>
        <w:pStyle w:val="TSB-PolicyBullets"/>
        <w:numPr>
          <w:ilvl w:val="0"/>
          <w:numId w:val="0"/>
        </w:numPr>
        <w:ind w:left="1985"/>
        <w:jc w:val="both"/>
      </w:pPr>
    </w:p>
    <w:p w14:paraId="4AFFE102" w14:textId="77777777" w:rsidR="0023723D" w:rsidRDefault="0023723D" w:rsidP="0023723D">
      <w:pPr>
        <w:pStyle w:val="TSB-PolicyBullets"/>
        <w:numPr>
          <w:ilvl w:val="0"/>
          <w:numId w:val="0"/>
        </w:numPr>
        <w:ind w:left="1985"/>
        <w:jc w:val="both"/>
      </w:pPr>
    </w:p>
    <w:p w14:paraId="24849B0F" w14:textId="6047BFDE" w:rsidR="00CD3FCD" w:rsidRDefault="00CD3FCD" w:rsidP="007700CB">
      <w:pPr>
        <w:pStyle w:val="TSB-Level1Numbers"/>
        <w:jc w:val="both"/>
      </w:pPr>
      <w:r>
        <w:t>In line with 2.4, the teachers who will be delivering relationships</w:t>
      </w:r>
      <w:r w:rsidR="002B7CE8">
        <w:t xml:space="preserve">, </w:t>
      </w:r>
      <w:r w:rsidR="002B7CE8" w:rsidRPr="004F532D">
        <w:rPr>
          <w:bCs/>
        </w:rPr>
        <w:t xml:space="preserve">sex </w:t>
      </w:r>
      <w:r w:rsidR="002B7CE8">
        <w:t>and</w:t>
      </w:r>
      <w:r>
        <w:t xml:space="preserve"> health education are outlined below:</w:t>
      </w:r>
    </w:p>
    <w:tbl>
      <w:tblPr>
        <w:tblStyle w:val="TableGrid"/>
        <w:tblpPr w:leftFromText="180" w:rightFromText="180" w:vertAnchor="text" w:horzAnchor="page" w:tblpX="2926" w:tblpY="157"/>
        <w:tblW w:w="0" w:type="auto"/>
        <w:tblLook w:val="04A0" w:firstRow="1" w:lastRow="0" w:firstColumn="1" w:lastColumn="0" w:noHBand="0" w:noVBand="1"/>
      </w:tblPr>
      <w:tblGrid>
        <w:gridCol w:w="3114"/>
        <w:gridCol w:w="3969"/>
      </w:tblGrid>
      <w:tr w:rsidR="001769CD" w14:paraId="2307102B" w14:textId="77777777" w:rsidTr="001769CD">
        <w:tc>
          <w:tcPr>
            <w:tcW w:w="3114" w:type="dxa"/>
            <w:shd w:val="clear" w:color="auto" w:fill="004251"/>
            <w:vAlign w:val="center"/>
          </w:tcPr>
          <w:p w14:paraId="528828CE" w14:textId="77777777" w:rsidR="001769CD" w:rsidRPr="001769CD" w:rsidRDefault="001769CD" w:rsidP="001769CD">
            <w:pPr>
              <w:pStyle w:val="TSB-Level1Numbers"/>
              <w:numPr>
                <w:ilvl w:val="0"/>
                <w:numId w:val="0"/>
              </w:numPr>
              <w:jc w:val="center"/>
              <w:rPr>
                <w:color w:val="FFFFFF" w:themeColor="background1"/>
              </w:rPr>
            </w:pPr>
            <w:r>
              <w:rPr>
                <w:color w:val="FFFFFF" w:themeColor="background1"/>
              </w:rPr>
              <w:t>Name</w:t>
            </w:r>
          </w:p>
        </w:tc>
        <w:tc>
          <w:tcPr>
            <w:tcW w:w="3969" w:type="dxa"/>
            <w:shd w:val="clear" w:color="auto" w:fill="004251"/>
            <w:vAlign w:val="center"/>
          </w:tcPr>
          <w:p w14:paraId="4C9248FE" w14:textId="77777777" w:rsidR="001769CD" w:rsidRPr="001769CD" w:rsidRDefault="001769CD" w:rsidP="001769CD">
            <w:pPr>
              <w:pStyle w:val="TSB-Level1Numbers"/>
              <w:numPr>
                <w:ilvl w:val="0"/>
                <w:numId w:val="0"/>
              </w:numPr>
              <w:jc w:val="center"/>
              <w:rPr>
                <w:color w:val="FFFFFF" w:themeColor="background1"/>
              </w:rPr>
            </w:pPr>
            <w:r>
              <w:rPr>
                <w:color w:val="FFFFFF" w:themeColor="background1"/>
              </w:rPr>
              <w:t>Job title</w:t>
            </w:r>
          </w:p>
        </w:tc>
      </w:tr>
      <w:tr w:rsidR="001769CD" w14:paraId="7F9E18E4" w14:textId="77777777" w:rsidTr="001769CD">
        <w:trPr>
          <w:trHeight w:val="425"/>
        </w:trPr>
        <w:tc>
          <w:tcPr>
            <w:tcW w:w="3114" w:type="dxa"/>
            <w:vAlign w:val="center"/>
          </w:tcPr>
          <w:p w14:paraId="6103F791" w14:textId="7FD07F3C" w:rsidR="001769CD" w:rsidRPr="004F532D" w:rsidRDefault="004F532D" w:rsidP="001769CD">
            <w:pPr>
              <w:pStyle w:val="TSB-Level1Numbers"/>
              <w:numPr>
                <w:ilvl w:val="0"/>
                <w:numId w:val="0"/>
              </w:numPr>
              <w:jc w:val="center"/>
              <w:rPr>
                <w:bCs/>
              </w:rPr>
            </w:pPr>
            <w:r w:rsidRPr="004F532D">
              <w:rPr>
                <w:bCs/>
              </w:rPr>
              <w:t xml:space="preserve">Claire Lyons </w:t>
            </w:r>
          </w:p>
        </w:tc>
        <w:tc>
          <w:tcPr>
            <w:tcW w:w="3969" w:type="dxa"/>
            <w:vAlign w:val="center"/>
          </w:tcPr>
          <w:p w14:paraId="5D5F7316" w14:textId="77777777" w:rsidR="004F532D" w:rsidRDefault="00B65748" w:rsidP="001769CD">
            <w:pPr>
              <w:pStyle w:val="TSB-Level1Numbers"/>
              <w:numPr>
                <w:ilvl w:val="0"/>
                <w:numId w:val="0"/>
              </w:numPr>
              <w:jc w:val="center"/>
              <w:rPr>
                <w:bCs/>
              </w:rPr>
            </w:pPr>
            <w:r>
              <w:rPr>
                <w:bCs/>
              </w:rPr>
              <w:t>PSHE/RSE Lead</w:t>
            </w:r>
          </w:p>
          <w:p w14:paraId="35E7B1DD" w14:textId="77777777" w:rsidR="00B65748" w:rsidRDefault="00B65748" w:rsidP="001769CD">
            <w:pPr>
              <w:pStyle w:val="TSB-Level1Numbers"/>
              <w:numPr>
                <w:ilvl w:val="0"/>
                <w:numId w:val="0"/>
              </w:numPr>
              <w:jc w:val="center"/>
              <w:rPr>
                <w:bCs/>
              </w:rPr>
            </w:pPr>
            <w:r>
              <w:rPr>
                <w:bCs/>
              </w:rPr>
              <w:t>DSL</w:t>
            </w:r>
          </w:p>
          <w:p w14:paraId="3AB08E4C" w14:textId="77777777" w:rsidR="00B65748" w:rsidRDefault="00B65748" w:rsidP="001769CD">
            <w:pPr>
              <w:pStyle w:val="TSB-Level1Numbers"/>
              <w:numPr>
                <w:ilvl w:val="0"/>
                <w:numId w:val="0"/>
              </w:numPr>
              <w:jc w:val="center"/>
              <w:rPr>
                <w:bCs/>
              </w:rPr>
            </w:pPr>
            <w:r>
              <w:rPr>
                <w:bCs/>
              </w:rPr>
              <w:t>SENCo</w:t>
            </w:r>
          </w:p>
          <w:p w14:paraId="703D6D7C" w14:textId="54EABEFB" w:rsidR="00B65748" w:rsidRPr="004F532D" w:rsidRDefault="00B65748" w:rsidP="001769CD">
            <w:pPr>
              <w:pStyle w:val="TSB-Level1Numbers"/>
              <w:numPr>
                <w:ilvl w:val="0"/>
                <w:numId w:val="0"/>
              </w:numPr>
              <w:jc w:val="center"/>
              <w:rPr>
                <w:bCs/>
              </w:rPr>
            </w:pPr>
            <w:r>
              <w:rPr>
                <w:bCs/>
              </w:rPr>
              <w:t>MHL</w:t>
            </w:r>
          </w:p>
        </w:tc>
      </w:tr>
      <w:tr w:rsidR="001769CD" w14:paraId="37C08CCA" w14:textId="77777777" w:rsidTr="001769CD">
        <w:trPr>
          <w:trHeight w:val="417"/>
        </w:trPr>
        <w:tc>
          <w:tcPr>
            <w:tcW w:w="3114" w:type="dxa"/>
            <w:vAlign w:val="center"/>
          </w:tcPr>
          <w:p w14:paraId="6F2DE3ED" w14:textId="75507417" w:rsidR="001769CD" w:rsidRPr="004F532D" w:rsidRDefault="00AC32E9" w:rsidP="001769CD">
            <w:pPr>
              <w:pStyle w:val="TSB-Level1Numbers"/>
              <w:numPr>
                <w:ilvl w:val="0"/>
                <w:numId w:val="0"/>
              </w:numPr>
              <w:jc w:val="center"/>
              <w:rPr>
                <w:bCs/>
              </w:rPr>
            </w:pPr>
            <w:r>
              <w:rPr>
                <w:bCs/>
              </w:rPr>
              <w:t xml:space="preserve">Harry Millard </w:t>
            </w:r>
            <w:r w:rsidR="004F532D" w:rsidRPr="004F532D">
              <w:rPr>
                <w:bCs/>
              </w:rPr>
              <w:t xml:space="preserve"> </w:t>
            </w:r>
          </w:p>
        </w:tc>
        <w:tc>
          <w:tcPr>
            <w:tcW w:w="3969" w:type="dxa"/>
            <w:vAlign w:val="center"/>
          </w:tcPr>
          <w:p w14:paraId="4E8DFA1A" w14:textId="074E7433" w:rsidR="004F532D" w:rsidRPr="004F532D" w:rsidRDefault="00B65748" w:rsidP="001769CD">
            <w:pPr>
              <w:pStyle w:val="TSB-Level1Numbers"/>
              <w:numPr>
                <w:ilvl w:val="0"/>
                <w:numId w:val="0"/>
              </w:numPr>
              <w:jc w:val="center"/>
              <w:rPr>
                <w:bCs/>
              </w:rPr>
            </w:pPr>
            <w:r>
              <w:rPr>
                <w:bCs/>
              </w:rPr>
              <w:t>Year 3 &amp; $ Teacher</w:t>
            </w:r>
          </w:p>
        </w:tc>
      </w:tr>
      <w:tr w:rsidR="001769CD" w14:paraId="79AE2BB4" w14:textId="77777777" w:rsidTr="001769CD">
        <w:trPr>
          <w:trHeight w:val="417"/>
        </w:trPr>
        <w:tc>
          <w:tcPr>
            <w:tcW w:w="3114" w:type="dxa"/>
            <w:vAlign w:val="center"/>
          </w:tcPr>
          <w:p w14:paraId="724E3868" w14:textId="3E88F198" w:rsidR="001769CD" w:rsidRPr="004F532D" w:rsidRDefault="004F532D" w:rsidP="001769CD">
            <w:pPr>
              <w:pStyle w:val="TSB-Level1Numbers"/>
              <w:numPr>
                <w:ilvl w:val="0"/>
                <w:numId w:val="0"/>
              </w:numPr>
              <w:jc w:val="center"/>
              <w:rPr>
                <w:bCs/>
              </w:rPr>
            </w:pPr>
            <w:r>
              <w:rPr>
                <w:bCs/>
              </w:rPr>
              <w:t>Victoria Henley</w:t>
            </w:r>
          </w:p>
        </w:tc>
        <w:tc>
          <w:tcPr>
            <w:tcW w:w="3969" w:type="dxa"/>
            <w:vAlign w:val="center"/>
          </w:tcPr>
          <w:p w14:paraId="3DD6EF7C" w14:textId="0F873781" w:rsidR="001769CD" w:rsidRPr="004F532D" w:rsidRDefault="004F532D" w:rsidP="001769CD">
            <w:pPr>
              <w:pStyle w:val="TSB-Level1Numbers"/>
              <w:numPr>
                <w:ilvl w:val="0"/>
                <w:numId w:val="0"/>
              </w:numPr>
              <w:jc w:val="center"/>
              <w:rPr>
                <w:bCs/>
              </w:rPr>
            </w:pPr>
            <w:r>
              <w:rPr>
                <w:bCs/>
              </w:rPr>
              <w:t xml:space="preserve">Year 2 Class Teacher </w:t>
            </w:r>
          </w:p>
        </w:tc>
      </w:tr>
      <w:tr w:rsidR="004F532D" w14:paraId="6AB340F8" w14:textId="77777777" w:rsidTr="001769CD">
        <w:trPr>
          <w:trHeight w:val="417"/>
        </w:trPr>
        <w:tc>
          <w:tcPr>
            <w:tcW w:w="3114" w:type="dxa"/>
            <w:vAlign w:val="center"/>
          </w:tcPr>
          <w:p w14:paraId="7AFDE0C5" w14:textId="173CB4E1" w:rsidR="004F532D" w:rsidRPr="004F532D" w:rsidRDefault="004F532D" w:rsidP="004F532D">
            <w:pPr>
              <w:pStyle w:val="TSB-Level1Numbers"/>
              <w:numPr>
                <w:ilvl w:val="0"/>
                <w:numId w:val="0"/>
              </w:numPr>
              <w:jc w:val="center"/>
              <w:rPr>
                <w:bCs/>
              </w:rPr>
            </w:pPr>
            <w:r>
              <w:rPr>
                <w:bCs/>
              </w:rPr>
              <w:t xml:space="preserve">Sally Wells </w:t>
            </w:r>
          </w:p>
        </w:tc>
        <w:tc>
          <w:tcPr>
            <w:tcW w:w="3969" w:type="dxa"/>
            <w:vAlign w:val="center"/>
          </w:tcPr>
          <w:p w14:paraId="78A4F0B5" w14:textId="2D840418" w:rsidR="004F532D" w:rsidRPr="004F532D" w:rsidRDefault="004F532D" w:rsidP="001769CD">
            <w:pPr>
              <w:pStyle w:val="TSB-Level1Numbers"/>
              <w:numPr>
                <w:ilvl w:val="0"/>
                <w:numId w:val="0"/>
              </w:numPr>
              <w:jc w:val="center"/>
              <w:rPr>
                <w:bCs/>
              </w:rPr>
            </w:pPr>
            <w:r>
              <w:rPr>
                <w:bCs/>
              </w:rPr>
              <w:t xml:space="preserve">Year 1 class teacher </w:t>
            </w:r>
          </w:p>
        </w:tc>
      </w:tr>
      <w:tr w:rsidR="00B65748" w14:paraId="6D165A7E" w14:textId="77777777" w:rsidTr="001769CD">
        <w:trPr>
          <w:trHeight w:val="417"/>
        </w:trPr>
        <w:tc>
          <w:tcPr>
            <w:tcW w:w="3114" w:type="dxa"/>
            <w:vAlign w:val="center"/>
          </w:tcPr>
          <w:p w14:paraId="21F9BEA9" w14:textId="6520B54E" w:rsidR="00B65748" w:rsidRDefault="00B65748" w:rsidP="004F532D">
            <w:pPr>
              <w:pStyle w:val="TSB-Level1Numbers"/>
              <w:numPr>
                <w:ilvl w:val="0"/>
                <w:numId w:val="0"/>
              </w:numPr>
              <w:jc w:val="center"/>
              <w:rPr>
                <w:bCs/>
              </w:rPr>
            </w:pPr>
            <w:r>
              <w:rPr>
                <w:bCs/>
              </w:rPr>
              <w:t xml:space="preserve">Emma Bowden/Jessica South </w:t>
            </w:r>
          </w:p>
        </w:tc>
        <w:tc>
          <w:tcPr>
            <w:tcW w:w="3969" w:type="dxa"/>
            <w:vAlign w:val="center"/>
          </w:tcPr>
          <w:p w14:paraId="05140BD3" w14:textId="4D3F12D5" w:rsidR="00B65748" w:rsidRDefault="00B65748" w:rsidP="001769CD">
            <w:pPr>
              <w:pStyle w:val="TSB-Level1Numbers"/>
              <w:numPr>
                <w:ilvl w:val="0"/>
                <w:numId w:val="0"/>
              </w:numPr>
              <w:jc w:val="center"/>
              <w:rPr>
                <w:bCs/>
              </w:rPr>
            </w:pPr>
            <w:r>
              <w:rPr>
                <w:bCs/>
              </w:rPr>
              <w:t>Reception class teacher</w:t>
            </w:r>
          </w:p>
        </w:tc>
      </w:tr>
      <w:tr w:rsidR="004F532D" w14:paraId="5EE9D987" w14:textId="77777777" w:rsidTr="001769CD">
        <w:trPr>
          <w:trHeight w:val="417"/>
        </w:trPr>
        <w:tc>
          <w:tcPr>
            <w:tcW w:w="3114" w:type="dxa"/>
            <w:vAlign w:val="center"/>
          </w:tcPr>
          <w:p w14:paraId="2E05DB78" w14:textId="7B5C4829" w:rsidR="004F532D" w:rsidRDefault="004F532D" w:rsidP="004F532D">
            <w:pPr>
              <w:pStyle w:val="TSB-Level1Numbers"/>
              <w:numPr>
                <w:ilvl w:val="0"/>
                <w:numId w:val="0"/>
              </w:numPr>
              <w:jc w:val="center"/>
              <w:rPr>
                <w:bCs/>
              </w:rPr>
            </w:pPr>
            <w:r>
              <w:rPr>
                <w:bCs/>
              </w:rPr>
              <w:t>All nursery staff</w:t>
            </w:r>
          </w:p>
        </w:tc>
        <w:tc>
          <w:tcPr>
            <w:tcW w:w="3969" w:type="dxa"/>
            <w:vAlign w:val="center"/>
          </w:tcPr>
          <w:p w14:paraId="31C147BD" w14:textId="1A167E4E" w:rsidR="004F532D" w:rsidRDefault="004F532D" w:rsidP="001769CD">
            <w:pPr>
              <w:pStyle w:val="TSB-Level1Numbers"/>
              <w:numPr>
                <w:ilvl w:val="0"/>
                <w:numId w:val="0"/>
              </w:numPr>
              <w:jc w:val="center"/>
              <w:rPr>
                <w:bCs/>
              </w:rPr>
            </w:pPr>
            <w:r>
              <w:rPr>
                <w:bCs/>
              </w:rPr>
              <w:t xml:space="preserve">Early Years Practitioners </w:t>
            </w:r>
          </w:p>
        </w:tc>
      </w:tr>
    </w:tbl>
    <w:p w14:paraId="678B9A99" w14:textId="081FB1A5" w:rsidR="00CD3FCD" w:rsidRDefault="00CD3FCD" w:rsidP="00CD3FCD">
      <w:pPr>
        <w:pStyle w:val="TSB-Level1Numbers"/>
        <w:numPr>
          <w:ilvl w:val="0"/>
          <w:numId w:val="0"/>
        </w:numPr>
        <w:ind w:left="1423"/>
      </w:pPr>
    </w:p>
    <w:p w14:paraId="42EEAFDA" w14:textId="3DBFCEE7" w:rsidR="009D717D" w:rsidRDefault="009D717D" w:rsidP="007700CB">
      <w:pPr>
        <w:pStyle w:val="TSB-Level1Numbers"/>
        <w:jc w:val="both"/>
      </w:pPr>
      <w:r>
        <w:t xml:space="preserve">The </w:t>
      </w:r>
      <w:r w:rsidRPr="004F532D">
        <w:rPr>
          <w:bCs/>
        </w:rPr>
        <w:t xml:space="preserve">SENCO </w:t>
      </w:r>
      <w:r>
        <w:t>is responsible for:</w:t>
      </w:r>
    </w:p>
    <w:p w14:paraId="027149A4" w14:textId="53811C61" w:rsidR="009D717D" w:rsidRDefault="009D717D" w:rsidP="007700CB">
      <w:pPr>
        <w:pStyle w:val="TSB-PolicyBullets"/>
        <w:ind w:left="2127"/>
        <w:jc w:val="both"/>
      </w:pPr>
      <w:r>
        <w:t>Advising teaching staff how best to identify and support pupils’ individual needs.</w:t>
      </w:r>
    </w:p>
    <w:p w14:paraId="1B2A9633" w14:textId="13BADE9E" w:rsidR="009D717D" w:rsidRDefault="009D717D" w:rsidP="007700CB">
      <w:pPr>
        <w:pStyle w:val="TSB-PolicyBullets"/>
        <w:ind w:left="2127"/>
        <w:jc w:val="both"/>
      </w:pPr>
      <w:r>
        <w:t>Advising staff on the use of TAs in order to meet pupils’ individual needs.</w:t>
      </w:r>
    </w:p>
    <w:p w14:paraId="76AF2F99" w14:textId="60B4CAB7" w:rsidR="00024FBA" w:rsidRDefault="00024FBA" w:rsidP="00024FBA">
      <w:pPr>
        <w:pStyle w:val="Heading10"/>
        <w:rPr>
          <w:b/>
        </w:rPr>
      </w:pPr>
      <w:bookmarkStart w:id="11" w:name="_Organisation_of_relationships"/>
      <w:bookmarkStart w:id="12" w:name="_Organisation_of_relationshipsand"/>
      <w:bookmarkStart w:id="13" w:name="_Organisation_of_the"/>
      <w:bookmarkEnd w:id="11"/>
      <w:bookmarkEnd w:id="12"/>
      <w:bookmarkEnd w:id="13"/>
      <w:r>
        <w:rPr>
          <w:b/>
        </w:rPr>
        <w:t xml:space="preserve">Organisation of </w:t>
      </w:r>
      <w:r w:rsidR="002B7CE8">
        <w:rPr>
          <w:b/>
        </w:rPr>
        <w:t xml:space="preserve">the curriculum </w:t>
      </w:r>
    </w:p>
    <w:p w14:paraId="558EE9D0" w14:textId="77777777" w:rsidR="00300778" w:rsidRDefault="00CE44DB" w:rsidP="007B670F">
      <w:pPr>
        <w:pStyle w:val="TSB-Level1Numbers"/>
        <w:jc w:val="both"/>
      </w:pPr>
      <w:r>
        <w:t>Every primary school is required to deliver statutory relationships education</w:t>
      </w:r>
      <w:r w:rsidR="00300778">
        <w:t xml:space="preserve"> and health education</w:t>
      </w:r>
      <w:r>
        <w:t>.</w:t>
      </w:r>
      <w:r w:rsidR="00AD3BDA">
        <w:t xml:space="preserve"> </w:t>
      </w:r>
    </w:p>
    <w:p w14:paraId="48FA0B5A" w14:textId="41DB1C34" w:rsidR="00CE44DB" w:rsidRDefault="00AD3BDA" w:rsidP="007B670F">
      <w:pPr>
        <w:pStyle w:val="TSB-Level1Numbers"/>
        <w:jc w:val="both"/>
      </w:pPr>
      <w:r>
        <w:t xml:space="preserve">For the purpose of this policy, </w:t>
      </w:r>
      <w:r w:rsidRPr="00AD3BDA">
        <w:rPr>
          <w:b/>
        </w:rPr>
        <w:t>“relationships</w:t>
      </w:r>
      <w:r w:rsidR="009C099B">
        <w:rPr>
          <w:b/>
        </w:rPr>
        <w:t xml:space="preserve"> and sex</w:t>
      </w:r>
      <w:r w:rsidRPr="00AD3BDA">
        <w:rPr>
          <w:b/>
        </w:rPr>
        <w:t xml:space="preserve"> education”</w:t>
      </w:r>
      <w:r>
        <w:t xml:space="preserve"> is defined as </w:t>
      </w:r>
      <w:r w:rsidR="00277A0B">
        <w:t>teaching pupils about healthy, respectful relationships, focussing on family and friendships, in all contexts, including online</w:t>
      </w:r>
      <w:r w:rsidR="009C099B">
        <w:t>, as well as developing an understanding of human sexuality</w:t>
      </w:r>
      <w:r w:rsidR="00277A0B">
        <w:t xml:space="preserve">. </w:t>
      </w:r>
    </w:p>
    <w:p w14:paraId="4A52EB57" w14:textId="2899279C" w:rsidR="00300778" w:rsidRPr="004F532D" w:rsidRDefault="00300778" w:rsidP="004F532D">
      <w:pPr>
        <w:pStyle w:val="TSB-Level1Numbers"/>
        <w:jc w:val="both"/>
      </w:pPr>
      <w:r>
        <w:t xml:space="preserve">For the purpose of this policy, </w:t>
      </w:r>
      <w:r w:rsidRPr="00300778">
        <w:rPr>
          <w:b/>
        </w:rPr>
        <w:t xml:space="preserve">“health education” </w:t>
      </w:r>
      <w:r>
        <w:t>is defined as teaching pupils about physical health and mental wellbeing, focussing on recognising the link between the two and being able to make healthy lifestyle choices.</w:t>
      </w:r>
    </w:p>
    <w:p w14:paraId="4835FA5F" w14:textId="3FD62BFC" w:rsidR="00277A0B" w:rsidRDefault="00277A0B" w:rsidP="007B670F">
      <w:pPr>
        <w:pStyle w:val="TSB-Level1Numbers"/>
        <w:jc w:val="both"/>
      </w:pPr>
      <w:r>
        <w:t xml:space="preserve">The delivery of the relationships </w:t>
      </w:r>
      <w:r w:rsidR="0067496C">
        <w:t xml:space="preserve">education </w:t>
      </w:r>
      <w:r w:rsidR="00300778">
        <w:t xml:space="preserve">and health </w:t>
      </w:r>
      <w:r w:rsidR="0067496C">
        <w:t>education</w:t>
      </w:r>
      <w:r>
        <w:t xml:space="preserve"> </w:t>
      </w:r>
      <w:r w:rsidR="00300778">
        <w:t xml:space="preserve">coincide with one another and will be delivered as part of the school’s </w:t>
      </w:r>
      <w:r w:rsidR="00300778" w:rsidRPr="004F532D">
        <w:rPr>
          <w:bCs/>
        </w:rPr>
        <w:t>PSHE curriculum</w:t>
      </w:r>
      <w:r w:rsidR="004F532D">
        <w:rPr>
          <w:bCs/>
        </w:rPr>
        <w:t xml:space="preserve"> </w:t>
      </w:r>
      <w:r w:rsidR="00B65748">
        <w:rPr>
          <w:bCs/>
        </w:rPr>
        <w:t>and the Early Childhood curriculum.</w:t>
      </w:r>
    </w:p>
    <w:p w14:paraId="42ABF5A7" w14:textId="401FC507" w:rsidR="007B670F" w:rsidRDefault="007B670F" w:rsidP="007B670F">
      <w:pPr>
        <w:pStyle w:val="TSB-Level1Numbers"/>
        <w:jc w:val="both"/>
      </w:pPr>
      <w:r>
        <w:lastRenderedPageBreak/>
        <w:t xml:space="preserve">The relationships </w:t>
      </w:r>
      <w:r w:rsidR="00300778">
        <w:t xml:space="preserve">and health </w:t>
      </w:r>
      <w:r>
        <w:t>curriculum ha</w:t>
      </w:r>
      <w:r w:rsidR="0067496C">
        <w:t>s</w:t>
      </w:r>
      <w:r>
        <w:t xml:space="preserve"> been organised in line with the statutory requirements outlined in the DfE (2019) ‘Relationships, Education, Relationships and Sex Education (RSE) and Health Education’ guidance.</w:t>
      </w:r>
    </w:p>
    <w:p w14:paraId="0E196621" w14:textId="6F7105A1" w:rsidR="00A812F5" w:rsidRDefault="007B670F" w:rsidP="0067496C">
      <w:pPr>
        <w:pStyle w:val="TSB-Level1Numbers"/>
        <w:jc w:val="both"/>
      </w:pPr>
      <w:r>
        <w:t xml:space="preserve">The </w:t>
      </w:r>
      <w:r w:rsidR="0067496C">
        <w:t xml:space="preserve">relationships and health curriculum </w:t>
      </w:r>
      <w:r w:rsidR="007C3BB7">
        <w:t>take</w:t>
      </w:r>
      <w:r w:rsidR="0067496C">
        <w:t>s</w:t>
      </w:r>
      <w:r w:rsidR="007C3BB7">
        <w:t xml:space="preserve"> into account</w:t>
      </w:r>
      <w:r>
        <w:t xml:space="preserve"> the views of teachers, pupils and parents. </w:t>
      </w:r>
      <w:r w:rsidR="00A812F5">
        <w:t>We are dedicated to ensuring our curriculum meets the needs of the whole-school community.</w:t>
      </w:r>
    </w:p>
    <w:p w14:paraId="5DF1DF8E" w14:textId="29F51452" w:rsidR="0067496C" w:rsidRDefault="0067496C" w:rsidP="0067496C">
      <w:pPr>
        <w:pStyle w:val="TSB-Level1Numbers"/>
        <w:jc w:val="both"/>
      </w:pPr>
      <w:bookmarkStart w:id="14" w:name="_Hlk2341650"/>
      <w:r>
        <w:t>The relationships and health curriculum is informed by issues in the school and wider community to ensure it is tailored to pupils’ needs</w:t>
      </w:r>
      <w:bookmarkEnd w:id="14"/>
      <w:r w:rsidR="004F532D">
        <w:t>.</w:t>
      </w:r>
    </w:p>
    <w:p w14:paraId="66541CB6" w14:textId="5B7C5A62" w:rsidR="007B670F" w:rsidRDefault="007B670F" w:rsidP="0067496C">
      <w:pPr>
        <w:pStyle w:val="TSB-Level1Numbers"/>
        <w:jc w:val="both"/>
      </w:pPr>
      <w:r>
        <w:t xml:space="preserve">We consult </w:t>
      </w:r>
      <w:r w:rsidR="00FF31A3">
        <w:t xml:space="preserve">with parents, pupils and staff </w:t>
      </w:r>
      <w:r>
        <w:t>in the following ways:</w:t>
      </w:r>
    </w:p>
    <w:p w14:paraId="6F19B20E" w14:textId="12D7DB6C" w:rsidR="007B670F" w:rsidRPr="004F532D" w:rsidRDefault="007B670F" w:rsidP="0067496C">
      <w:pPr>
        <w:pStyle w:val="TSB-Level1Numbers"/>
        <w:numPr>
          <w:ilvl w:val="0"/>
          <w:numId w:val="16"/>
        </w:numPr>
        <w:ind w:left="2137" w:hanging="357"/>
        <w:contextualSpacing/>
        <w:jc w:val="both"/>
        <w:rPr>
          <w:bCs/>
        </w:rPr>
      </w:pPr>
      <w:r w:rsidRPr="004F532D">
        <w:rPr>
          <w:bCs/>
        </w:rPr>
        <w:t>Questionnaires and surveys</w:t>
      </w:r>
    </w:p>
    <w:p w14:paraId="7E096CFC" w14:textId="04D110C0" w:rsidR="007B670F" w:rsidRPr="004F532D" w:rsidRDefault="007B670F" w:rsidP="0067496C">
      <w:pPr>
        <w:pStyle w:val="TSB-Level1Numbers"/>
        <w:numPr>
          <w:ilvl w:val="0"/>
          <w:numId w:val="16"/>
        </w:numPr>
        <w:ind w:left="2137" w:hanging="357"/>
        <w:contextualSpacing/>
        <w:jc w:val="both"/>
        <w:rPr>
          <w:bCs/>
        </w:rPr>
      </w:pPr>
      <w:r w:rsidRPr="004F532D">
        <w:rPr>
          <w:bCs/>
        </w:rPr>
        <w:t>Focus groups</w:t>
      </w:r>
    </w:p>
    <w:p w14:paraId="637C3BBD" w14:textId="089C948E" w:rsidR="007B670F" w:rsidRPr="004F532D" w:rsidRDefault="007B670F" w:rsidP="0067496C">
      <w:pPr>
        <w:pStyle w:val="TSB-Level1Numbers"/>
        <w:numPr>
          <w:ilvl w:val="0"/>
          <w:numId w:val="16"/>
        </w:numPr>
        <w:ind w:left="2137" w:hanging="357"/>
        <w:contextualSpacing/>
        <w:jc w:val="both"/>
        <w:rPr>
          <w:bCs/>
        </w:rPr>
      </w:pPr>
      <w:r w:rsidRPr="004F532D">
        <w:rPr>
          <w:bCs/>
        </w:rPr>
        <w:t>Meeting</w:t>
      </w:r>
      <w:r w:rsidR="00A812F5" w:rsidRPr="004F532D">
        <w:rPr>
          <w:bCs/>
        </w:rPr>
        <w:t>s</w:t>
      </w:r>
    </w:p>
    <w:p w14:paraId="79FBB3AB" w14:textId="048EB23A" w:rsidR="007C3BB7" w:rsidRPr="004F532D" w:rsidRDefault="007C3BB7" w:rsidP="0067496C">
      <w:pPr>
        <w:pStyle w:val="TSB-Level1Numbers"/>
        <w:numPr>
          <w:ilvl w:val="0"/>
          <w:numId w:val="16"/>
        </w:numPr>
        <w:ind w:left="2137" w:hanging="357"/>
        <w:contextualSpacing/>
        <w:jc w:val="both"/>
        <w:rPr>
          <w:bCs/>
        </w:rPr>
      </w:pPr>
      <w:r w:rsidRPr="004F532D">
        <w:rPr>
          <w:bCs/>
        </w:rPr>
        <w:t>Training sessions</w:t>
      </w:r>
    </w:p>
    <w:p w14:paraId="71580E2B" w14:textId="11DC6CD6" w:rsidR="007C3BB7" w:rsidRPr="004F532D" w:rsidRDefault="007C3BB7" w:rsidP="0067496C">
      <w:pPr>
        <w:pStyle w:val="TSB-Level1Numbers"/>
        <w:numPr>
          <w:ilvl w:val="0"/>
          <w:numId w:val="16"/>
        </w:numPr>
        <w:ind w:left="2137" w:hanging="357"/>
        <w:contextualSpacing/>
        <w:jc w:val="both"/>
        <w:rPr>
          <w:bCs/>
        </w:rPr>
      </w:pPr>
      <w:r w:rsidRPr="004F532D">
        <w:rPr>
          <w:bCs/>
        </w:rPr>
        <w:t>Newsletters and letters</w:t>
      </w:r>
    </w:p>
    <w:p w14:paraId="504803D7" w14:textId="77777777" w:rsidR="0067496C" w:rsidRPr="007C3BB7" w:rsidRDefault="0067496C" w:rsidP="0067496C">
      <w:pPr>
        <w:pStyle w:val="TSB-Level1Numbers"/>
        <w:numPr>
          <w:ilvl w:val="0"/>
          <w:numId w:val="0"/>
        </w:numPr>
        <w:ind w:left="2137"/>
        <w:contextualSpacing/>
        <w:jc w:val="both"/>
      </w:pPr>
    </w:p>
    <w:p w14:paraId="0626EB7F" w14:textId="4323C6D7" w:rsidR="00A812F5" w:rsidRDefault="00A812F5" w:rsidP="0067496C">
      <w:pPr>
        <w:pStyle w:val="TSB-Level1Numbers"/>
        <w:jc w:val="both"/>
        <w:rPr>
          <w:color w:val="000000" w:themeColor="text1"/>
        </w:rPr>
      </w:pPr>
      <w:r w:rsidRPr="00A812F5">
        <w:rPr>
          <w:color w:val="000000" w:themeColor="text1"/>
        </w:rPr>
        <w:t>Any parent</w:t>
      </w:r>
      <w:r>
        <w:rPr>
          <w:color w:val="000000" w:themeColor="text1"/>
        </w:rPr>
        <w:t>, teacher or pupil wishing to provide feedback about the curriculum can do so at any time during the academic year by:</w:t>
      </w:r>
    </w:p>
    <w:p w14:paraId="4E8FF3A8" w14:textId="0947D16F" w:rsidR="00A812F5" w:rsidRPr="004F532D" w:rsidRDefault="00A812F5" w:rsidP="0067496C">
      <w:pPr>
        <w:pStyle w:val="TSB-PolicyBullets"/>
        <w:ind w:left="2127"/>
        <w:jc w:val="both"/>
        <w:rPr>
          <w:bCs/>
        </w:rPr>
      </w:pPr>
      <w:r w:rsidRPr="004F532D">
        <w:rPr>
          <w:bCs/>
        </w:rPr>
        <w:t xml:space="preserve">Organising a meeting with the </w:t>
      </w:r>
      <w:r w:rsidR="004F532D" w:rsidRPr="004F532D">
        <w:rPr>
          <w:bCs/>
        </w:rPr>
        <w:t>head or deputy head</w:t>
      </w:r>
      <w:r w:rsidR="00FF31A3" w:rsidRPr="004F532D">
        <w:rPr>
          <w:bCs/>
        </w:rPr>
        <w:t>.</w:t>
      </w:r>
    </w:p>
    <w:p w14:paraId="28ADACA6" w14:textId="2B9F9C75" w:rsidR="00A812F5" w:rsidRPr="004F532D" w:rsidRDefault="00A812F5" w:rsidP="0067496C">
      <w:pPr>
        <w:pStyle w:val="TSB-PolicyBullets"/>
        <w:ind w:left="2127"/>
        <w:jc w:val="both"/>
        <w:rPr>
          <w:bCs/>
        </w:rPr>
      </w:pPr>
      <w:r w:rsidRPr="004F532D">
        <w:rPr>
          <w:bCs/>
        </w:rPr>
        <w:t xml:space="preserve">Emailing </w:t>
      </w:r>
      <w:r w:rsidR="004F532D" w:rsidRPr="004F532D">
        <w:rPr>
          <w:bCs/>
        </w:rPr>
        <w:t>claire.lyons@burtonhathow.co.uk</w:t>
      </w:r>
      <w:r w:rsidR="00FF31A3" w:rsidRPr="004F532D">
        <w:rPr>
          <w:rStyle w:val="Hyperlink"/>
          <w:bCs/>
          <w:color w:val="auto"/>
          <w:u w:val="none"/>
        </w:rPr>
        <w:t>.</w:t>
      </w:r>
    </w:p>
    <w:p w14:paraId="0AC4DFAD" w14:textId="5E8ABB66" w:rsidR="006B2DCB" w:rsidRDefault="006B2DCB" w:rsidP="0067496C">
      <w:pPr>
        <w:pStyle w:val="TSB-Level1Numbers"/>
        <w:jc w:val="both"/>
      </w:pPr>
      <w:r>
        <w:t>The school has organised a curriculum that is age-appropriate for pupils within each year group, based on the views of teachers, parents and pupils.</w:t>
      </w:r>
    </w:p>
    <w:p w14:paraId="1B794CB4" w14:textId="44005486" w:rsidR="00CD165A" w:rsidRDefault="00CD165A" w:rsidP="0067496C">
      <w:pPr>
        <w:pStyle w:val="TSB-Level1Numbers"/>
        <w:jc w:val="both"/>
      </w:pPr>
      <w:r>
        <w:t xml:space="preserve">When </w:t>
      </w:r>
      <w:r w:rsidR="00D31F08">
        <w:t>organis</w:t>
      </w:r>
      <w:r w:rsidR="00FF31A3">
        <w:t>ing</w:t>
      </w:r>
      <w:r w:rsidR="00D31F08">
        <w:t xml:space="preserve"> the curriculum, the religious backgrounds of all pupils will be </w:t>
      </w:r>
      <w:r w:rsidR="00FF31A3">
        <w:t>considered</w:t>
      </w:r>
      <w:r w:rsidR="00D31F08">
        <w:t>, so that the topics that are covered are taught appropriately.</w:t>
      </w:r>
    </w:p>
    <w:p w14:paraId="5A8606D6" w14:textId="4CECB5A0" w:rsidR="00A812F5" w:rsidRDefault="00A812F5" w:rsidP="007C3BB7">
      <w:pPr>
        <w:pStyle w:val="Heading10"/>
        <w:jc w:val="both"/>
        <w:rPr>
          <w:b/>
        </w:rPr>
      </w:pPr>
      <w:bookmarkStart w:id="15" w:name="_Consultation_with_parents"/>
      <w:bookmarkEnd w:id="15"/>
      <w:r w:rsidRPr="006B2DCB">
        <w:rPr>
          <w:b/>
        </w:rPr>
        <w:t>Consultation with parents</w:t>
      </w:r>
    </w:p>
    <w:p w14:paraId="300095A4" w14:textId="2686154F" w:rsidR="006B2DCB" w:rsidRDefault="006B2DCB" w:rsidP="007C3BB7">
      <w:pPr>
        <w:pStyle w:val="TSB-Level1Numbers"/>
        <w:jc w:val="both"/>
      </w:pPr>
      <w:r>
        <w:t>The school understands the important role parents play in enhancing their children’s understanding of relationships</w:t>
      </w:r>
      <w:r w:rsidR="00FF31A3">
        <w:t xml:space="preserve">, </w:t>
      </w:r>
      <w:r w:rsidR="00FF31A3" w:rsidRPr="009006D4">
        <w:rPr>
          <w:bCs/>
        </w:rPr>
        <w:t xml:space="preserve">sex </w:t>
      </w:r>
      <w:r w:rsidR="00FF31A3">
        <w:t xml:space="preserve">and </w:t>
      </w:r>
      <w:r w:rsidR="0067496C">
        <w:t>health</w:t>
      </w:r>
      <w:r>
        <w:t>. Similarly, we also understand how important parents’ views are in shaping the curriculum.</w:t>
      </w:r>
    </w:p>
    <w:p w14:paraId="6710C04D" w14:textId="0578BAAA" w:rsidR="006B2DCB" w:rsidRDefault="006B2DCB" w:rsidP="007C3BB7">
      <w:pPr>
        <w:pStyle w:val="TSB-Level1Numbers"/>
        <w:jc w:val="both"/>
      </w:pPr>
      <w:r>
        <w:t xml:space="preserve">The school works closely with parents by establishing open communication – all parents are consulted in the development and delivery of the </w:t>
      </w:r>
      <w:r w:rsidR="00FF31A3">
        <w:t>curriculum</w:t>
      </w:r>
      <w:r>
        <w:t xml:space="preserve">, as outlined in </w:t>
      </w:r>
      <w:hyperlink w:anchor="_Organisation_of_relationships" w:history="1">
        <w:r w:rsidRPr="00B65748">
          <w:rPr>
            <w:rStyle w:val="Hyperlink"/>
            <w:color w:val="auto"/>
            <w:u w:val="none"/>
          </w:rPr>
          <w:t>section 3</w:t>
        </w:r>
      </w:hyperlink>
      <w:r>
        <w:t xml:space="preserve"> of this policy.</w:t>
      </w:r>
    </w:p>
    <w:p w14:paraId="1FBD20DC" w14:textId="17783D33" w:rsidR="00642455" w:rsidRDefault="00642455" w:rsidP="007C3BB7">
      <w:pPr>
        <w:pStyle w:val="TSB-Level1Numbers"/>
        <w:jc w:val="both"/>
      </w:pPr>
      <w:r>
        <w:t>Parents are provided with the following information:</w:t>
      </w:r>
    </w:p>
    <w:p w14:paraId="7AD08126" w14:textId="0C972C3F" w:rsidR="00642455" w:rsidRPr="009006D4" w:rsidRDefault="00642455" w:rsidP="007C3BB7">
      <w:pPr>
        <w:pStyle w:val="TSB-PolicyBullets"/>
        <w:ind w:left="2268"/>
        <w:jc w:val="both"/>
        <w:rPr>
          <w:bCs/>
        </w:rPr>
      </w:pPr>
      <w:r>
        <w:t>The content of the relationships</w:t>
      </w:r>
      <w:r w:rsidR="00FF31A3">
        <w:t xml:space="preserve">, </w:t>
      </w:r>
      <w:r w:rsidR="00FF31A3" w:rsidRPr="009006D4">
        <w:rPr>
          <w:bCs/>
        </w:rPr>
        <w:t>sex</w:t>
      </w:r>
      <w:r w:rsidRPr="009006D4">
        <w:rPr>
          <w:bCs/>
        </w:rPr>
        <w:t xml:space="preserve"> </w:t>
      </w:r>
      <w:r w:rsidR="0067496C" w:rsidRPr="009006D4">
        <w:rPr>
          <w:bCs/>
        </w:rPr>
        <w:t xml:space="preserve">and health </w:t>
      </w:r>
      <w:r w:rsidRPr="009006D4">
        <w:rPr>
          <w:bCs/>
        </w:rPr>
        <w:t>curriculum</w:t>
      </w:r>
    </w:p>
    <w:p w14:paraId="41372AB3" w14:textId="249B386C" w:rsidR="00642455" w:rsidRDefault="00B65748" w:rsidP="007C3BB7">
      <w:pPr>
        <w:pStyle w:val="TSB-PolicyBullets"/>
        <w:ind w:left="2268"/>
        <w:jc w:val="both"/>
      </w:pPr>
      <w:r>
        <w:rPr>
          <w:bCs/>
        </w:rPr>
        <w:t>An overview</w:t>
      </w:r>
      <w:r w:rsidR="00642455" w:rsidRPr="009006D4">
        <w:rPr>
          <w:bCs/>
        </w:rPr>
        <w:t xml:space="preserve"> of the relationships</w:t>
      </w:r>
      <w:r w:rsidR="00FF31A3" w:rsidRPr="009006D4">
        <w:rPr>
          <w:bCs/>
        </w:rPr>
        <w:t>, sex</w:t>
      </w:r>
      <w:r w:rsidR="00FF31A3" w:rsidRPr="009006D4">
        <w:t xml:space="preserve"> </w:t>
      </w:r>
      <w:r w:rsidR="00FF31A3">
        <w:t>and</w:t>
      </w:r>
      <w:r w:rsidR="0067496C">
        <w:t xml:space="preserve"> health </w:t>
      </w:r>
      <w:r w:rsidR="00642455">
        <w:t>curriculum, including what is taught in each year group</w:t>
      </w:r>
    </w:p>
    <w:p w14:paraId="1CC4BE4D" w14:textId="6EBB0048" w:rsidR="007C3BB7" w:rsidRDefault="007C3BB7" w:rsidP="007C3BB7">
      <w:pPr>
        <w:pStyle w:val="TSB-PolicyBullets"/>
        <w:ind w:left="2268"/>
        <w:jc w:val="both"/>
      </w:pPr>
      <w:r>
        <w:t>The legalities surrounding withdrawing their child from the subject</w:t>
      </w:r>
      <w:r w:rsidR="00FF31A3">
        <w:t>s</w:t>
      </w:r>
    </w:p>
    <w:p w14:paraId="39F4F3DE" w14:textId="6CF3E096" w:rsidR="00000C9D" w:rsidRDefault="00000C9D" w:rsidP="007C3BB7">
      <w:pPr>
        <w:pStyle w:val="TSB-PolicyBullets"/>
        <w:ind w:left="2268"/>
        <w:jc w:val="both"/>
      </w:pPr>
      <w:r>
        <w:t>The resources that will be used to support the curriculum</w:t>
      </w:r>
    </w:p>
    <w:p w14:paraId="17A98846" w14:textId="0E54642F" w:rsidR="007C3BB7" w:rsidRDefault="007C3BB7" w:rsidP="007C3BB7">
      <w:pPr>
        <w:pStyle w:val="TSB-Level1Numbers"/>
        <w:jc w:val="both"/>
      </w:pPr>
      <w:r>
        <w:lastRenderedPageBreak/>
        <w:t xml:space="preserve">The school aims to build positive relationships with parents by inviting them </w:t>
      </w:r>
      <w:r w:rsidR="00B65748">
        <w:t>to feedback on</w:t>
      </w:r>
      <w:r>
        <w:t xml:space="preserve"> what will be taught, address any concerns and help parents in managing conversations with their children on the issues covered by the curriculum.</w:t>
      </w:r>
    </w:p>
    <w:p w14:paraId="188D1B89" w14:textId="09D1FA50" w:rsidR="007C3BB7" w:rsidRPr="006B2DCB" w:rsidRDefault="007C3BB7" w:rsidP="007C3BB7">
      <w:pPr>
        <w:pStyle w:val="TSB-Level1Numbers"/>
        <w:jc w:val="both"/>
      </w:pPr>
      <w:r>
        <w:t>Parents are consulted in the review of the curriculum and this policy</w:t>
      </w:r>
      <w:r w:rsidR="00FF31A3">
        <w:t>,</w:t>
      </w:r>
      <w:r w:rsidR="00B65748">
        <w:t xml:space="preserve"> </w:t>
      </w:r>
      <w:r>
        <w:t>and are encouraged to provide their views at any time.</w:t>
      </w:r>
    </w:p>
    <w:p w14:paraId="5169D0F5" w14:textId="3A042CE9" w:rsidR="00024FBA" w:rsidRDefault="00055C7B" w:rsidP="00024FBA">
      <w:pPr>
        <w:pStyle w:val="Heading10"/>
        <w:rPr>
          <w:b/>
        </w:rPr>
      </w:pPr>
      <w:bookmarkStart w:id="16" w:name="_Relationships_education_overview"/>
      <w:bookmarkEnd w:id="16"/>
      <w:r>
        <w:rPr>
          <w:b/>
        </w:rPr>
        <w:t>Relationships</w:t>
      </w:r>
      <w:r w:rsidR="0067496C">
        <w:rPr>
          <w:b/>
        </w:rPr>
        <w:t xml:space="preserve"> education</w:t>
      </w:r>
      <w:r w:rsidR="00024FBA" w:rsidRPr="00024FBA">
        <w:rPr>
          <w:b/>
        </w:rPr>
        <w:t xml:space="preserve"> overview</w:t>
      </w:r>
    </w:p>
    <w:p w14:paraId="047CC425" w14:textId="7687B35F" w:rsidR="00CD165A" w:rsidRDefault="00CD165A" w:rsidP="00687AB8">
      <w:pPr>
        <w:pStyle w:val="TSB-Level1Numbers"/>
        <w:numPr>
          <w:ilvl w:val="0"/>
          <w:numId w:val="0"/>
        </w:numPr>
        <w:ind w:left="1854" w:hanging="431"/>
        <w:jc w:val="both"/>
        <w:rPr>
          <w:b/>
        </w:rPr>
      </w:pPr>
      <w:r w:rsidRPr="00CD165A">
        <w:rPr>
          <w:b/>
        </w:rPr>
        <w:t>Families and people who care for me</w:t>
      </w:r>
    </w:p>
    <w:p w14:paraId="4EF94A02" w14:textId="5208E3F3" w:rsidR="00CD165A" w:rsidRDefault="00687AB8" w:rsidP="00221AE4">
      <w:pPr>
        <w:pStyle w:val="TSB-Level1Numbers"/>
        <w:jc w:val="both"/>
      </w:pPr>
      <w:r>
        <w:t>By the end of primary school, p</w:t>
      </w:r>
      <w:r w:rsidR="00CD165A">
        <w:t>upils will know:</w:t>
      </w:r>
    </w:p>
    <w:p w14:paraId="0951F52A" w14:textId="19845616" w:rsidR="00CD165A" w:rsidRDefault="00CD165A" w:rsidP="00221AE4">
      <w:pPr>
        <w:pStyle w:val="TSB-PolicyBullets"/>
        <w:ind w:left="2127" w:hanging="284"/>
        <w:jc w:val="both"/>
      </w:pPr>
      <w:r>
        <w:t>That families are important for them growing up because they can give love, security and stability.</w:t>
      </w:r>
    </w:p>
    <w:p w14:paraId="04E756A6" w14:textId="437EC237" w:rsidR="00CD165A" w:rsidRDefault="00CD165A" w:rsidP="00221AE4">
      <w:pPr>
        <w:pStyle w:val="TSB-PolicyBullets"/>
        <w:ind w:left="2127"/>
        <w:jc w:val="both"/>
      </w:pPr>
      <w:r>
        <w:t>The characteristics of healthy family life, commitment to each other, including in times of difficulty, protection and care for children and other family members, the importance of spending time together and sharing each other’s lives.</w:t>
      </w:r>
    </w:p>
    <w:p w14:paraId="70ED930E" w14:textId="4C1C2B9E" w:rsidR="00CD165A" w:rsidRDefault="00CD165A" w:rsidP="00221AE4">
      <w:pPr>
        <w:pStyle w:val="TSB-PolicyBullets"/>
        <w:ind w:left="2127"/>
        <w:jc w:val="both"/>
      </w:pPr>
      <w:r>
        <w:t>That others’ families, either in school or in the wider world, sometimes look different from their family, but that they should respect those differences and know that other children’s families are also characterised by love and care.</w:t>
      </w:r>
    </w:p>
    <w:p w14:paraId="6FC235AC" w14:textId="1CB01575" w:rsidR="00D31F08" w:rsidRDefault="00D31F08" w:rsidP="00221AE4">
      <w:pPr>
        <w:pStyle w:val="TSB-PolicyBullets"/>
        <w:ind w:left="2127"/>
        <w:jc w:val="both"/>
      </w:pPr>
      <w:r>
        <w:t>That stable, caring relationships, which may be of different types, are at the heart of happy families, and are important for children’s security as they grow up.</w:t>
      </w:r>
    </w:p>
    <w:p w14:paraId="2A33F901" w14:textId="22630E82" w:rsidR="00D31F08" w:rsidRDefault="00D31F08" w:rsidP="00221AE4">
      <w:pPr>
        <w:pStyle w:val="TSB-PolicyBullets"/>
        <w:ind w:left="2127"/>
        <w:jc w:val="both"/>
      </w:pPr>
      <w:r>
        <w:t>That marriage represents a formal and legally recognised commitment of two people to each other which is intended to be lifelong.</w:t>
      </w:r>
    </w:p>
    <w:p w14:paraId="00C861F8" w14:textId="6216B4D9" w:rsidR="00D31F08" w:rsidRDefault="00D31F08" w:rsidP="00221AE4">
      <w:pPr>
        <w:pStyle w:val="TSB-PolicyBullets"/>
        <w:ind w:left="2127"/>
        <w:jc w:val="both"/>
      </w:pPr>
      <w:r>
        <w:t>How to recognise if family relationships are making them feel unhappy or unsafe, and how to seek help or advice from others if needed.</w:t>
      </w:r>
    </w:p>
    <w:p w14:paraId="2DC816CF" w14:textId="77777777" w:rsidR="00D31F08" w:rsidRDefault="00D31F08" w:rsidP="00221AE4">
      <w:pPr>
        <w:pStyle w:val="TSB-PolicyBullets"/>
        <w:numPr>
          <w:ilvl w:val="0"/>
          <w:numId w:val="0"/>
        </w:numPr>
        <w:ind w:left="1491" w:hanging="357"/>
        <w:jc w:val="both"/>
      </w:pPr>
    </w:p>
    <w:p w14:paraId="1C24CAD7" w14:textId="701FE175" w:rsidR="00D31F08" w:rsidRDefault="00D31F08" w:rsidP="00221AE4">
      <w:pPr>
        <w:pStyle w:val="TSB-PolicyBullets"/>
        <w:numPr>
          <w:ilvl w:val="0"/>
          <w:numId w:val="0"/>
        </w:numPr>
        <w:ind w:left="1780" w:hanging="357"/>
        <w:jc w:val="both"/>
        <w:rPr>
          <w:b/>
        </w:rPr>
      </w:pPr>
      <w:r w:rsidRPr="00D31F08">
        <w:rPr>
          <w:b/>
        </w:rPr>
        <w:t>Caring friendships</w:t>
      </w:r>
    </w:p>
    <w:p w14:paraId="5553B8A1" w14:textId="3AE19C42" w:rsidR="00D31F08" w:rsidRDefault="00687AB8" w:rsidP="00221AE4">
      <w:pPr>
        <w:pStyle w:val="TSB-Level1Numbers"/>
        <w:jc w:val="both"/>
      </w:pPr>
      <w:r>
        <w:t>By the end of primary school, p</w:t>
      </w:r>
      <w:r w:rsidR="00D31F08">
        <w:t>upils will know:</w:t>
      </w:r>
    </w:p>
    <w:p w14:paraId="7EAEE8D0" w14:textId="25E0EF12" w:rsidR="00D31F08" w:rsidRDefault="00D31F08" w:rsidP="00221AE4">
      <w:pPr>
        <w:pStyle w:val="TSB-PolicyBullets"/>
        <w:ind w:left="2127" w:hanging="284"/>
        <w:jc w:val="both"/>
      </w:pPr>
      <w:r>
        <w:t>How important friendships are in making us feel happy and secure, and how people choose and make friends.</w:t>
      </w:r>
    </w:p>
    <w:p w14:paraId="41403FD5" w14:textId="31776F4C" w:rsidR="00D31F08" w:rsidRDefault="00D31F08" w:rsidP="00221AE4">
      <w:pPr>
        <w:pStyle w:val="TSB-PolicyBullets"/>
        <w:ind w:left="2127" w:hanging="284"/>
        <w:jc w:val="both"/>
      </w:pPr>
      <w:r>
        <w:t>The characteristics of friendships, including mutual respect, truthfulness, trustworthiness, loyalty, kindness, generosity, trust, sharing interests and experiences, and support with problems and difficulties.</w:t>
      </w:r>
    </w:p>
    <w:p w14:paraId="312388E2" w14:textId="785A9683" w:rsidR="00D31F08" w:rsidRDefault="00D31F08" w:rsidP="00221AE4">
      <w:pPr>
        <w:pStyle w:val="TSB-PolicyBullets"/>
        <w:ind w:left="2127" w:hanging="284"/>
        <w:jc w:val="both"/>
      </w:pPr>
      <w:r>
        <w:t xml:space="preserve">That healthy friendships are positive and welcoming towards others, and </w:t>
      </w:r>
      <w:r w:rsidR="00FF31A3">
        <w:t>d</w:t>
      </w:r>
      <w:r>
        <w:t>o not make others feel lonely or excluded.</w:t>
      </w:r>
    </w:p>
    <w:p w14:paraId="76227484" w14:textId="06AB4DAB" w:rsidR="00D31F08" w:rsidRDefault="00D31F08" w:rsidP="00221AE4">
      <w:pPr>
        <w:pStyle w:val="TSB-PolicyBullets"/>
        <w:ind w:left="2127" w:hanging="284"/>
        <w:jc w:val="both"/>
      </w:pPr>
      <w:r>
        <w:t xml:space="preserve">That most friendships have ups and downs, </w:t>
      </w:r>
      <w:r w:rsidR="00FF31A3">
        <w:t>but</w:t>
      </w:r>
      <w:r>
        <w:t xml:space="preserve"> that these can often be worked through so that the friendship is repaired or even strengthened, and that resorting to violence is never right.</w:t>
      </w:r>
    </w:p>
    <w:p w14:paraId="4AA9F404" w14:textId="43204BCD" w:rsidR="00D31F08" w:rsidRDefault="00D31F08" w:rsidP="00221AE4">
      <w:pPr>
        <w:pStyle w:val="TSB-PolicyBullets"/>
        <w:ind w:left="2127" w:hanging="284"/>
        <w:jc w:val="both"/>
      </w:pPr>
      <w:r>
        <w:lastRenderedPageBreak/>
        <w:t>How to recognise who to trust and who not to trust.</w:t>
      </w:r>
    </w:p>
    <w:p w14:paraId="4908D3EF" w14:textId="471527EF" w:rsidR="00D31F08" w:rsidRDefault="00D31F08" w:rsidP="00221AE4">
      <w:pPr>
        <w:pStyle w:val="TSB-PolicyBullets"/>
        <w:ind w:left="2127" w:hanging="284"/>
        <w:jc w:val="both"/>
      </w:pPr>
      <w:r>
        <w:t xml:space="preserve">How to judge when a friendship is making them feel unhappy or </w:t>
      </w:r>
      <w:r w:rsidR="009C099B">
        <w:t>un</w:t>
      </w:r>
      <w:r>
        <w:t xml:space="preserve">comfortable. </w:t>
      </w:r>
    </w:p>
    <w:p w14:paraId="79D71D88" w14:textId="2E4FB587" w:rsidR="00D31F08" w:rsidRDefault="00D31F08" w:rsidP="00221AE4">
      <w:pPr>
        <w:pStyle w:val="TSB-PolicyBullets"/>
        <w:ind w:left="2127" w:hanging="284"/>
        <w:jc w:val="both"/>
      </w:pPr>
      <w:r>
        <w:t xml:space="preserve">How to manage conflict. </w:t>
      </w:r>
    </w:p>
    <w:p w14:paraId="42F3D894" w14:textId="413695F0" w:rsidR="00D31F08" w:rsidRDefault="00D31F08" w:rsidP="00221AE4">
      <w:pPr>
        <w:pStyle w:val="TSB-PolicyBullets"/>
        <w:ind w:left="2127" w:hanging="284"/>
        <w:jc w:val="both"/>
      </w:pPr>
      <w:r>
        <w:t xml:space="preserve">How to manage </w:t>
      </w:r>
      <w:r w:rsidR="009C099B">
        <w:t>different situations</w:t>
      </w:r>
      <w:r>
        <w:t xml:space="preserve"> and how to seek help from others if needed.</w:t>
      </w:r>
    </w:p>
    <w:p w14:paraId="6CB533A4" w14:textId="77777777" w:rsidR="00CD3FCD" w:rsidRDefault="00CD3FCD" w:rsidP="00CD3FCD">
      <w:pPr>
        <w:pStyle w:val="TSB-PolicyBullets"/>
        <w:numPr>
          <w:ilvl w:val="0"/>
          <w:numId w:val="0"/>
        </w:numPr>
        <w:ind w:left="2127"/>
        <w:jc w:val="both"/>
      </w:pPr>
    </w:p>
    <w:p w14:paraId="5EB3B478" w14:textId="0444F55E" w:rsidR="00D31F08" w:rsidRDefault="00D31F08" w:rsidP="00221AE4">
      <w:pPr>
        <w:pStyle w:val="TSB-PolicyBullets"/>
        <w:numPr>
          <w:ilvl w:val="0"/>
          <w:numId w:val="0"/>
        </w:numPr>
        <w:ind w:left="1780" w:hanging="357"/>
        <w:jc w:val="both"/>
        <w:rPr>
          <w:b/>
        </w:rPr>
      </w:pPr>
      <w:r>
        <w:rPr>
          <w:b/>
        </w:rPr>
        <w:t xml:space="preserve">Respectful relationships </w:t>
      </w:r>
    </w:p>
    <w:p w14:paraId="629F7433" w14:textId="796988F8" w:rsidR="00D31F08" w:rsidRDefault="00687AB8" w:rsidP="00221AE4">
      <w:pPr>
        <w:pStyle w:val="TSB-Level1Numbers"/>
        <w:jc w:val="both"/>
      </w:pPr>
      <w:r>
        <w:t>By the end of primary school, p</w:t>
      </w:r>
      <w:r w:rsidR="00D31F08">
        <w:t>upils will know:</w:t>
      </w:r>
    </w:p>
    <w:p w14:paraId="5241893F" w14:textId="72E7D0CF" w:rsidR="00D31F08" w:rsidRDefault="00D31F08" w:rsidP="00221AE4">
      <w:pPr>
        <w:pStyle w:val="TSB-PolicyBullets"/>
        <w:ind w:left="2127"/>
        <w:jc w:val="both"/>
      </w:pPr>
      <w:r>
        <w:t xml:space="preserve">The importance of respecting others, even when they are very different from them (for example, physically, in character, personality or backgrounds), make different choices, or have different preferences or beliefs. </w:t>
      </w:r>
    </w:p>
    <w:p w14:paraId="42429A7F" w14:textId="442DDF5E" w:rsidR="00D31F08" w:rsidRDefault="001909BD" w:rsidP="00221AE4">
      <w:pPr>
        <w:pStyle w:val="TSB-PolicyBullets"/>
        <w:ind w:left="2127"/>
        <w:jc w:val="both"/>
      </w:pPr>
      <w:r>
        <w:t>Which practical steps they can take in a range of different contexts to improve or support respectful relationships.</w:t>
      </w:r>
    </w:p>
    <w:p w14:paraId="2EDEF11E" w14:textId="29E0BDE0" w:rsidR="001909BD" w:rsidRDefault="001909BD" w:rsidP="00221AE4">
      <w:pPr>
        <w:pStyle w:val="TSB-PolicyBullets"/>
        <w:ind w:left="2127"/>
        <w:jc w:val="both"/>
      </w:pPr>
      <w:r>
        <w:t>The conventions of courtesy and manners.</w:t>
      </w:r>
    </w:p>
    <w:p w14:paraId="2DE1018F" w14:textId="77777777" w:rsidR="000B5EEA" w:rsidRDefault="000B5EEA" w:rsidP="000B5EEA">
      <w:pPr>
        <w:pStyle w:val="TSB-PolicyBullets"/>
        <w:numPr>
          <w:ilvl w:val="0"/>
          <w:numId w:val="0"/>
        </w:numPr>
        <w:ind w:left="2127"/>
        <w:jc w:val="both"/>
      </w:pPr>
    </w:p>
    <w:p w14:paraId="3BBE741C" w14:textId="4AA582D9" w:rsidR="001909BD" w:rsidRDefault="001909BD" w:rsidP="00221AE4">
      <w:pPr>
        <w:pStyle w:val="TSB-PolicyBullets"/>
        <w:ind w:left="2127"/>
        <w:jc w:val="both"/>
      </w:pPr>
      <w:r>
        <w:t>The importance of self-respect and how this links to their own happiness.</w:t>
      </w:r>
    </w:p>
    <w:p w14:paraId="4A99AE66" w14:textId="5CBB3BC2" w:rsidR="001909BD" w:rsidRDefault="001909BD" w:rsidP="00221AE4">
      <w:pPr>
        <w:pStyle w:val="TSB-PolicyBullets"/>
        <w:ind w:left="2127"/>
        <w:jc w:val="both"/>
      </w:pPr>
      <w:r>
        <w:t>That in school and wider society they can expect to be treated with respect by others, and that in turn they should show due respect to others, including those in positions of authority.</w:t>
      </w:r>
    </w:p>
    <w:p w14:paraId="15F058FF" w14:textId="7E150473" w:rsidR="001909BD" w:rsidRDefault="001909BD" w:rsidP="00221AE4">
      <w:pPr>
        <w:pStyle w:val="TSB-PolicyBullets"/>
        <w:ind w:left="2127"/>
        <w:jc w:val="both"/>
      </w:pPr>
      <w:r>
        <w:t>About the different types of bullying (including cyberbullying), the impact of bullying, responsibilities of bystanders to report bullying to an adult, and how to seek help.</w:t>
      </w:r>
    </w:p>
    <w:p w14:paraId="0758A365" w14:textId="052AB976" w:rsidR="001909BD" w:rsidRDefault="001909BD" w:rsidP="00221AE4">
      <w:pPr>
        <w:pStyle w:val="TSB-PolicyBullets"/>
        <w:ind w:left="2127"/>
        <w:jc w:val="both"/>
      </w:pPr>
      <w:r>
        <w:t>What a stereotype is, and how they can be unfair, negative or destructive.</w:t>
      </w:r>
    </w:p>
    <w:p w14:paraId="53199C37" w14:textId="74CF5044" w:rsidR="001909BD" w:rsidRDefault="001909BD" w:rsidP="00221AE4">
      <w:pPr>
        <w:pStyle w:val="TSB-PolicyBullets"/>
        <w:ind w:left="2127"/>
        <w:jc w:val="both"/>
      </w:pPr>
      <w:r>
        <w:t>The importance of permission-seeking and giving in relationships with friends, peers and adults.</w:t>
      </w:r>
    </w:p>
    <w:p w14:paraId="504734EB" w14:textId="56C5EAB8" w:rsidR="00FF31A3" w:rsidRDefault="00FF31A3" w:rsidP="00FF31A3">
      <w:pPr>
        <w:pStyle w:val="TSB-PolicyBullets"/>
        <w:numPr>
          <w:ilvl w:val="0"/>
          <w:numId w:val="0"/>
        </w:numPr>
        <w:ind w:left="2127"/>
        <w:jc w:val="both"/>
      </w:pPr>
    </w:p>
    <w:p w14:paraId="68FC0048" w14:textId="5F64F0B0" w:rsidR="001909BD" w:rsidRPr="001909BD" w:rsidRDefault="001909BD" w:rsidP="00221AE4">
      <w:pPr>
        <w:pStyle w:val="TSB-PolicyBullets"/>
        <w:numPr>
          <w:ilvl w:val="0"/>
          <w:numId w:val="0"/>
        </w:numPr>
        <w:ind w:left="1780" w:hanging="357"/>
        <w:jc w:val="both"/>
        <w:rPr>
          <w:b/>
        </w:rPr>
      </w:pPr>
      <w:r w:rsidRPr="001909BD">
        <w:rPr>
          <w:b/>
        </w:rPr>
        <w:t>Online relationships</w:t>
      </w:r>
    </w:p>
    <w:p w14:paraId="13236DA7" w14:textId="26ED4D82" w:rsidR="00CD165A" w:rsidRDefault="00687AB8" w:rsidP="00221AE4">
      <w:pPr>
        <w:pStyle w:val="TSB-Level1Numbers"/>
        <w:jc w:val="both"/>
      </w:pPr>
      <w:r>
        <w:t>By the end of primary school, p</w:t>
      </w:r>
      <w:r w:rsidR="001909BD">
        <w:t>upils will know:</w:t>
      </w:r>
    </w:p>
    <w:p w14:paraId="7CF3BE04" w14:textId="5E16E140" w:rsidR="001909BD" w:rsidRPr="00393689" w:rsidRDefault="001909BD" w:rsidP="00221AE4">
      <w:pPr>
        <w:pStyle w:val="TSB-PolicyBullets"/>
        <w:ind w:left="2127"/>
        <w:jc w:val="both"/>
      </w:pPr>
      <w:r w:rsidRPr="00393689">
        <w:t>That people sometimes behave differently online,</w:t>
      </w:r>
      <w:r w:rsidR="00393689" w:rsidRPr="00393689">
        <w:t xml:space="preserve"> including pretending to be someone they are not.</w:t>
      </w:r>
    </w:p>
    <w:p w14:paraId="2ECC2AF2" w14:textId="1868EB94" w:rsidR="00393689" w:rsidRPr="00393689" w:rsidRDefault="00393689" w:rsidP="00221AE4">
      <w:pPr>
        <w:pStyle w:val="TSB-PolicyBullets"/>
        <w:ind w:left="2127"/>
        <w:jc w:val="both"/>
      </w:pPr>
      <w:r w:rsidRPr="00393689">
        <w:t>That the same principles apply to online relationships as to face-to-face relationships, including the importance of respect for others online, even when we are anonymous.</w:t>
      </w:r>
    </w:p>
    <w:p w14:paraId="0C223874" w14:textId="284CFAEE" w:rsidR="00393689" w:rsidRPr="00393689" w:rsidRDefault="00393689" w:rsidP="00221AE4">
      <w:pPr>
        <w:pStyle w:val="TSB-PolicyBullets"/>
        <w:ind w:left="2127"/>
        <w:jc w:val="both"/>
      </w:pPr>
      <w:r w:rsidRPr="00393689">
        <w:t>The rules and principles for keeping safe online.</w:t>
      </w:r>
    </w:p>
    <w:p w14:paraId="2C434358" w14:textId="50FE0017" w:rsidR="00393689" w:rsidRPr="00393689" w:rsidRDefault="00393689" w:rsidP="00221AE4">
      <w:pPr>
        <w:pStyle w:val="TSB-PolicyBullets"/>
        <w:ind w:left="2127"/>
        <w:jc w:val="both"/>
      </w:pPr>
      <w:r w:rsidRPr="00393689">
        <w:t>How to recognise harmful content and contact online, and how to report these.</w:t>
      </w:r>
    </w:p>
    <w:p w14:paraId="3B564B5F" w14:textId="3736CD34" w:rsidR="00393689" w:rsidRPr="00393689" w:rsidRDefault="00393689" w:rsidP="00221AE4">
      <w:pPr>
        <w:pStyle w:val="TSB-PolicyBullets"/>
        <w:ind w:left="2127"/>
        <w:jc w:val="both"/>
      </w:pPr>
      <w:r w:rsidRPr="00393689">
        <w:t>How to critically consider their online friendships and sources of information.</w:t>
      </w:r>
    </w:p>
    <w:p w14:paraId="4C6B1B08" w14:textId="645B7758" w:rsidR="00393689" w:rsidRPr="00393689" w:rsidRDefault="00393689" w:rsidP="00221AE4">
      <w:pPr>
        <w:pStyle w:val="TSB-PolicyBullets"/>
        <w:ind w:left="2127"/>
        <w:jc w:val="both"/>
      </w:pPr>
      <w:r w:rsidRPr="00393689">
        <w:lastRenderedPageBreak/>
        <w:t>The risks associated with people they have never met.</w:t>
      </w:r>
    </w:p>
    <w:p w14:paraId="4FCAA62F" w14:textId="6DC7AF35" w:rsidR="00393689" w:rsidRPr="00393689" w:rsidRDefault="00393689" w:rsidP="00221AE4">
      <w:pPr>
        <w:pStyle w:val="TSB-PolicyBullets"/>
        <w:ind w:left="2127"/>
        <w:jc w:val="both"/>
      </w:pPr>
      <w:r w:rsidRPr="00393689">
        <w:t>How information and data is shared and used online.</w:t>
      </w:r>
    </w:p>
    <w:p w14:paraId="7C82088D" w14:textId="77777777" w:rsidR="00393689" w:rsidRDefault="00393689" w:rsidP="00221AE4">
      <w:pPr>
        <w:pStyle w:val="TSB-PolicyBullets"/>
        <w:numPr>
          <w:ilvl w:val="0"/>
          <w:numId w:val="0"/>
        </w:numPr>
        <w:ind w:left="1491" w:hanging="357"/>
        <w:jc w:val="both"/>
      </w:pPr>
    </w:p>
    <w:p w14:paraId="2A55FC08" w14:textId="3FB280C5" w:rsidR="00393689" w:rsidRPr="00393689" w:rsidRDefault="00393689" w:rsidP="00221AE4">
      <w:pPr>
        <w:pStyle w:val="TSB-PolicyBullets"/>
        <w:numPr>
          <w:ilvl w:val="0"/>
          <w:numId w:val="0"/>
        </w:numPr>
        <w:ind w:left="1780" w:hanging="357"/>
        <w:jc w:val="both"/>
        <w:rPr>
          <w:b/>
        </w:rPr>
      </w:pPr>
      <w:r w:rsidRPr="00393689">
        <w:rPr>
          <w:b/>
        </w:rPr>
        <w:t>Being safe</w:t>
      </w:r>
    </w:p>
    <w:p w14:paraId="54A7F13A" w14:textId="60770EF5" w:rsidR="00393689" w:rsidRDefault="00687AB8" w:rsidP="00221AE4">
      <w:pPr>
        <w:pStyle w:val="TSB-Level1Numbers"/>
        <w:jc w:val="both"/>
      </w:pPr>
      <w:r>
        <w:t>By the end of primary school, p</w:t>
      </w:r>
      <w:r w:rsidR="00393689">
        <w:t>upils will know:</w:t>
      </w:r>
    </w:p>
    <w:p w14:paraId="0D5020D4" w14:textId="0696EDCF" w:rsidR="00393689" w:rsidRDefault="00393689" w:rsidP="00221AE4">
      <w:pPr>
        <w:pStyle w:val="TSB-PolicyBullets"/>
        <w:ind w:left="2127"/>
        <w:jc w:val="both"/>
      </w:pPr>
      <w:r>
        <w:t>What sorts of boundaries are appropriate in friendships with peers and others – including in a digital context.</w:t>
      </w:r>
    </w:p>
    <w:p w14:paraId="672DE468" w14:textId="7203185D" w:rsidR="00393689" w:rsidRDefault="00393689" w:rsidP="00221AE4">
      <w:pPr>
        <w:pStyle w:val="TSB-PolicyBullets"/>
        <w:ind w:left="2127"/>
        <w:jc w:val="both"/>
      </w:pPr>
      <w:r>
        <w:t>About the concept of privacy and the implications of it for both children and adults.</w:t>
      </w:r>
    </w:p>
    <w:p w14:paraId="7BCA9268" w14:textId="225DAC9A" w:rsidR="00393689" w:rsidRDefault="00393689" w:rsidP="00221AE4">
      <w:pPr>
        <w:pStyle w:val="TSB-PolicyBullets"/>
        <w:ind w:left="2127"/>
        <w:jc w:val="both"/>
      </w:pPr>
      <w:r>
        <w:t>That it is not always right to keep secrets if they relate to being safe.</w:t>
      </w:r>
    </w:p>
    <w:p w14:paraId="7EB35673" w14:textId="04265831" w:rsidR="00393689" w:rsidRDefault="00393689" w:rsidP="00221AE4">
      <w:pPr>
        <w:pStyle w:val="TSB-PolicyBullets"/>
        <w:ind w:left="2127"/>
        <w:jc w:val="both"/>
      </w:pPr>
      <w:r>
        <w:t>That each person’s body belongs to them, and the differences between appropriate and inappropriate or unsafe physical, and other, contact.</w:t>
      </w:r>
    </w:p>
    <w:p w14:paraId="4E12108A" w14:textId="553C1A5E" w:rsidR="00393689" w:rsidRDefault="00393689" w:rsidP="00221AE4">
      <w:pPr>
        <w:pStyle w:val="TSB-PolicyBullets"/>
        <w:ind w:left="2127"/>
        <w:jc w:val="both"/>
      </w:pPr>
      <w:r>
        <w:t>How to respond safely and appropriately to adults they may encounter (in all contexts, including online) who they do not know.</w:t>
      </w:r>
    </w:p>
    <w:p w14:paraId="7DCC6428" w14:textId="5FA9E4FA" w:rsidR="00393689" w:rsidRDefault="00393689" w:rsidP="00221AE4">
      <w:pPr>
        <w:pStyle w:val="TSB-PolicyBullets"/>
        <w:ind w:left="2127"/>
        <w:jc w:val="both"/>
      </w:pPr>
      <w:r>
        <w:t>How to recognise and report feelings of being unsafe or feeling bad about any adult.</w:t>
      </w:r>
    </w:p>
    <w:p w14:paraId="13C2232A" w14:textId="7506D90B" w:rsidR="00393689" w:rsidRDefault="00393689" w:rsidP="00221AE4">
      <w:pPr>
        <w:pStyle w:val="TSB-PolicyBullets"/>
        <w:ind w:left="2127"/>
        <w:jc w:val="both"/>
      </w:pPr>
      <w:r>
        <w:t>How to ask for advice or help for themselves and others, and to keep trying until they are heard.</w:t>
      </w:r>
    </w:p>
    <w:p w14:paraId="22C1616D" w14:textId="2574065A" w:rsidR="00393689" w:rsidRDefault="00393689" w:rsidP="00221AE4">
      <w:pPr>
        <w:pStyle w:val="TSB-PolicyBullets"/>
        <w:ind w:left="2127"/>
        <w:jc w:val="both"/>
      </w:pPr>
      <w:r>
        <w:t>How to report concerns or abuse, and the vocabulary and confidence needed to do so.</w:t>
      </w:r>
    </w:p>
    <w:p w14:paraId="6F247818" w14:textId="7FE2AB63" w:rsidR="00393689" w:rsidRPr="00393689" w:rsidRDefault="00393689" w:rsidP="00221AE4">
      <w:pPr>
        <w:pStyle w:val="TSB-PolicyBullets"/>
        <w:ind w:left="2127"/>
        <w:jc w:val="both"/>
      </w:pPr>
      <w:r>
        <w:t xml:space="preserve">Where to seek advice, for example, from their family, their school and other sources. </w:t>
      </w:r>
    </w:p>
    <w:p w14:paraId="66FCD113" w14:textId="69EA1079" w:rsidR="00024FBA" w:rsidRDefault="00055C7B" w:rsidP="00024FBA">
      <w:pPr>
        <w:pStyle w:val="Heading10"/>
        <w:rPr>
          <w:b/>
        </w:rPr>
      </w:pPr>
      <w:bookmarkStart w:id="17" w:name="_Relationships_education_per"/>
      <w:bookmarkEnd w:id="17"/>
      <w:r>
        <w:rPr>
          <w:b/>
        </w:rPr>
        <w:t xml:space="preserve">Relationships </w:t>
      </w:r>
      <w:r w:rsidR="0067496C">
        <w:rPr>
          <w:b/>
        </w:rPr>
        <w:t>education</w:t>
      </w:r>
      <w:r w:rsidR="00024FBA" w:rsidRPr="00024FBA">
        <w:rPr>
          <w:b/>
        </w:rPr>
        <w:t xml:space="preserve"> per year group</w:t>
      </w:r>
    </w:p>
    <w:p w14:paraId="6D44F7B1" w14:textId="1C4CB385" w:rsidR="00393689" w:rsidRDefault="00393689" w:rsidP="00221AE4">
      <w:pPr>
        <w:pStyle w:val="TSB-Level1Numbers"/>
        <w:jc w:val="both"/>
      </w:pPr>
      <w:r>
        <w:t xml:space="preserve">The school is free to determine, within the statutory curriculum content outlined </w:t>
      </w:r>
      <w:r w:rsidR="00CD3FCD">
        <w:t xml:space="preserve">in </w:t>
      </w:r>
      <w:hyperlink w:anchor="_Relationships_education_overview" w:history="1">
        <w:r w:rsidR="00CD3FCD" w:rsidRPr="00CD3FCD">
          <w:rPr>
            <w:rStyle w:val="Hyperlink"/>
          </w:rPr>
          <w:t>section 5</w:t>
        </w:r>
      </w:hyperlink>
      <w:r>
        <w:t>, what pupils are taught during each year group.</w:t>
      </w:r>
    </w:p>
    <w:p w14:paraId="235C0464" w14:textId="71F28827" w:rsidR="00393689" w:rsidRDefault="00393689" w:rsidP="00221AE4">
      <w:pPr>
        <w:pStyle w:val="TSB-Level1Numbers"/>
        <w:jc w:val="both"/>
      </w:pPr>
      <w:r>
        <w:t>The school always considers the age and development of pupils when deciding what will be taught in each year group.</w:t>
      </w:r>
    </w:p>
    <w:p w14:paraId="005E33F0" w14:textId="43C23F6F" w:rsidR="00C44AA8" w:rsidRDefault="00C44AA8" w:rsidP="00221AE4">
      <w:pPr>
        <w:pStyle w:val="TSB-Level1Numbers"/>
        <w:jc w:val="both"/>
      </w:pPr>
      <w:r>
        <w:t>The school plans a progressive curriculum, such that topics are built upon prior knowledge taught in previous years as they progress through school</w:t>
      </w:r>
      <w:r w:rsidR="00FF31A3">
        <w:t xml:space="preserve"> to provide a smooth transition to secondary school</w:t>
      </w:r>
      <w:r>
        <w:t>.</w:t>
      </w:r>
    </w:p>
    <w:p w14:paraId="29899F2F" w14:textId="1C6CF89F" w:rsidR="00393689" w:rsidRPr="00C44AA8" w:rsidRDefault="00C44AA8" w:rsidP="00221AE4">
      <w:pPr>
        <w:pStyle w:val="TSB-Level1Numbers"/>
        <w:jc w:val="both"/>
        <w:rPr>
          <w:b/>
        </w:rPr>
      </w:pPr>
      <w:r w:rsidRPr="00C44AA8">
        <w:rPr>
          <w:b/>
        </w:rPr>
        <w:t>Reception and Year 1</w:t>
      </w:r>
    </w:p>
    <w:p w14:paraId="3A624F9A" w14:textId="77777777" w:rsidR="00FF45DD" w:rsidRPr="00FF45DD" w:rsidRDefault="00FF45DD" w:rsidP="00FF45DD">
      <w:pPr>
        <w:pStyle w:val="TSB-Level1Numbers"/>
        <w:numPr>
          <w:ilvl w:val="0"/>
          <w:numId w:val="0"/>
        </w:numPr>
        <w:ind w:left="1423"/>
        <w:jc w:val="both"/>
        <w:rPr>
          <w:bCs/>
        </w:rPr>
      </w:pPr>
      <w:r w:rsidRPr="00FF45DD">
        <w:rPr>
          <w:bCs/>
        </w:rPr>
        <w:t xml:space="preserve">What is the same and different about us? </w:t>
      </w:r>
    </w:p>
    <w:p w14:paraId="689498EF" w14:textId="77777777" w:rsidR="00FF45DD" w:rsidRPr="00FF45DD" w:rsidRDefault="00FF45DD" w:rsidP="00FF45DD">
      <w:pPr>
        <w:pStyle w:val="TSB-Level1Numbers"/>
        <w:numPr>
          <w:ilvl w:val="0"/>
          <w:numId w:val="0"/>
        </w:numPr>
        <w:ind w:left="1423"/>
        <w:jc w:val="both"/>
        <w:rPr>
          <w:bCs/>
        </w:rPr>
      </w:pPr>
      <w:r w:rsidRPr="00FF45DD">
        <w:rPr>
          <w:bCs/>
        </w:rPr>
        <w:t>Who is special to us?</w:t>
      </w:r>
    </w:p>
    <w:p w14:paraId="27BBF639" w14:textId="77777777" w:rsidR="00FF45DD" w:rsidRPr="00FF45DD" w:rsidRDefault="00FF45DD" w:rsidP="00FF45DD">
      <w:pPr>
        <w:pStyle w:val="TSB-Level1Numbers"/>
        <w:numPr>
          <w:ilvl w:val="0"/>
          <w:numId w:val="0"/>
        </w:numPr>
        <w:ind w:left="1423"/>
        <w:jc w:val="both"/>
        <w:rPr>
          <w:bCs/>
        </w:rPr>
      </w:pPr>
      <w:r w:rsidRPr="00FF45DD">
        <w:rPr>
          <w:bCs/>
        </w:rPr>
        <w:t>Who helps to keep us safe?</w:t>
      </w:r>
    </w:p>
    <w:p w14:paraId="1B8AADA0" w14:textId="1B50FBD1" w:rsidR="00C44AA8" w:rsidRPr="00FF45DD" w:rsidRDefault="00FF45DD" w:rsidP="00FF45DD">
      <w:pPr>
        <w:pStyle w:val="TSB-Level1Numbers"/>
        <w:numPr>
          <w:ilvl w:val="0"/>
          <w:numId w:val="0"/>
        </w:numPr>
        <w:ind w:left="1423"/>
        <w:jc w:val="both"/>
        <w:rPr>
          <w:bCs/>
        </w:rPr>
      </w:pPr>
      <w:r w:rsidRPr="00FF45DD">
        <w:rPr>
          <w:bCs/>
        </w:rPr>
        <w:t>How can we look after each other?</w:t>
      </w:r>
    </w:p>
    <w:p w14:paraId="7120B040" w14:textId="0CD93DFF" w:rsidR="00C44AA8" w:rsidRDefault="00C44AA8" w:rsidP="00221AE4">
      <w:pPr>
        <w:pStyle w:val="TSB-Level1Numbers"/>
        <w:jc w:val="both"/>
        <w:rPr>
          <w:b/>
        </w:rPr>
      </w:pPr>
      <w:r w:rsidRPr="00C44AA8">
        <w:rPr>
          <w:b/>
        </w:rPr>
        <w:t>Year 2</w:t>
      </w:r>
    </w:p>
    <w:p w14:paraId="052C148A" w14:textId="190C0418" w:rsidR="00FF45DD" w:rsidRPr="00AC21DF" w:rsidRDefault="00FF45DD" w:rsidP="00FF45DD">
      <w:pPr>
        <w:pStyle w:val="TSB-Level1Numbers"/>
        <w:numPr>
          <w:ilvl w:val="0"/>
          <w:numId w:val="0"/>
        </w:numPr>
        <w:ind w:left="1423"/>
        <w:jc w:val="both"/>
        <w:rPr>
          <w:bCs/>
        </w:rPr>
      </w:pPr>
      <w:r w:rsidRPr="00AC21DF">
        <w:rPr>
          <w:bCs/>
        </w:rPr>
        <w:lastRenderedPageBreak/>
        <w:t>What makes a good friend?</w:t>
      </w:r>
    </w:p>
    <w:p w14:paraId="7D05DAA4" w14:textId="408537F8" w:rsidR="00FF45DD" w:rsidRPr="00AC21DF" w:rsidRDefault="00FF45DD" w:rsidP="00FF45DD">
      <w:pPr>
        <w:pStyle w:val="TSB-Level1Numbers"/>
        <w:numPr>
          <w:ilvl w:val="0"/>
          <w:numId w:val="0"/>
        </w:numPr>
        <w:ind w:left="1423"/>
        <w:jc w:val="both"/>
        <w:rPr>
          <w:bCs/>
        </w:rPr>
      </w:pPr>
      <w:r w:rsidRPr="00AC21DF">
        <w:rPr>
          <w:bCs/>
        </w:rPr>
        <w:t>What is bullying?</w:t>
      </w:r>
    </w:p>
    <w:p w14:paraId="6939E258" w14:textId="1A1FA01A" w:rsidR="00C44AA8" w:rsidRDefault="00C44AA8" w:rsidP="00221AE4">
      <w:pPr>
        <w:pStyle w:val="TSB-Level1Numbers"/>
        <w:jc w:val="both"/>
        <w:rPr>
          <w:b/>
        </w:rPr>
      </w:pPr>
      <w:r w:rsidRPr="00C44AA8">
        <w:rPr>
          <w:b/>
        </w:rPr>
        <w:t>Year 3</w:t>
      </w:r>
    </w:p>
    <w:p w14:paraId="22FE246F" w14:textId="76B7D1FE" w:rsidR="00C44AA8" w:rsidRPr="00AC21DF" w:rsidRDefault="00AC21DF" w:rsidP="00221AE4">
      <w:pPr>
        <w:ind w:left="1440"/>
        <w:jc w:val="both"/>
        <w:rPr>
          <w:bCs/>
        </w:rPr>
      </w:pPr>
      <w:r w:rsidRPr="00AC21DF">
        <w:rPr>
          <w:bCs/>
        </w:rPr>
        <w:t>How can we be a good friend?</w:t>
      </w:r>
    </w:p>
    <w:p w14:paraId="01B1EDF9" w14:textId="505F70B2" w:rsidR="00AC21DF" w:rsidRDefault="00AC21DF" w:rsidP="00221AE4">
      <w:pPr>
        <w:ind w:left="1440"/>
        <w:jc w:val="both"/>
        <w:rPr>
          <w:bCs/>
        </w:rPr>
      </w:pPr>
      <w:r w:rsidRPr="00AC21DF">
        <w:rPr>
          <w:bCs/>
        </w:rPr>
        <w:t>What do families look like?</w:t>
      </w:r>
    </w:p>
    <w:p w14:paraId="78733C0B" w14:textId="1B681B1A" w:rsidR="00AE22F9" w:rsidRPr="00AC21DF" w:rsidRDefault="00AE22F9" w:rsidP="00221AE4">
      <w:pPr>
        <w:ind w:left="1440"/>
        <w:jc w:val="both"/>
        <w:rPr>
          <w:bCs/>
        </w:rPr>
      </w:pPr>
      <w:r>
        <w:rPr>
          <w:bCs/>
        </w:rPr>
        <w:t xml:space="preserve">How are families different? </w:t>
      </w:r>
    </w:p>
    <w:p w14:paraId="6CEAF380" w14:textId="05000486" w:rsidR="00C44AA8" w:rsidRPr="00AC21DF" w:rsidRDefault="00C44AA8" w:rsidP="00221AE4">
      <w:pPr>
        <w:pStyle w:val="TSB-Level1Numbers"/>
        <w:jc w:val="both"/>
        <w:rPr>
          <w:bCs/>
        </w:rPr>
      </w:pPr>
      <w:r w:rsidRPr="00C44AA8">
        <w:rPr>
          <w:b/>
        </w:rPr>
        <w:t>Year 4</w:t>
      </w:r>
    </w:p>
    <w:p w14:paraId="350E5BEF" w14:textId="41EC0FBA" w:rsidR="00AC21DF" w:rsidRDefault="00AC21DF" w:rsidP="00AC21DF">
      <w:pPr>
        <w:pStyle w:val="TSB-Level1Numbers"/>
        <w:numPr>
          <w:ilvl w:val="0"/>
          <w:numId w:val="0"/>
        </w:numPr>
        <w:ind w:left="1423"/>
        <w:jc w:val="both"/>
        <w:rPr>
          <w:bCs/>
        </w:rPr>
      </w:pPr>
      <w:r w:rsidRPr="00AC21DF">
        <w:rPr>
          <w:bCs/>
        </w:rPr>
        <w:t>How do we treat each other with respect?</w:t>
      </w:r>
    </w:p>
    <w:p w14:paraId="18242405" w14:textId="6F03FCF5" w:rsidR="00AC21DF" w:rsidRDefault="00AC21DF" w:rsidP="00AC21DF">
      <w:pPr>
        <w:pStyle w:val="TSB-Level1Numbers"/>
        <w:numPr>
          <w:ilvl w:val="0"/>
          <w:numId w:val="0"/>
        </w:numPr>
        <w:ind w:left="1423"/>
        <w:jc w:val="both"/>
        <w:rPr>
          <w:bCs/>
        </w:rPr>
      </w:pPr>
      <w:r>
        <w:rPr>
          <w:bCs/>
        </w:rPr>
        <w:t>How do other people’s behaviour affect us? Including online.</w:t>
      </w:r>
    </w:p>
    <w:p w14:paraId="57C30C77" w14:textId="27CA2B04" w:rsidR="00AC21DF" w:rsidRPr="00AC21DF" w:rsidRDefault="00AC21DF" w:rsidP="00AC21DF">
      <w:pPr>
        <w:pStyle w:val="TSB-Level1Numbers"/>
        <w:numPr>
          <w:ilvl w:val="0"/>
          <w:numId w:val="0"/>
        </w:numPr>
        <w:ind w:left="1423"/>
        <w:jc w:val="both"/>
        <w:rPr>
          <w:bCs/>
        </w:rPr>
      </w:pPr>
      <w:r>
        <w:rPr>
          <w:bCs/>
        </w:rPr>
        <w:t>Which secrets should be kept</w:t>
      </w:r>
      <w:r w:rsidR="00AE22F9">
        <w:rPr>
          <w:bCs/>
        </w:rPr>
        <w:t>?</w:t>
      </w:r>
      <w:r>
        <w:rPr>
          <w:bCs/>
        </w:rPr>
        <w:t xml:space="preserve"> </w:t>
      </w:r>
      <w:r w:rsidR="00AE22F9">
        <w:rPr>
          <w:bCs/>
        </w:rPr>
        <w:t>W</w:t>
      </w:r>
      <w:r>
        <w:rPr>
          <w:bCs/>
        </w:rPr>
        <w:t>hich should be shared?</w:t>
      </w:r>
    </w:p>
    <w:p w14:paraId="11956F7D" w14:textId="11E10136" w:rsidR="00C44AA8" w:rsidRPr="00AE22F9" w:rsidRDefault="00C44AA8" w:rsidP="00221AE4">
      <w:pPr>
        <w:pStyle w:val="TSB-Level1Numbers"/>
        <w:jc w:val="both"/>
        <w:rPr>
          <w:b/>
          <w:szCs w:val="22"/>
        </w:rPr>
      </w:pPr>
      <w:r w:rsidRPr="00C44AA8">
        <w:rPr>
          <w:b/>
        </w:rPr>
        <w:t>Year 5</w:t>
      </w:r>
    </w:p>
    <w:p w14:paraId="7FF83667" w14:textId="1C55342E" w:rsidR="00AE22F9" w:rsidRPr="00AE22F9" w:rsidRDefault="00AE22F9" w:rsidP="00AE22F9">
      <w:pPr>
        <w:pStyle w:val="Heading10"/>
        <w:numPr>
          <w:ilvl w:val="0"/>
          <w:numId w:val="0"/>
        </w:numPr>
        <w:ind w:left="1423"/>
        <w:jc w:val="both"/>
        <w:rPr>
          <w:bCs/>
          <w:sz w:val="22"/>
          <w:szCs w:val="22"/>
        </w:rPr>
      </w:pPr>
      <w:r w:rsidRPr="00AE22F9">
        <w:rPr>
          <w:bCs/>
          <w:sz w:val="22"/>
          <w:szCs w:val="22"/>
        </w:rPr>
        <w:t>How can friends communicate positively?</w:t>
      </w:r>
    </w:p>
    <w:p w14:paraId="0BBF8CE6" w14:textId="75C88693" w:rsidR="00AE22F9" w:rsidRDefault="00AE22F9" w:rsidP="00AE22F9">
      <w:r>
        <w:tab/>
      </w:r>
      <w:r>
        <w:tab/>
        <w:t xml:space="preserve">How can the internet and social media be used positively? </w:t>
      </w:r>
    </w:p>
    <w:p w14:paraId="28DFAF8A" w14:textId="38FDD27E" w:rsidR="00AE22F9" w:rsidRPr="00AE22F9" w:rsidRDefault="00AE22F9" w:rsidP="00AE22F9">
      <w:r>
        <w:tab/>
      </w:r>
      <w:r>
        <w:tab/>
        <w:t>What is safe to share online?</w:t>
      </w:r>
    </w:p>
    <w:p w14:paraId="111421A8" w14:textId="029E337C" w:rsidR="00C44AA8" w:rsidRDefault="00C44AA8" w:rsidP="00221AE4">
      <w:pPr>
        <w:pStyle w:val="TSB-Level1Numbers"/>
        <w:jc w:val="both"/>
        <w:rPr>
          <w:b/>
        </w:rPr>
      </w:pPr>
      <w:r w:rsidRPr="00C44AA8">
        <w:rPr>
          <w:b/>
        </w:rPr>
        <w:t>Year 6</w:t>
      </w:r>
    </w:p>
    <w:p w14:paraId="01739E5A" w14:textId="64313A0A" w:rsidR="00AE22F9" w:rsidRPr="00AE22F9" w:rsidRDefault="00AE22F9" w:rsidP="00AE22F9">
      <w:pPr>
        <w:pStyle w:val="TSB-Level1Numbers"/>
        <w:numPr>
          <w:ilvl w:val="0"/>
          <w:numId w:val="0"/>
        </w:numPr>
        <w:ind w:left="1423"/>
        <w:jc w:val="both"/>
        <w:rPr>
          <w:bCs/>
        </w:rPr>
      </w:pPr>
      <w:r w:rsidRPr="00AE22F9">
        <w:rPr>
          <w:bCs/>
        </w:rPr>
        <w:t>How do friendships and relationships changes as we grow?</w:t>
      </w:r>
    </w:p>
    <w:p w14:paraId="731F5C69" w14:textId="020E7055" w:rsidR="00AE22F9" w:rsidRPr="00AE22F9" w:rsidRDefault="00AE22F9" w:rsidP="00AE22F9">
      <w:pPr>
        <w:pStyle w:val="TSB-Level1Numbers"/>
        <w:numPr>
          <w:ilvl w:val="0"/>
          <w:numId w:val="0"/>
        </w:numPr>
        <w:ind w:left="1423"/>
        <w:jc w:val="both"/>
        <w:rPr>
          <w:bCs/>
        </w:rPr>
      </w:pPr>
      <w:r w:rsidRPr="00AE22F9">
        <w:rPr>
          <w:bCs/>
        </w:rPr>
        <w:t>How might relationships alter when going to secondary school?</w:t>
      </w:r>
    </w:p>
    <w:p w14:paraId="5E1CA0DD" w14:textId="1D18851D" w:rsidR="00AE22F9" w:rsidRPr="00AE22F9" w:rsidRDefault="00AE22F9" w:rsidP="00AE22F9">
      <w:pPr>
        <w:pStyle w:val="TSB-Level1Numbers"/>
        <w:numPr>
          <w:ilvl w:val="0"/>
          <w:numId w:val="0"/>
        </w:numPr>
        <w:ind w:left="1423"/>
        <w:jc w:val="both"/>
        <w:rPr>
          <w:bCs/>
        </w:rPr>
      </w:pPr>
      <w:r w:rsidRPr="00AE22F9">
        <w:rPr>
          <w:bCs/>
        </w:rPr>
        <w:t>How are babies made an how do they need to be cared for?</w:t>
      </w:r>
    </w:p>
    <w:p w14:paraId="59E6BEDD" w14:textId="2BC17E9C" w:rsidR="00687AB8" w:rsidRDefault="0067496C" w:rsidP="00687AB8">
      <w:pPr>
        <w:pStyle w:val="Heading10"/>
        <w:rPr>
          <w:b/>
        </w:rPr>
      </w:pPr>
      <w:bookmarkStart w:id="18" w:name="_Health_education_overview"/>
      <w:bookmarkEnd w:id="18"/>
      <w:r>
        <w:rPr>
          <w:b/>
        </w:rPr>
        <w:t>Health education</w:t>
      </w:r>
      <w:r w:rsidR="00055C7B">
        <w:rPr>
          <w:b/>
        </w:rPr>
        <w:t xml:space="preserve"> overview</w:t>
      </w:r>
    </w:p>
    <w:p w14:paraId="24803E01" w14:textId="76C4BF11" w:rsidR="00687AB8" w:rsidRDefault="00687AB8" w:rsidP="001769CD">
      <w:pPr>
        <w:pStyle w:val="TSB-Level1Numbers"/>
        <w:jc w:val="both"/>
      </w:pPr>
      <w:r>
        <w:t xml:space="preserve">The focus at primary level is teaching the characteristics of good physical health and mental wellbeing. </w:t>
      </w:r>
    </w:p>
    <w:p w14:paraId="00979DB9" w14:textId="2D6DBC26" w:rsidR="00687AB8" w:rsidRPr="00687AB8" w:rsidRDefault="00687AB8" w:rsidP="001769CD">
      <w:pPr>
        <w:pStyle w:val="TSB-Level1Numbers"/>
        <w:numPr>
          <w:ilvl w:val="0"/>
          <w:numId w:val="0"/>
        </w:numPr>
        <w:ind w:left="1423"/>
        <w:jc w:val="both"/>
        <w:rPr>
          <w:b/>
        </w:rPr>
      </w:pPr>
      <w:r w:rsidRPr="00687AB8">
        <w:rPr>
          <w:b/>
        </w:rPr>
        <w:t>Mental wellbeing</w:t>
      </w:r>
    </w:p>
    <w:p w14:paraId="36A58E00" w14:textId="3AE6DE30" w:rsidR="00687AB8" w:rsidRDefault="00687AB8" w:rsidP="001769CD">
      <w:pPr>
        <w:pStyle w:val="TSB-Level1Numbers"/>
        <w:jc w:val="both"/>
      </w:pPr>
      <w:r>
        <w:t>By the end of primary school pupils will know:</w:t>
      </w:r>
    </w:p>
    <w:p w14:paraId="45E6B7F2" w14:textId="3A227449" w:rsidR="00687AB8" w:rsidRDefault="00687AB8" w:rsidP="001769CD">
      <w:pPr>
        <w:pStyle w:val="TSB-PolicyBullets"/>
        <w:ind w:left="2127"/>
        <w:jc w:val="both"/>
      </w:pPr>
      <w:r>
        <w:t>That mental wellbeing is a normal part of daily life, in the same way as physical health.</w:t>
      </w:r>
    </w:p>
    <w:p w14:paraId="73559E65" w14:textId="414C0F56" w:rsidR="00687AB8" w:rsidRDefault="00687AB8" w:rsidP="001769CD">
      <w:pPr>
        <w:pStyle w:val="TSB-PolicyBullets"/>
        <w:ind w:left="2127"/>
        <w:jc w:val="both"/>
      </w:pPr>
      <w:r>
        <w:t>That there is a normal range of emotions, e.g. happiness, sadness, anger, fear, surprise and nervousness.</w:t>
      </w:r>
    </w:p>
    <w:p w14:paraId="1DF53421" w14:textId="6A15AA2D" w:rsidR="00687AB8" w:rsidRDefault="00687AB8" w:rsidP="001769CD">
      <w:pPr>
        <w:pStyle w:val="TSB-PolicyBullets"/>
        <w:ind w:left="2127"/>
        <w:jc w:val="both"/>
      </w:pPr>
      <w:r>
        <w:t>The scale of emotions that humans experience in response to different experiences and situations.</w:t>
      </w:r>
    </w:p>
    <w:p w14:paraId="5C2E8066" w14:textId="0849CFBD" w:rsidR="00687AB8" w:rsidRDefault="00221AE4" w:rsidP="001769CD">
      <w:pPr>
        <w:pStyle w:val="TSB-PolicyBullets"/>
        <w:ind w:left="2127"/>
        <w:jc w:val="both"/>
      </w:pPr>
      <w:r>
        <w:lastRenderedPageBreak/>
        <w:t>How to recognise and talk about their emotions, including having a varied vocabulary of words to use when talking about their own and others’ feelings.</w:t>
      </w:r>
    </w:p>
    <w:p w14:paraId="12B327E8" w14:textId="71623685" w:rsidR="00221AE4" w:rsidRDefault="00221AE4" w:rsidP="001769CD">
      <w:pPr>
        <w:pStyle w:val="TSB-PolicyBullets"/>
        <w:ind w:left="2127"/>
        <w:jc w:val="both"/>
      </w:pPr>
      <w:r>
        <w:t>How to judge whether what they are feeling and how they are behaving is appropriate and proportionate.</w:t>
      </w:r>
    </w:p>
    <w:p w14:paraId="5FD27AD6" w14:textId="0E9FD94D" w:rsidR="00221AE4" w:rsidRDefault="00221AE4" w:rsidP="001769CD">
      <w:pPr>
        <w:pStyle w:val="TSB-PolicyBullets"/>
        <w:ind w:left="2127"/>
        <w:jc w:val="both"/>
      </w:pPr>
      <w:r>
        <w:t xml:space="preserve">The benefits of physical exercise, time outdoors, community participation, </w:t>
      </w:r>
      <w:r w:rsidR="006E1C33">
        <w:t xml:space="preserve">and </w:t>
      </w:r>
      <w:r>
        <w:t>voluntary and service-based activity on mental wellbeing and happiness.</w:t>
      </w:r>
    </w:p>
    <w:p w14:paraId="521679CC" w14:textId="630CAFF8" w:rsidR="00221AE4" w:rsidRDefault="00221AE4" w:rsidP="001769CD">
      <w:pPr>
        <w:pStyle w:val="TSB-PolicyBullets"/>
        <w:ind w:left="2127"/>
        <w:jc w:val="both"/>
      </w:pPr>
      <w:r>
        <w:t>Simple self-care techniques, including the importance of rest, time spent with friends and family, and the benefits of hobbies and interests.</w:t>
      </w:r>
    </w:p>
    <w:p w14:paraId="78C7A4DE" w14:textId="0DD761D7" w:rsidR="00221AE4" w:rsidRDefault="00221AE4" w:rsidP="001769CD">
      <w:pPr>
        <w:pStyle w:val="TSB-PolicyBullets"/>
        <w:ind w:left="2127"/>
        <w:jc w:val="both"/>
      </w:pPr>
      <w:r>
        <w:t>How isolation and loneliness can affect children and that it is very important they discuss their feelings with an adult and seek support.</w:t>
      </w:r>
    </w:p>
    <w:p w14:paraId="1AD12B82" w14:textId="61AFCEDB" w:rsidR="00221AE4" w:rsidRDefault="00221AE4" w:rsidP="001769CD">
      <w:pPr>
        <w:pStyle w:val="TSB-PolicyBullets"/>
        <w:ind w:left="2127"/>
        <w:jc w:val="both"/>
      </w:pPr>
      <w:r>
        <w:t>That bullying (including cyberbullying) has a negative and often lasting impact on mental wellbeing.</w:t>
      </w:r>
    </w:p>
    <w:p w14:paraId="309F88AB" w14:textId="6D5A769A" w:rsidR="00221AE4" w:rsidRDefault="001515A1" w:rsidP="001769CD">
      <w:pPr>
        <w:pStyle w:val="TSB-PolicyBullets"/>
        <w:ind w:left="2127"/>
        <w:jc w:val="both"/>
      </w:pPr>
      <w:r>
        <w:t>Where and how to seek support (including recognising the triggers for seeking support), extending to who in school they should speak to if they are worried about themselves or others.</w:t>
      </w:r>
    </w:p>
    <w:p w14:paraId="1E7F96FF" w14:textId="714B8F10" w:rsidR="001515A1" w:rsidRDefault="001515A1" w:rsidP="001769CD">
      <w:pPr>
        <w:pStyle w:val="TSB-PolicyBullets"/>
        <w:ind w:left="2127"/>
        <w:jc w:val="both"/>
      </w:pPr>
      <w:r>
        <w:t>That it is common to experience mental ill health and, for the many people who do, the problems can be resolved if the right support is made available, especially if accessed early enough.</w:t>
      </w:r>
    </w:p>
    <w:p w14:paraId="7ABC4888" w14:textId="29D5AA00" w:rsidR="001515A1" w:rsidRDefault="00055C7B" w:rsidP="001769CD">
      <w:pPr>
        <w:pStyle w:val="TSB-Level1Numbers"/>
        <w:numPr>
          <w:ilvl w:val="0"/>
          <w:numId w:val="0"/>
        </w:numPr>
        <w:ind w:left="1423"/>
        <w:jc w:val="both"/>
        <w:rPr>
          <w:b/>
        </w:rPr>
      </w:pPr>
      <w:r w:rsidRPr="00055C7B">
        <w:rPr>
          <w:b/>
        </w:rPr>
        <w:t>Internet safety and harms</w:t>
      </w:r>
    </w:p>
    <w:p w14:paraId="04E77D7F" w14:textId="7F43A6D0" w:rsidR="00055C7B" w:rsidRDefault="00055C7B" w:rsidP="001769CD">
      <w:pPr>
        <w:pStyle w:val="TSB-Level1Numbers"/>
        <w:jc w:val="both"/>
      </w:pPr>
      <w:r>
        <w:t>By the end of primary school, pupils will know:</w:t>
      </w:r>
    </w:p>
    <w:p w14:paraId="616366BC" w14:textId="2655B66F" w:rsidR="0067025E" w:rsidRDefault="000D0AAE" w:rsidP="001769CD">
      <w:pPr>
        <w:pStyle w:val="TSB-PolicyBullets"/>
        <w:ind w:left="2127"/>
        <w:jc w:val="both"/>
      </w:pPr>
      <w:r>
        <w:t>That for most people, the internet is an integral part of life and has many benefits.</w:t>
      </w:r>
    </w:p>
    <w:p w14:paraId="414480EA" w14:textId="4EDA3692" w:rsidR="000D0AAE" w:rsidRDefault="000D0AAE" w:rsidP="001769CD">
      <w:pPr>
        <w:pStyle w:val="TSB-PolicyBullets"/>
        <w:ind w:left="2127"/>
        <w:jc w:val="both"/>
      </w:pPr>
      <w:r>
        <w:t>About the benefits of rationing time spent online.</w:t>
      </w:r>
    </w:p>
    <w:p w14:paraId="246C5270" w14:textId="2651DF73" w:rsidR="000D0AAE" w:rsidRDefault="000D0AAE" w:rsidP="001769CD">
      <w:pPr>
        <w:pStyle w:val="TSB-PolicyBullets"/>
        <w:ind w:left="2127"/>
        <w:jc w:val="both"/>
      </w:pPr>
      <w:r>
        <w:t>The risks of excessive time spent on electronic devices.</w:t>
      </w:r>
    </w:p>
    <w:p w14:paraId="2DF5F746" w14:textId="6418B0ED" w:rsidR="000D0AAE" w:rsidRDefault="000D0AAE" w:rsidP="001769CD">
      <w:pPr>
        <w:pStyle w:val="TSB-PolicyBullets"/>
        <w:ind w:left="2127"/>
        <w:jc w:val="both"/>
      </w:pPr>
      <w:r>
        <w:t xml:space="preserve">The impact of positive </w:t>
      </w:r>
      <w:r w:rsidR="00CF16B1">
        <w:t>and negative content online on their own and others’ mental and physical wellbeing.</w:t>
      </w:r>
    </w:p>
    <w:p w14:paraId="22486B16" w14:textId="0E90DFA5" w:rsidR="00CF16B1" w:rsidRDefault="00CF16B1" w:rsidP="001769CD">
      <w:pPr>
        <w:pStyle w:val="TSB-PolicyBullets"/>
        <w:ind w:left="2127"/>
        <w:jc w:val="both"/>
      </w:pPr>
      <w:r>
        <w:t>How to consider the effect of their online actions on others.</w:t>
      </w:r>
    </w:p>
    <w:p w14:paraId="66E085D8" w14:textId="563583B0" w:rsidR="00CF16B1" w:rsidRDefault="00CF16B1" w:rsidP="001769CD">
      <w:pPr>
        <w:pStyle w:val="TSB-PolicyBullets"/>
        <w:ind w:left="2127"/>
        <w:jc w:val="both"/>
      </w:pPr>
      <w:r>
        <w:t>How to recognise and display respectful behaviour online.</w:t>
      </w:r>
    </w:p>
    <w:p w14:paraId="5E09C935" w14:textId="2BE390CE" w:rsidR="00CF16B1" w:rsidRDefault="00CF16B1" w:rsidP="001769CD">
      <w:pPr>
        <w:pStyle w:val="TSB-PolicyBullets"/>
        <w:ind w:left="2127"/>
        <w:jc w:val="both"/>
      </w:pPr>
      <w:r>
        <w:t>The importance of keeping personal information private.</w:t>
      </w:r>
    </w:p>
    <w:p w14:paraId="5436E8E8" w14:textId="11DA6851" w:rsidR="00CF16B1" w:rsidRDefault="00CF16B1" w:rsidP="001769CD">
      <w:pPr>
        <w:pStyle w:val="TSB-PolicyBullets"/>
        <w:ind w:left="2127"/>
        <w:jc w:val="both"/>
      </w:pPr>
      <w:r>
        <w:t xml:space="preserve">Why social media, some computer games and online gaming, for example, are </w:t>
      </w:r>
      <w:r w:rsidR="009C099B">
        <w:t>age-</w:t>
      </w:r>
      <w:r>
        <w:t>restricted.</w:t>
      </w:r>
    </w:p>
    <w:p w14:paraId="73C9751F" w14:textId="0E1F9080" w:rsidR="00CF16B1" w:rsidRDefault="00CF16B1" w:rsidP="001769CD">
      <w:pPr>
        <w:pStyle w:val="TSB-PolicyBullets"/>
        <w:ind w:left="2127"/>
        <w:jc w:val="both"/>
      </w:pPr>
      <w:r>
        <w:t>That the internet can also be a negative place where online abuse, trolling, bullying and harassment can take place, which can have a negative impact on mental health.</w:t>
      </w:r>
    </w:p>
    <w:p w14:paraId="6BF73F63" w14:textId="29B2F603" w:rsidR="00CF16B1" w:rsidRDefault="00CF16B1" w:rsidP="001769CD">
      <w:pPr>
        <w:pStyle w:val="TSB-PolicyBullets"/>
        <w:ind w:left="2127"/>
        <w:jc w:val="both"/>
      </w:pPr>
      <w:r>
        <w:t>How to be a discerning consumer of information online, including understanding that information (inclusive of that from search engines) is ranked, selected and targeted.</w:t>
      </w:r>
    </w:p>
    <w:p w14:paraId="519495A6" w14:textId="605CC365" w:rsidR="00CF16B1" w:rsidRDefault="00CF16B1" w:rsidP="001769CD">
      <w:pPr>
        <w:pStyle w:val="TSB-PolicyBullets"/>
        <w:ind w:left="2127"/>
        <w:jc w:val="both"/>
      </w:pPr>
      <w:r>
        <w:t>Where and how to report concerns and get support with issues online.</w:t>
      </w:r>
    </w:p>
    <w:p w14:paraId="61C0EBCE" w14:textId="4123302D" w:rsidR="00584FE2" w:rsidRDefault="00584FE2" w:rsidP="00584FE2">
      <w:pPr>
        <w:pStyle w:val="TSB-PolicyBullets"/>
        <w:numPr>
          <w:ilvl w:val="0"/>
          <w:numId w:val="0"/>
        </w:numPr>
        <w:ind w:left="2127"/>
        <w:jc w:val="both"/>
      </w:pPr>
    </w:p>
    <w:p w14:paraId="3FCEE238" w14:textId="77777777" w:rsidR="002975FD" w:rsidRDefault="002975FD" w:rsidP="001769CD">
      <w:pPr>
        <w:pStyle w:val="TSB-Level1Numbers"/>
        <w:numPr>
          <w:ilvl w:val="0"/>
          <w:numId w:val="0"/>
        </w:numPr>
        <w:ind w:left="1423"/>
        <w:jc w:val="both"/>
        <w:rPr>
          <w:b/>
        </w:rPr>
      </w:pPr>
    </w:p>
    <w:p w14:paraId="568A8F90" w14:textId="73E1FDB4" w:rsidR="00CF16B1" w:rsidRDefault="00CF16B1" w:rsidP="001769CD">
      <w:pPr>
        <w:pStyle w:val="TSB-Level1Numbers"/>
        <w:numPr>
          <w:ilvl w:val="0"/>
          <w:numId w:val="0"/>
        </w:numPr>
        <w:ind w:left="1423"/>
        <w:jc w:val="both"/>
        <w:rPr>
          <w:b/>
        </w:rPr>
      </w:pPr>
      <w:r w:rsidRPr="00CF16B1">
        <w:rPr>
          <w:b/>
        </w:rPr>
        <w:lastRenderedPageBreak/>
        <w:t>Physical health and fitness</w:t>
      </w:r>
    </w:p>
    <w:p w14:paraId="5B23B379" w14:textId="3CBF0A1F" w:rsidR="00CF16B1" w:rsidRDefault="00CF16B1" w:rsidP="001769CD">
      <w:pPr>
        <w:pStyle w:val="TSB-Level1Numbers"/>
        <w:jc w:val="both"/>
      </w:pPr>
      <w:r>
        <w:t>By the end of primary school, pupils will know:</w:t>
      </w:r>
    </w:p>
    <w:p w14:paraId="07F42D51" w14:textId="3E9F650D" w:rsidR="00CF16B1" w:rsidRDefault="00CF16B1" w:rsidP="001769CD">
      <w:pPr>
        <w:pStyle w:val="TSB-PolicyBullets"/>
        <w:ind w:left="2127"/>
        <w:jc w:val="both"/>
      </w:pPr>
      <w:r>
        <w:t>The characteristics and mental and physical benefits of an active lifestyle.</w:t>
      </w:r>
    </w:p>
    <w:p w14:paraId="03F47C11" w14:textId="130CCF62" w:rsidR="00CF16B1" w:rsidRDefault="00CF16B1" w:rsidP="001769CD">
      <w:pPr>
        <w:pStyle w:val="TSB-PolicyBullets"/>
        <w:ind w:left="2127"/>
        <w:jc w:val="both"/>
      </w:pPr>
      <w:r>
        <w:t>The importance of building regular exercise into daily and weekly routines and how to achieve this, for example by walking or cycling to school, a daily active mile, or other forms of regular, vigorous exercise.</w:t>
      </w:r>
    </w:p>
    <w:p w14:paraId="268883A6" w14:textId="6D7C8D9C" w:rsidR="00CF16B1" w:rsidRDefault="00CF16B1" w:rsidP="001769CD">
      <w:pPr>
        <w:pStyle w:val="TSB-PolicyBullets"/>
        <w:ind w:left="2127"/>
        <w:jc w:val="both"/>
      </w:pPr>
      <w:r>
        <w:t>The risk</w:t>
      </w:r>
      <w:r w:rsidR="00FF31A3">
        <w:t>s</w:t>
      </w:r>
      <w:r>
        <w:t xml:space="preserve"> associated with an inactive lifestyle, including obesity.</w:t>
      </w:r>
    </w:p>
    <w:p w14:paraId="1132F9C2" w14:textId="0A3626BA" w:rsidR="00CF16B1" w:rsidRDefault="00CF16B1" w:rsidP="001769CD">
      <w:pPr>
        <w:pStyle w:val="TSB-PolicyBullets"/>
        <w:ind w:left="2127"/>
        <w:jc w:val="both"/>
      </w:pPr>
      <w:r>
        <w:t>How and when to seek support, including which adults to speak to in school if they are worried about their health.</w:t>
      </w:r>
    </w:p>
    <w:p w14:paraId="63B151E8" w14:textId="77777777" w:rsidR="00CF16B1" w:rsidRPr="00CF16B1" w:rsidRDefault="00CF16B1" w:rsidP="001769CD">
      <w:pPr>
        <w:pStyle w:val="TSB-Level1Numbers"/>
        <w:numPr>
          <w:ilvl w:val="0"/>
          <w:numId w:val="0"/>
        </w:numPr>
        <w:ind w:left="1423"/>
        <w:jc w:val="both"/>
        <w:rPr>
          <w:b/>
        </w:rPr>
      </w:pPr>
      <w:r w:rsidRPr="00CF16B1">
        <w:rPr>
          <w:b/>
        </w:rPr>
        <w:t>Healthy eating</w:t>
      </w:r>
    </w:p>
    <w:p w14:paraId="5B4BFD9A" w14:textId="5EF06327" w:rsidR="00CF16B1" w:rsidRDefault="00CF16B1" w:rsidP="001769CD">
      <w:pPr>
        <w:pStyle w:val="TSB-Level1Numbers"/>
        <w:jc w:val="both"/>
      </w:pPr>
      <w:r>
        <w:t>By the end of primary school, pupils will know:</w:t>
      </w:r>
    </w:p>
    <w:p w14:paraId="4718B299" w14:textId="6A6D6226" w:rsidR="00CF16B1" w:rsidRDefault="00CF16B1" w:rsidP="001769CD">
      <w:pPr>
        <w:pStyle w:val="TSB-PolicyBullets"/>
        <w:ind w:left="2268"/>
        <w:jc w:val="both"/>
      </w:pPr>
      <w:r>
        <w:t>What constitutes a healthy diet, including an understanding of calories and other nutritional content.</w:t>
      </w:r>
    </w:p>
    <w:p w14:paraId="015B39F4" w14:textId="65957A3D" w:rsidR="00CF16B1" w:rsidRDefault="00CF16B1" w:rsidP="001769CD">
      <w:pPr>
        <w:pStyle w:val="TSB-PolicyBullets"/>
        <w:ind w:left="2268"/>
        <w:jc w:val="both"/>
      </w:pPr>
      <w:r>
        <w:t>The principles of planning and preparing a range of healthy meals.</w:t>
      </w:r>
    </w:p>
    <w:p w14:paraId="327F5FE3" w14:textId="23FE5A2A" w:rsidR="00CE47B4" w:rsidRDefault="00CE47B4" w:rsidP="001769CD">
      <w:pPr>
        <w:pStyle w:val="TSB-PolicyBullets"/>
        <w:ind w:left="2268"/>
        <w:jc w:val="both"/>
      </w:pPr>
      <w:r>
        <w:t xml:space="preserve">The characteristics of a poor diet and risks associated with unhealthy eating, </w:t>
      </w:r>
      <w:r w:rsidR="009C099B">
        <w:t>including</w:t>
      </w:r>
      <w:r>
        <w:t xml:space="preserve"> obesity, and other behaviours, e.g. the impact of alcohol on diet or health.</w:t>
      </w:r>
    </w:p>
    <w:p w14:paraId="480D51D2" w14:textId="2EB19807" w:rsidR="00CE47B4" w:rsidRPr="00CE47B4" w:rsidRDefault="00CE47B4" w:rsidP="001769CD">
      <w:pPr>
        <w:pStyle w:val="TSB-Level1Numbers"/>
        <w:numPr>
          <w:ilvl w:val="0"/>
          <w:numId w:val="0"/>
        </w:numPr>
        <w:ind w:left="1423"/>
        <w:jc w:val="both"/>
        <w:rPr>
          <w:b/>
        </w:rPr>
      </w:pPr>
      <w:r w:rsidRPr="00CE47B4">
        <w:rPr>
          <w:b/>
        </w:rPr>
        <w:t>Drugs alcohol and tobacco</w:t>
      </w:r>
    </w:p>
    <w:p w14:paraId="6E221025" w14:textId="763F6F95" w:rsidR="00CE47B4" w:rsidRDefault="00CE47B4" w:rsidP="001769CD">
      <w:pPr>
        <w:pStyle w:val="TSB-Level1Numbers"/>
        <w:jc w:val="both"/>
      </w:pPr>
      <w:r>
        <w:t>By the end of primary school, pupils will know:</w:t>
      </w:r>
    </w:p>
    <w:p w14:paraId="7AA898F1" w14:textId="2EA8FAAE" w:rsidR="00CE47B4" w:rsidRDefault="00CE47B4" w:rsidP="001769CD">
      <w:pPr>
        <w:pStyle w:val="TSB-PolicyBullets"/>
        <w:ind w:left="2127"/>
        <w:jc w:val="both"/>
      </w:pPr>
      <w:r>
        <w:t>The facts about legal and illegal harmful substances and associated risks, including smoking, alcohol use and drug-taking.</w:t>
      </w:r>
    </w:p>
    <w:p w14:paraId="23A5A234" w14:textId="0C451830" w:rsidR="00CE47B4" w:rsidRDefault="00CE47B4" w:rsidP="001769CD">
      <w:pPr>
        <w:pStyle w:val="TSB-Level1Numbers"/>
        <w:numPr>
          <w:ilvl w:val="0"/>
          <w:numId w:val="0"/>
        </w:numPr>
        <w:ind w:left="1423"/>
        <w:jc w:val="both"/>
        <w:rPr>
          <w:b/>
        </w:rPr>
      </w:pPr>
      <w:r w:rsidRPr="00CE47B4">
        <w:rPr>
          <w:b/>
        </w:rPr>
        <w:t>Health and prevention</w:t>
      </w:r>
    </w:p>
    <w:p w14:paraId="51BD9D23" w14:textId="61725F81" w:rsidR="00CE47B4" w:rsidRDefault="00CE47B4" w:rsidP="001769CD">
      <w:pPr>
        <w:pStyle w:val="TSB-Level1Numbers"/>
        <w:jc w:val="both"/>
      </w:pPr>
      <w:r>
        <w:t>By the end of primary school, pupils will know:</w:t>
      </w:r>
    </w:p>
    <w:p w14:paraId="7BC6D045" w14:textId="694457AE" w:rsidR="00CE47B4" w:rsidRDefault="00CE47B4" w:rsidP="001769CD">
      <w:pPr>
        <w:pStyle w:val="TSB-PolicyBullets"/>
        <w:ind w:left="2127"/>
        <w:jc w:val="both"/>
      </w:pPr>
      <w:r>
        <w:t>How to recognise early signs of physical illness, such as weight loss or unexplained changes to the body.</w:t>
      </w:r>
    </w:p>
    <w:p w14:paraId="7DE4A14C" w14:textId="21131C02" w:rsidR="00CE47B4" w:rsidRDefault="00CE47B4" w:rsidP="001769CD">
      <w:pPr>
        <w:pStyle w:val="TSB-PolicyBullets"/>
        <w:ind w:left="2127"/>
        <w:jc w:val="both"/>
      </w:pPr>
      <w:r>
        <w:t>About safe and unsafe exposure to the sun, and how to reduce the risk of sun damage, including skin cancer.</w:t>
      </w:r>
    </w:p>
    <w:p w14:paraId="75264BAB" w14:textId="6FD5C603" w:rsidR="00CE47B4" w:rsidRDefault="00300778" w:rsidP="001769CD">
      <w:pPr>
        <w:pStyle w:val="TSB-PolicyBullets"/>
        <w:ind w:left="2127"/>
        <w:jc w:val="both"/>
      </w:pPr>
      <w:r>
        <w:t>The importance of sufficient good</w:t>
      </w:r>
      <w:r w:rsidR="002975FD">
        <w:t>-</w:t>
      </w:r>
      <w:r>
        <w:t>quality sleep for good health, and that a lack of sleep can affect weight, mood and ability to learn.</w:t>
      </w:r>
    </w:p>
    <w:p w14:paraId="7DD5DF09" w14:textId="1144E8AA" w:rsidR="00300778" w:rsidRDefault="00300778" w:rsidP="001769CD">
      <w:pPr>
        <w:pStyle w:val="TSB-PolicyBullets"/>
        <w:ind w:left="2127"/>
        <w:jc w:val="both"/>
      </w:pPr>
      <w:r>
        <w:t>About dental health and the benefits of good oral hygiene and dental flossing, including regular check-ups at the dentist.</w:t>
      </w:r>
    </w:p>
    <w:p w14:paraId="1B9E8BDD" w14:textId="2AD47E89" w:rsidR="00300778" w:rsidRDefault="00300778" w:rsidP="001769CD">
      <w:pPr>
        <w:pStyle w:val="TSB-PolicyBullets"/>
        <w:ind w:left="2127"/>
        <w:jc w:val="both"/>
      </w:pPr>
      <w:r>
        <w:t>About personal hygiene and germs including bacteria and viruses, how they are spread and treated, and the importance of hand washing.</w:t>
      </w:r>
    </w:p>
    <w:p w14:paraId="35072895" w14:textId="79DF5A17" w:rsidR="00300778" w:rsidRDefault="00300778" w:rsidP="001769CD">
      <w:pPr>
        <w:pStyle w:val="TSB-PolicyBullets"/>
        <w:ind w:left="2127"/>
        <w:jc w:val="both"/>
      </w:pPr>
      <w:r>
        <w:t>The facts and science relating to immunisation and vaccination.</w:t>
      </w:r>
    </w:p>
    <w:p w14:paraId="089012CE" w14:textId="410F1BEF" w:rsidR="00300778" w:rsidRDefault="00300778" w:rsidP="001769CD">
      <w:pPr>
        <w:pStyle w:val="TSB-Level1Numbers"/>
        <w:numPr>
          <w:ilvl w:val="0"/>
          <w:numId w:val="0"/>
        </w:numPr>
        <w:ind w:left="1423"/>
        <w:jc w:val="both"/>
        <w:rPr>
          <w:b/>
        </w:rPr>
      </w:pPr>
      <w:r w:rsidRPr="00300778">
        <w:rPr>
          <w:b/>
        </w:rPr>
        <w:t>Basic first aid</w:t>
      </w:r>
    </w:p>
    <w:p w14:paraId="7BAF7803" w14:textId="28DD1D2A" w:rsidR="00300778" w:rsidRDefault="00300778" w:rsidP="001769CD">
      <w:pPr>
        <w:pStyle w:val="TSB-Level1Numbers"/>
        <w:jc w:val="both"/>
      </w:pPr>
      <w:r>
        <w:lastRenderedPageBreak/>
        <w:t>By the end of primary school, pupils will know:</w:t>
      </w:r>
    </w:p>
    <w:p w14:paraId="45B4997E" w14:textId="4ECCE62A" w:rsidR="00300778" w:rsidRDefault="00300778" w:rsidP="001769CD">
      <w:pPr>
        <w:pStyle w:val="TSB-PolicyBullets"/>
        <w:ind w:left="2127"/>
        <w:jc w:val="both"/>
      </w:pPr>
      <w:r>
        <w:t>How to make a clear and efficient call to emergency services if necessary.</w:t>
      </w:r>
    </w:p>
    <w:p w14:paraId="25A6A862" w14:textId="4F8B269E" w:rsidR="00300778" w:rsidRDefault="00300778" w:rsidP="001769CD">
      <w:pPr>
        <w:pStyle w:val="TSB-PolicyBullets"/>
        <w:ind w:left="2127"/>
        <w:jc w:val="both"/>
      </w:pPr>
      <w:r>
        <w:t>Concepts of basic first-aid, for example dealing with common injuries, including head injuries.</w:t>
      </w:r>
    </w:p>
    <w:p w14:paraId="28556BDE" w14:textId="57D4C833" w:rsidR="00300778" w:rsidRDefault="00300778" w:rsidP="001769CD">
      <w:pPr>
        <w:pStyle w:val="TSB-Level1Numbers"/>
        <w:numPr>
          <w:ilvl w:val="0"/>
          <w:numId w:val="0"/>
        </w:numPr>
        <w:ind w:left="1423"/>
        <w:jc w:val="both"/>
        <w:rPr>
          <w:b/>
        </w:rPr>
      </w:pPr>
      <w:r w:rsidRPr="00300778">
        <w:rPr>
          <w:b/>
        </w:rPr>
        <w:t>Changing adolescent body</w:t>
      </w:r>
    </w:p>
    <w:p w14:paraId="19113EF2" w14:textId="62541BA9" w:rsidR="00300778" w:rsidRDefault="00300778" w:rsidP="001769CD">
      <w:pPr>
        <w:pStyle w:val="TSB-Level1Numbers"/>
        <w:jc w:val="both"/>
      </w:pPr>
      <w:r>
        <w:t>By the end of primary school, pupils will know:</w:t>
      </w:r>
    </w:p>
    <w:p w14:paraId="4FB5FCD5" w14:textId="14D0FEAB" w:rsidR="00300778" w:rsidRDefault="00300778" w:rsidP="001769CD">
      <w:pPr>
        <w:pStyle w:val="TSB-PolicyBullets"/>
        <w:ind w:left="2127"/>
        <w:jc w:val="both"/>
      </w:pPr>
      <w:r>
        <w:t>Key facts about puberty and the changing adolescent body, particularly from age 9 through to age 11, including physical and emotional changes.</w:t>
      </w:r>
    </w:p>
    <w:p w14:paraId="30C6AB48" w14:textId="5E517D8D" w:rsidR="00300778" w:rsidRDefault="00300778" w:rsidP="001769CD">
      <w:pPr>
        <w:pStyle w:val="TSB-PolicyBullets"/>
        <w:ind w:left="2127"/>
        <w:jc w:val="both"/>
      </w:pPr>
      <w:r>
        <w:t>About menstrual wellbeing and key facts relating to the menstrual cycle.</w:t>
      </w:r>
    </w:p>
    <w:p w14:paraId="774A6901" w14:textId="7CAB42F2" w:rsidR="00FF31A3" w:rsidRDefault="00FF31A3" w:rsidP="00FF31A3">
      <w:pPr>
        <w:pStyle w:val="TSB-PolicyBullets"/>
        <w:numPr>
          <w:ilvl w:val="0"/>
          <w:numId w:val="0"/>
        </w:numPr>
        <w:ind w:left="2127"/>
        <w:jc w:val="both"/>
      </w:pPr>
    </w:p>
    <w:p w14:paraId="50E87B88" w14:textId="4292996A" w:rsidR="00CD3FCD" w:rsidRDefault="00CD3FCD" w:rsidP="00CD3FCD">
      <w:pPr>
        <w:pStyle w:val="Heading10"/>
        <w:rPr>
          <w:b/>
        </w:rPr>
      </w:pPr>
      <w:bookmarkStart w:id="19" w:name="_Health_education_per"/>
      <w:bookmarkEnd w:id="19"/>
      <w:r>
        <w:rPr>
          <w:b/>
        </w:rPr>
        <w:t>Health</w:t>
      </w:r>
      <w:r w:rsidR="008808B5">
        <w:rPr>
          <w:b/>
        </w:rPr>
        <w:t xml:space="preserve"> and sex</w:t>
      </w:r>
      <w:r>
        <w:rPr>
          <w:b/>
        </w:rPr>
        <w:t xml:space="preserve"> education per year group</w:t>
      </w:r>
    </w:p>
    <w:p w14:paraId="01D7EC6C" w14:textId="03A21A63" w:rsidR="00CD3FCD" w:rsidRDefault="00CD3FCD" w:rsidP="00CD3FCD">
      <w:pPr>
        <w:pStyle w:val="TSB-Level1Numbers"/>
        <w:jc w:val="both"/>
      </w:pPr>
      <w:r>
        <w:t xml:space="preserve">The school is free to determine, within the statutory curriculum content outlined in </w:t>
      </w:r>
      <w:hyperlink w:anchor="_Health_education_overview" w:history="1">
        <w:r w:rsidRPr="00CD3FCD">
          <w:rPr>
            <w:rStyle w:val="Hyperlink"/>
          </w:rPr>
          <w:t>section 7</w:t>
        </w:r>
      </w:hyperlink>
      <w:r>
        <w:t>, what pupils are taught during each year group.</w:t>
      </w:r>
    </w:p>
    <w:p w14:paraId="5395A0CF" w14:textId="77777777" w:rsidR="00CD3FCD" w:rsidRDefault="00CD3FCD" w:rsidP="00CD3FCD">
      <w:pPr>
        <w:pStyle w:val="TSB-Level1Numbers"/>
        <w:jc w:val="both"/>
      </w:pPr>
      <w:r>
        <w:t>The school always considers the age and development of pupils when deciding what will be taught in each year group.</w:t>
      </w:r>
    </w:p>
    <w:p w14:paraId="39D107F2" w14:textId="77777777" w:rsidR="00482233" w:rsidRDefault="00482233" w:rsidP="00482233">
      <w:pPr>
        <w:pStyle w:val="TSB-Level1Numbers"/>
        <w:jc w:val="both"/>
      </w:pPr>
      <w:r>
        <w:t>The school plans a progressive curriculum, such that topics are built upon prior knowledge taught in previous years as they progress through school to provide a smooth transition to secondary school.</w:t>
      </w:r>
    </w:p>
    <w:p w14:paraId="73F833B6" w14:textId="56A380C7" w:rsidR="00CD3FCD" w:rsidRDefault="00CD3FCD" w:rsidP="00CD3FCD">
      <w:pPr>
        <w:pStyle w:val="TSB-Level1Numbers"/>
        <w:jc w:val="both"/>
        <w:rPr>
          <w:b/>
        </w:rPr>
      </w:pPr>
      <w:r w:rsidRPr="00C44AA8">
        <w:rPr>
          <w:b/>
        </w:rPr>
        <w:t>Reception and Year 1</w:t>
      </w:r>
    </w:p>
    <w:p w14:paraId="59902756" w14:textId="2571F96C" w:rsidR="00834C99" w:rsidRPr="00834C99" w:rsidRDefault="00834C99" w:rsidP="00834C99">
      <w:pPr>
        <w:pStyle w:val="TSB-Level1Numbers"/>
        <w:numPr>
          <w:ilvl w:val="0"/>
          <w:numId w:val="0"/>
        </w:numPr>
        <w:ind w:left="1423"/>
        <w:jc w:val="both"/>
        <w:rPr>
          <w:bCs/>
        </w:rPr>
      </w:pPr>
      <w:r w:rsidRPr="00834C99">
        <w:rPr>
          <w:bCs/>
        </w:rPr>
        <w:t>What helps us stay healthy?</w:t>
      </w:r>
    </w:p>
    <w:p w14:paraId="207A7682" w14:textId="17F6FC6E" w:rsidR="00834C99" w:rsidRDefault="00834C99" w:rsidP="00834C99">
      <w:pPr>
        <w:pStyle w:val="TSB-Level1Numbers"/>
        <w:numPr>
          <w:ilvl w:val="0"/>
          <w:numId w:val="0"/>
        </w:numPr>
        <w:ind w:left="1423"/>
        <w:jc w:val="both"/>
        <w:rPr>
          <w:bCs/>
        </w:rPr>
      </w:pPr>
      <w:r w:rsidRPr="00834C99">
        <w:rPr>
          <w:bCs/>
        </w:rPr>
        <w:t>Who are the people who can help us and make us feel safe?</w:t>
      </w:r>
    </w:p>
    <w:p w14:paraId="793EC805" w14:textId="223A10B4" w:rsidR="007314E6" w:rsidRDefault="007314E6" w:rsidP="00834C99">
      <w:pPr>
        <w:pStyle w:val="TSB-Level1Numbers"/>
        <w:numPr>
          <w:ilvl w:val="0"/>
          <w:numId w:val="0"/>
        </w:numPr>
        <w:ind w:left="1423"/>
        <w:jc w:val="both"/>
        <w:rPr>
          <w:bCs/>
        </w:rPr>
      </w:pPr>
      <w:r>
        <w:rPr>
          <w:bCs/>
        </w:rPr>
        <w:t xml:space="preserve">Keeping Clean </w:t>
      </w:r>
    </w:p>
    <w:p w14:paraId="289F8377" w14:textId="436BE14F" w:rsidR="007314E6" w:rsidRDefault="007314E6" w:rsidP="00834C99">
      <w:pPr>
        <w:pStyle w:val="TSB-Level1Numbers"/>
        <w:numPr>
          <w:ilvl w:val="0"/>
          <w:numId w:val="0"/>
        </w:numPr>
        <w:ind w:left="1423"/>
        <w:jc w:val="both"/>
        <w:rPr>
          <w:bCs/>
        </w:rPr>
      </w:pPr>
      <w:r>
        <w:rPr>
          <w:bCs/>
        </w:rPr>
        <w:t xml:space="preserve">Growing and changing </w:t>
      </w:r>
    </w:p>
    <w:p w14:paraId="4A1EA620" w14:textId="0C0A92A4" w:rsidR="00CD3FCD" w:rsidRDefault="00CD3FCD" w:rsidP="00CD3FCD">
      <w:pPr>
        <w:pStyle w:val="TSB-Level1Numbers"/>
        <w:jc w:val="both"/>
        <w:rPr>
          <w:b/>
        </w:rPr>
      </w:pPr>
      <w:r w:rsidRPr="00C44AA8">
        <w:rPr>
          <w:b/>
        </w:rPr>
        <w:t>Year 2</w:t>
      </w:r>
    </w:p>
    <w:p w14:paraId="0CA84B10" w14:textId="36B9E948" w:rsidR="00834C99" w:rsidRPr="00834C99" w:rsidRDefault="00834C99" w:rsidP="00834C99">
      <w:pPr>
        <w:pStyle w:val="TSB-Level1Numbers"/>
        <w:numPr>
          <w:ilvl w:val="0"/>
          <w:numId w:val="0"/>
        </w:numPr>
        <w:ind w:left="1423"/>
        <w:jc w:val="both"/>
        <w:rPr>
          <w:bCs/>
        </w:rPr>
      </w:pPr>
      <w:r w:rsidRPr="00834C99">
        <w:rPr>
          <w:bCs/>
        </w:rPr>
        <w:t>What helps us to stay safe?</w:t>
      </w:r>
    </w:p>
    <w:p w14:paraId="15373657" w14:textId="6A52ED68" w:rsidR="00834C99" w:rsidRPr="00834C99" w:rsidRDefault="00834C99" w:rsidP="00834C99">
      <w:pPr>
        <w:pStyle w:val="TSB-Level1Numbers"/>
        <w:numPr>
          <w:ilvl w:val="0"/>
          <w:numId w:val="0"/>
        </w:numPr>
        <w:ind w:left="1423"/>
        <w:jc w:val="both"/>
        <w:rPr>
          <w:bCs/>
        </w:rPr>
      </w:pPr>
      <w:r w:rsidRPr="00834C99">
        <w:rPr>
          <w:bCs/>
        </w:rPr>
        <w:t>What helps us grow and remain healthy?</w:t>
      </w:r>
    </w:p>
    <w:p w14:paraId="0A6AAA31" w14:textId="056EE9FC" w:rsidR="00834C99" w:rsidRDefault="00834C99" w:rsidP="00834C99">
      <w:pPr>
        <w:pStyle w:val="TSB-Level1Numbers"/>
        <w:numPr>
          <w:ilvl w:val="0"/>
          <w:numId w:val="0"/>
        </w:numPr>
        <w:ind w:left="1423"/>
        <w:jc w:val="both"/>
        <w:rPr>
          <w:bCs/>
        </w:rPr>
      </w:pPr>
      <w:r w:rsidRPr="00834C99">
        <w:rPr>
          <w:bCs/>
        </w:rPr>
        <w:t>How do we recognise our feelings?</w:t>
      </w:r>
    </w:p>
    <w:p w14:paraId="0B13095E" w14:textId="0B077F02" w:rsidR="007314E6" w:rsidRDefault="007314E6" w:rsidP="00834C99">
      <w:pPr>
        <w:pStyle w:val="TSB-Level1Numbers"/>
        <w:numPr>
          <w:ilvl w:val="0"/>
          <w:numId w:val="0"/>
        </w:numPr>
        <w:ind w:left="1423"/>
        <w:jc w:val="both"/>
        <w:rPr>
          <w:bCs/>
        </w:rPr>
      </w:pPr>
      <w:r>
        <w:rPr>
          <w:bCs/>
        </w:rPr>
        <w:t>Differences – male and female</w:t>
      </w:r>
    </w:p>
    <w:p w14:paraId="39A015CA" w14:textId="5A101E8C" w:rsidR="007314E6" w:rsidRPr="00834C99" w:rsidRDefault="007314E6" w:rsidP="00834C99">
      <w:pPr>
        <w:pStyle w:val="TSB-Level1Numbers"/>
        <w:numPr>
          <w:ilvl w:val="0"/>
          <w:numId w:val="0"/>
        </w:numPr>
        <w:ind w:left="1423"/>
        <w:jc w:val="both"/>
        <w:rPr>
          <w:bCs/>
        </w:rPr>
      </w:pPr>
      <w:r>
        <w:rPr>
          <w:bCs/>
        </w:rPr>
        <w:t xml:space="preserve">Naming the body parts </w:t>
      </w:r>
    </w:p>
    <w:p w14:paraId="3A5F1C84" w14:textId="7D8F5EFC" w:rsidR="00CD3FCD" w:rsidRDefault="00CD3FCD" w:rsidP="00CD3FCD">
      <w:pPr>
        <w:pStyle w:val="TSB-Level1Numbers"/>
        <w:jc w:val="both"/>
        <w:rPr>
          <w:b/>
        </w:rPr>
      </w:pPr>
      <w:r w:rsidRPr="00C44AA8">
        <w:rPr>
          <w:b/>
        </w:rPr>
        <w:t>Year 3</w:t>
      </w:r>
    </w:p>
    <w:p w14:paraId="003BE0E9" w14:textId="70454322" w:rsidR="00834C99" w:rsidRPr="00107E8B" w:rsidRDefault="00107E8B" w:rsidP="00834C99">
      <w:pPr>
        <w:pStyle w:val="TSB-Level1Numbers"/>
        <w:numPr>
          <w:ilvl w:val="0"/>
          <w:numId w:val="0"/>
        </w:numPr>
        <w:ind w:left="1423"/>
        <w:jc w:val="both"/>
        <w:rPr>
          <w:bCs/>
        </w:rPr>
      </w:pPr>
      <w:r w:rsidRPr="00107E8B">
        <w:rPr>
          <w:bCs/>
        </w:rPr>
        <w:lastRenderedPageBreak/>
        <w:t>What keeps us safe?</w:t>
      </w:r>
    </w:p>
    <w:p w14:paraId="2C2D5089" w14:textId="561252A0" w:rsidR="00107E8B" w:rsidRPr="00107E8B" w:rsidRDefault="00107E8B" w:rsidP="00834C99">
      <w:pPr>
        <w:pStyle w:val="TSB-Level1Numbers"/>
        <w:numPr>
          <w:ilvl w:val="0"/>
          <w:numId w:val="0"/>
        </w:numPr>
        <w:ind w:left="1423"/>
        <w:jc w:val="both"/>
        <w:rPr>
          <w:bCs/>
        </w:rPr>
      </w:pPr>
      <w:r w:rsidRPr="00107E8B">
        <w:rPr>
          <w:bCs/>
        </w:rPr>
        <w:t>Why should we eat well and look after our teeth?</w:t>
      </w:r>
    </w:p>
    <w:p w14:paraId="17F89679" w14:textId="3770B60E" w:rsidR="00107E8B" w:rsidRDefault="00107E8B" w:rsidP="00834C99">
      <w:pPr>
        <w:pStyle w:val="TSB-Level1Numbers"/>
        <w:numPr>
          <w:ilvl w:val="0"/>
          <w:numId w:val="0"/>
        </w:numPr>
        <w:ind w:left="1423"/>
        <w:jc w:val="both"/>
        <w:rPr>
          <w:bCs/>
        </w:rPr>
      </w:pPr>
      <w:r w:rsidRPr="00107E8B">
        <w:rPr>
          <w:bCs/>
        </w:rPr>
        <w:t>Why should we keep active and sleep well?</w:t>
      </w:r>
    </w:p>
    <w:p w14:paraId="7A04FEB7" w14:textId="31A8B10F" w:rsidR="007314E6" w:rsidRDefault="007314E6" w:rsidP="00834C99">
      <w:pPr>
        <w:pStyle w:val="TSB-Level1Numbers"/>
        <w:numPr>
          <w:ilvl w:val="0"/>
          <w:numId w:val="0"/>
        </w:numPr>
        <w:ind w:left="1423"/>
        <w:jc w:val="both"/>
        <w:rPr>
          <w:bCs/>
        </w:rPr>
      </w:pPr>
      <w:r>
        <w:rPr>
          <w:bCs/>
        </w:rPr>
        <w:t>Personal Space</w:t>
      </w:r>
    </w:p>
    <w:p w14:paraId="2F9D4D0A" w14:textId="6FEB354A" w:rsidR="007314E6" w:rsidRDefault="007314E6" w:rsidP="00834C99">
      <w:pPr>
        <w:pStyle w:val="TSB-Level1Numbers"/>
        <w:numPr>
          <w:ilvl w:val="0"/>
          <w:numId w:val="0"/>
        </w:numPr>
        <w:ind w:left="1423"/>
        <w:jc w:val="both"/>
        <w:rPr>
          <w:bCs/>
        </w:rPr>
      </w:pPr>
      <w:r>
        <w:rPr>
          <w:bCs/>
        </w:rPr>
        <w:t xml:space="preserve">Family differences </w:t>
      </w:r>
    </w:p>
    <w:p w14:paraId="2D685BAF" w14:textId="57DA6E32" w:rsidR="007314E6" w:rsidRPr="00107E8B" w:rsidRDefault="007314E6" w:rsidP="00834C99">
      <w:pPr>
        <w:pStyle w:val="TSB-Level1Numbers"/>
        <w:numPr>
          <w:ilvl w:val="0"/>
          <w:numId w:val="0"/>
        </w:numPr>
        <w:ind w:left="1423"/>
        <w:jc w:val="both"/>
        <w:rPr>
          <w:bCs/>
        </w:rPr>
      </w:pPr>
      <w:r>
        <w:rPr>
          <w:bCs/>
        </w:rPr>
        <w:t>Differences, males and female</w:t>
      </w:r>
    </w:p>
    <w:p w14:paraId="3EFF8E03" w14:textId="7EB91CB8" w:rsidR="00CD3FCD" w:rsidRDefault="00CD3FCD" w:rsidP="00CD3FCD">
      <w:pPr>
        <w:pStyle w:val="TSB-Level1Numbers"/>
        <w:jc w:val="both"/>
        <w:rPr>
          <w:b/>
        </w:rPr>
      </w:pPr>
      <w:r w:rsidRPr="00C44AA8">
        <w:rPr>
          <w:b/>
        </w:rPr>
        <w:t>Year 4</w:t>
      </w:r>
    </w:p>
    <w:p w14:paraId="1E8FC425" w14:textId="3D00F3A9" w:rsidR="00107E8B" w:rsidRPr="00107E8B" w:rsidRDefault="00107E8B" w:rsidP="00107E8B">
      <w:pPr>
        <w:pStyle w:val="TSB-Level1Numbers"/>
        <w:numPr>
          <w:ilvl w:val="0"/>
          <w:numId w:val="0"/>
        </w:numPr>
        <w:ind w:left="1423"/>
        <w:jc w:val="both"/>
        <w:rPr>
          <w:rFonts w:cstheme="majorHAnsi"/>
          <w:bCs/>
          <w:szCs w:val="22"/>
        </w:rPr>
      </w:pPr>
      <w:r w:rsidRPr="00107E8B">
        <w:rPr>
          <w:rFonts w:cstheme="majorHAnsi"/>
          <w:bCs/>
          <w:szCs w:val="22"/>
        </w:rPr>
        <w:t>What strengths, skills and interests do we have?</w:t>
      </w:r>
    </w:p>
    <w:p w14:paraId="68907BA6" w14:textId="1FC564D9" w:rsidR="00107E8B" w:rsidRPr="00107E8B" w:rsidRDefault="00107E8B" w:rsidP="00107E8B">
      <w:pPr>
        <w:pStyle w:val="TSB-Level1Numbers"/>
        <w:numPr>
          <w:ilvl w:val="0"/>
          <w:numId w:val="0"/>
        </w:numPr>
        <w:ind w:left="1423"/>
        <w:jc w:val="both"/>
        <w:rPr>
          <w:rFonts w:cstheme="majorHAnsi"/>
          <w:bCs/>
          <w:szCs w:val="22"/>
        </w:rPr>
      </w:pPr>
      <w:r w:rsidRPr="00107E8B">
        <w:rPr>
          <w:rFonts w:cstheme="majorHAnsi"/>
          <w:bCs/>
          <w:szCs w:val="22"/>
        </w:rPr>
        <w:t>How can we manage our feelings?</w:t>
      </w:r>
    </w:p>
    <w:p w14:paraId="1CD9CB98" w14:textId="420269C3" w:rsidR="00107E8B" w:rsidRPr="00107E8B" w:rsidRDefault="00107E8B" w:rsidP="00107E8B">
      <w:pPr>
        <w:pStyle w:val="Heading10"/>
        <w:numPr>
          <w:ilvl w:val="0"/>
          <w:numId w:val="0"/>
        </w:numPr>
        <w:ind w:left="1077" w:firstLine="346"/>
        <w:jc w:val="both"/>
        <w:rPr>
          <w:bCs/>
          <w:sz w:val="22"/>
          <w:szCs w:val="22"/>
        </w:rPr>
      </w:pPr>
      <w:r w:rsidRPr="00107E8B">
        <w:rPr>
          <w:bCs/>
          <w:sz w:val="22"/>
          <w:szCs w:val="22"/>
        </w:rPr>
        <w:t>How will we grow and change?</w:t>
      </w:r>
    </w:p>
    <w:p w14:paraId="4A6D3D8A" w14:textId="39F3347E" w:rsidR="007314E6" w:rsidRDefault="00107E8B" w:rsidP="00107E8B">
      <w:pPr>
        <w:rPr>
          <w:rFonts w:asciiTheme="majorHAnsi" w:hAnsiTheme="majorHAnsi" w:cstheme="majorHAnsi"/>
          <w:bCs/>
        </w:rPr>
      </w:pPr>
      <w:r w:rsidRPr="00107E8B">
        <w:rPr>
          <w:rFonts w:asciiTheme="majorHAnsi" w:hAnsiTheme="majorHAnsi" w:cstheme="majorHAnsi"/>
          <w:bCs/>
        </w:rPr>
        <w:tab/>
      </w:r>
      <w:r w:rsidRPr="00107E8B">
        <w:rPr>
          <w:rFonts w:asciiTheme="majorHAnsi" w:hAnsiTheme="majorHAnsi" w:cstheme="majorHAnsi"/>
          <w:bCs/>
        </w:rPr>
        <w:tab/>
        <w:t>How can we manage risk in different places</w:t>
      </w:r>
      <w:r w:rsidR="007314E6">
        <w:rPr>
          <w:rFonts w:asciiTheme="majorHAnsi" w:hAnsiTheme="majorHAnsi" w:cstheme="majorHAnsi"/>
          <w:bCs/>
        </w:rPr>
        <w:t>?</w:t>
      </w:r>
    </w:p>
    <w:p w14:paraId="423193A0" w14:textId="213C6BFA" w:rsidR="007314E6" w:rsidRPr="00107E8B" w:rsidRDefault="007314E6" w:rsidP="00107E8B">
      <w:pPr>
        <w:rPr>
          <w:rFonts w:asciiTheme="majorHAnsi" w:hAnsiTheme="majorHAnsi" w:cstheme="majorHAnsi"/>
          <w:bCs/>
        </w:rPr>
      </w:pPr>
      <w:r>
        <w:rPr>
          <w:rFonts w:asciiTheme="majorHAnsi" w:hAnsiTheme="majorHAnsi" w:cstheme="majorHAnsi"/>
          <w:bCs/>
        </w:rPr>
        <w:tab/>
      </w:r>
      <w:r>
        <w:rPr>
          <w:rFonts w:asciiTheme="majorHAnsi" w:hAnsiTheme="majorHAnsi" w:cstheme="majorHAnsi"/>
          <w:bCs/>
        </w:rPr>
        <w:tab/>
        <w:t>What is puberty?</w:t>
      </w:r>
    </w:p>
    <w:p w14:paraId="7CD5159D" w14:textId="71A3E802" w:rsidR="00CD3FCD" w:rsidRDefault="00CD3FCD" w:rsidP="00CD3FCD">
      <w:pPr>
        <w:pStyle w:val="TSB-Level1Numbers"/>
        <w:jc w:val="both"/>
        <w:rPr>
          <w:b/>
        </w:rPr>
      </w:pPr>
      <w:r w:rsidRPr="00C44AA8">
        <w:rPr>
          <w:b/>
        </w:rPr>
        <w:t>Year 5</w:t>
      </w:r>
    </w:p>
    <w:p w14:paraId="380888DE" w14:textId="57D83BAD" w:rsidR="00107E8B" w:rsidRPr="00107E8B" w:rsidRDefault="00107E8B" w:rsidP="00107E8B">
      <w:pPr>
        <w:pStyle w:val="TSB-Level1Numbers"/>
        <w:numPr>
          <w:ilvl w:val="0"/>
          <w:numId w:val="0"/>
        </w:numPr>
        <w:ind w:left="1423"/>
        <w:jc w:val="both"/>
        <w:rPr>
          <w:rFonts w:cstheme="majorHAnsi"/>
          <w:bCs/>
          <w:szCs w:val="22"/>
        </w:rPr>
      </w:pPr>
      <w:r w:rsidRPr="00107E8B">
        <w:rPr>
          <w:rFonts w:cstheme="majorHAnsi"/>
          <w:bCs/>
          <w:szCs w:val="22"/>
        </w:rPr>
        <w:t>What makes up a person’s identity?</w:t>
      </w:r>
    </w:p>
    <w:p w14:paraId="1D764B91" w14:textId="5E3DCCD8" w:rsidR="00107E8B" w:rsidRPr="00107E8B" w:rsidRDefault="00107E8B" w:rsidP="00107E8B">
      <w:pPr>
        <w:pStyle w:val="TSB-Level1Numbers"/>
        <w:numPr>
          <w:ilvl w:val="0"/>
          <w:numId w:val="0"/>
        </w:numPr>
        <w:ind w:left="1423"/>
        <w:jc w:val="both"/>
        <w:rPr>
          <w:rFonts w:cstheme="majorHAnsi"/>
          <w:bCs/>
          <w:szCs w:val="22"/>
        </w:rPr>
      </w:pPr>
      <w:r w:rsidRPr="00107E8B">
        <w:rPr>
          <w:rFonts w:cstheme="majorHAnsi"/>
          <w:bCs/>
          <w:szCs w:val="22"/>
        </w:rPr>
        <w:t>How can we help in an accident or emergency?</w:t>
      </w:r>
    </w:p>
    <w:p w14:paraId="5CF48FF1" w14:textId="26072792" w:rsidR="00107E8B" w:rsidRDefault="00107E8B" w:rsidP="00107E8B">
      <w:pPr>
        <w:pStyle w:val="TSB-Level1Numbers"/>
        <w:numPr>
          <w:ilvl w:val="0"/>
          <w:numId w:val="0"/>
        </w:numPr>
        <w:ind w:left="1423"/>
        <w:jc w:val="both"/>
        <w:rPr>
          <w:rFonts w:cstheme="majorHAnsi"/>
          <w:bCs/>
          <w:szCs w:val="22"/>
        </w:rPr>
      </w:pPr>
      <w:r w:rsidRPr="00107E8B">
        <w:rPr>
          <w:rFonts w:cstheme="majorHAnsi"/>
          <w:bCs/>
          <w:szCs w:val="22"/>
        </w:rPr>
        <w:t>How can drugs common to everyday life affect health?</w:t>
      </w:r>
    </w:p>
    <w:p w14:paraId="7B85C608" w14:textId="05E6F01F" w:rsidR="007314E6" w:rsidRDefault="007314E6" w:rsidP="00107E8B">
      <w:pPr>
        <w:pStyle w:val="TSB-Level1Numbers"/>
        <w:numPr>
          <w:ilvl w:val="0"/>
          <w:numId w:val="0"/>
        </w:numPr>
        <w:ind w:left="1423"/>
        <w:jc w:val="both"/>
        <w:rPr>
          <w:rFonts w:cstheme="majorHAnsi"/>
          <w:bCs/>
          <w:szCs w:val="22"/>
        </w:rPr>
      </w:pPr>
      <w:r>
        <w:rPr>
          <w:rFonts w:cstheme="majorHAnsi"/>
          <w:bCs/>
          <w:szCs w:val="22"/>
        </w:rPr>
        <w:t xml:space="preserve">Puberty and hygiene </w:t>
      </w:r>
    </w:p>
    <w:p w14:paraId="07968FB6" w14:textId="30D01D84" w:rsidR="007314E6" w:rsidRDefault="007314E6" w:rsidP="00107E8B">
      <w:pPr>
        <w:pStyle w:val="TSB-Level1Numbers"/>
        <w:numPr>
          <w:ilvl w:val="0"/>
          <w:numId w:val="0"/>
        </w:numPr>
        <w:ind w:left="1423"/>
        <w:jc w:val="both"/>
        <w:rPr>
          <w:rFonts w:cstheme="majorHAnsi"/>
          <w:bCs/>
          <w:szCs w:val="22"/>
        </w:rPr>
      </w:pPr>
      <w:r>
        <w:rPr>
          <w:rFonts w:cstheme="majorHAnsi"/>
          <w:bCs/>
          <w:szCs w:val="22"/>
        </w:rPr>
        <w:t>Male and female changes</w:t>
      </w:r>
    </w:p>
    <w:p w14:paraId="2BDDAFE3" w14:textId="77777777" w:rsidR="007314E6" w:rsidRPr="00107E8B" w:rsidRDefault="007314E6" w:rsidP="00107E8B">
      <w:pPr>
        <w:pStyle w:val="TSB-Level1Numbers"/>
        <w:numPr>
          <w:ilvl w:val="0"/>
          <w:numId w:val="0"/>
        </w:numPr>
        <w:ind w:left="1423"/>
        <w:jc w:val="both"/>
        <w:rPr>
          <w:rFonts w:cstheme="majorHAnsi"/>
          <w:bCs/>
          <w:szCs w:val="22"/>
        </w:rPr>
      </w:pPr>
    </w:p>
    <w:p w14:paraId="78CA77E2" w14:textId="77777777" w:rsidR="00107E8B" w:rsidRPr="00107E8B" w:rsidRDefault="00107E8B" w:rsidP="00107E8B">
      <w:pPr>
        <w:pStyle w:val="Heading10"/>
        <w:numPr>
          <w:ilvl w:val="0"/>
          <w:numId w:val="0"/>
        </w:numPr>
        <w:ind w:left="1077" w:hanging="720"/>
        <w:jc w:val="both"/>
        <w:rPr>
          <w:b/>
        </w:rPr>
      </w:pPr>
    </w:p>
    <w:p w14:paraId="5FAF9AE0" w14:textId="77777777" w:rsidR="00CD3FCD" w:rsidRDefault="00CD3FCD" w:rsidP="00CD3FCD">
      <w:pPr>
        <w:pStyle w:val="TSB-Level1Numbers"/>
        <w:jc w:val="both"/>
        <w:rPr>
          <w:b/>
        </w:rPr>
      </w:pPr>
      <w:r w:rsidRPr="00C44AA8">
        <w:rPr>
          <w:b/>
        </w:rPr>
        <w:t>Year 6</w:t>
      </w:r>
    </w:p>
    <w:p w14:paraId="38336CE7" w14:textId="3B092C5E" w:rsidR="00CD3FCD" w:rsidRDefault="00107E8B" w:rsidP="00CD3FCD">
      <w:pPr>
        <w:pStyle w:val="TSB-Level1Numbers"/>
        <w:numPr>
          <w:ilvl w:val="0"/>
          <w:numId w:val="0"/>
        </w:numPr>
        <w:ind w:left="1423"/>
        <w:jc w:val="both"/>
        <w:rPr>
          <w:rFonts w:cstheme="majorHAnsi"/>
          <w:bCs/>
          <w:szCs w:val="22"/>
        </w:rPr>
      </w:pPr>
      <w:r w:rsidRPr="00107E8B">
        <w:rPr>
          <w:rFonts w:cstheme="majorHAnsi"/>
          <w:bCs/>
          <w:szCs w:val="22"/>
        </w:rPr>
        <w:t>How can we keep healthy as we grow?</w:t>
      </w:r>
    </w:p>
    <w:p w14:paraId="69F7DCB3" w14:textId="68207948" w:rsidR="007314E6" w:rsidRDefault="007314E6" w:rsidP="00CD3FCD">
      <w:pPr>
        <w:pStyle w:val="TSB-Level1Numbers"/>
        <w:numPr>
          <w:ilvl w:val="0"/>
          <w:numId w:val="0"/>
        </w:numPr>
        <w:ind w:left="1423"/>
        <w:jc w:val="both"/>
        <w:rPr>
          <w:rFonts w:cstheme="majorHAnsi"/>
          <w:bCs/>
          <w:szCs w:val="22"/>
        </w:rPr>
      </w:pPr>
      <w:r>
        <w:rPr>
          <w:rFonts w:cstheme="majorHAnsi"/>
          <w:bCs/>
          <w:szCs w:val="22"/>
        </w:rPr>
        <w:t xml:space="preserve">Puberty and reproduction </w:t>
      </w:r>
    </w:p>
    <w:p w14:paraId="40D9B1A6" w14:textId="77D83478" w:rsidR="007314E6" w:rsidRDefault="007314E6" w:rsidP="00CD3FCD">
      <w:pPr>
        <w:pStyle w:val="TSB-Level1Numbers"/>
        <w:numPr>
          <w:ilvl w:val="0"/>
          <w:numId w:val="0"/>
        </w:numPr>
        <w:ind w:left="1423"/>
        <w:jc w:val="both"/>
        <w:rPr>
          <w:rFonts w:cstheme="majorHAnsi"/>
          <w:bCs/>
          <w:szCs w:val="22"/>
        </w:rPr>
      </w:pPr>
      <w:r>
        <w:rPr>
          <w:rFonts w:cstheme="majorHAnsi"/>
          <w:bCs/>
          <w:szCs w:val="22"/>
        </w:rPr>
        <w:t xml:space="preserve">Understanding relationships </w:t>
      </w:r>
    </w:p>
    <w:p w14:paraId="2D1A76D7" w14:textId="64C34654" w:rsidR="007314E6" w:rsidRDefault="007314E6" w:rsidP="007314E6">
      <w:pPr>
        <w:pStyle w:val="TSB-Level1Numbers"/>
        <w:numPr>
          <w:ilvl w:val="0"/>
          <w:numId w:val="0"/>
        </w:numPr>
        <w:ind w:left="1423"/>
        <w:jc w:val="both"/>
        <w:rPr>
          <w:rFonts w:cstheme="majorHAnsi"/>
          <w:bCs/>
          <w:szCs w:val="22"/>
        </w:rPr>
      </w:pPr>
      <w:r>
        <w:rPr>
          <w:rFonts w:cstheme="majorHAnsi"/>
          <w:bCs/>
          <w:szCs w:val="22"/>
        </w:rPr>
        <w:t xml:space="preserve">Communicating in relationships </w:t>
      </w:r>
    </w:p>
    <w:p w14:paraId="326DFA87" w14:textId="3F2DB286" w:rsidR="007314E6" w:rsidRPr="007314E6" w:rsidRDefault="007314E6" w:rsidP="007314E6">
      <w:pPr>
        <w:pStyle w:val="TSB-Level1Numbers"/>
        <w:numPr>
          <w:ilvl w:val="0"/>
          <w:numId w:val="0"/>
        </w:numPr>
        <w:ind w:left="1423"/>
        <w:jc w:val="both"/>
        <w:rPr>
          <w:rFonts w:cstheme="majorHAnsi"/>
          <w:bCs/>
          <w:szCs w:val="22"/>
        </w:rPr>
      </w:pPr>
      <w:r>
        <w:rPr>
          <w:rFonts w:cstheme="majorHAnsi"/>
          <w:bCs/>
          <w:szCs w:val="22"/>
        </w:rPr>
        <w:t xml:space="preserve">Pregnancy and conception </w:t>
      </w:r>
    </w:p>
    <w:p w14:paraId="481221C4" w14:textId="77777777" w:rsidR="007700CB" w:rsidRDefault="007700CB" w:rsidP="00CD3FCD">
      <w:pPr>
        <w:pStyle w:val="TSB-Level1Numbers"/>
        <w:numPr>
          <w:ilvl w:val="0"/>
          <w:numId w:val="0"/>
        </w:numPr>
        <w:ind w:left="1423"/>
        <w:jc w:val="both"/>
        <w:rPr>
          <w:b/>
          <w:color w:val="347186"/>
        </w:rPr>
      </w:pPr>
    </w:p>
    <w:p w14:paraId="301053A2" w14:textId="458FC989" w:rsidR="00024FBA" w:rsidRDefault="00024FBA" w:rsidP="00024FBA">
      <w:pPr>
        <w:pStyle w:val="Heading10"/>
        <w:rPr>
          <w:b/>
        </w:rPr>
      </w:pPr>
      <w:bookmarkStart w:id="20" w:name="_Sex_education"/>
      <w:bookmarkEnd w:id="20"/>
      <w:r w:rsidRPr="00024FBA">
        <w:rPr>
          <w:b/>
        </w:rPr>
        <w:lastRenderedPageBreak/>
        <w:t>Sex education</w:t>
      </w:r>
    </w:p>
    <w:p w14:paraId="354F2DC4" w14:textId="0B86874E" w:rsidR="002C434D" w:rsidRDefault="002C434D" w:rsidP="00834891">
      <w:pPr>
        <w:pStyle w:val="TSB-Level1Numbers"/>
        <w:jc w:val="both"/>
      </w:pPr>
      <w:r>
        <w:t>All pupils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14:paraId="75EC38E7" w14:textId="0EDF2316" w:rsidR="002C434D" w:rsidRDefault="002C434D" w:rsidP="00834891">
      <w:pPr>
        <w:pStyle w:val="TSB-Level1Numbers"/>
        <w:jc w:val="both"/>
      </w:pPr>
      <w:r>
        <w:t xml:space="preserve">The school </w:t>
      </w:r>
      <w:r w:rsidR="00B65748">
        <w:t>will review</w:t>
      </w:r>
      <w:r>
        <w:t xml:space="preserve"> whether pupils should be taught sex education beyond what is required.</w:t>
      </w:r>
      <w:r w:rsidR="00107E8B">
        <w:t xml:space="preserve"> The decision to teach an extended sex education programme will be taken on a year by year basis depending on the cohort and discussion with parents</w:t>
      </w:r>
      <w:r w:rsidR="00AD508E">
        <w:t>.</w:t>
      </w:r>
    </w:p>
    <w:p w14:paraId="07DD5C83" w14:textId="2E80EEAB" w:rsidR="002C434D" w:rsidRPr="00107E8B" w:rsidRDefault="002C434D" w:rsidP="00107E8B">
      <w:pPr>
        <w:pStyle w:val="TSB-Level1Numbers"/>
        <w:jc w:val="both"/>
      </w:pPr>
      <w:r>
        <w:t xml:space="preserve">At our school, we </w:t>
      </w:r>
      <w:r w:rsidR="00107E8B">
        <w:rPr>
          <w:bCs/>
        </w:rPr>
        <w:t>do</w:t>
      </w:r>
      <w:r w:rsidRPr="00107E8B">
        <w:t xml:space="preserve"> </w:t>
      </w:r>
      <w:r>
        <w:t>teach pupils sex education beyond what is required of the science curriculum</w:t>
      </w:r>
      <w:r w:rsidR="00590457">
        <w:t xml:space="preserve"> if we feel it is right for a particular cohort. </w:t>
      </w:r>
    </w:p>
    <w:p w14:paraId="03DA30DB" w14:textId="77777777" w:rsidR="00834891" w:rsidRDefault="00834891" w:rsidP="00834891">
      <w:pPr>
        <w:pStyle w:val="TSB-Level1Numbers"/>
        <w:jc w:val="both"/>
      </w:pPr>
      <w:r>
        <w:t xml:space="preserve">Parents are fully consulted in the organisation and delivery of our sex education curriculum, in accordance with </w:t>
      </w:r>
      <w:hyperlink w:anchor="_Organisation_of_relationships" w:history="1">
        <w:r w:rsidRPr="00B65748">
          <w:rPr>
            <w:rStyle w:val="Hyperlink"/>
            <w:color w:val="auto"/>
            <w:u w:val="none"/>
          </w:rPr>
          <w:t>section 3</w:t>
        </w:r>
      </w:hyperlink>
      <w:r w:rsidRPr="00B65748">
        <w:t xml:space="preserve"> and </w:t>
      </w:r>
      <w:hyperlink w:anchor="_Consultation_with_parents" w:history="1">
        <w:r w:rsidRPr="00B65748">
          <w:rPr>
            <w:rStyle w:val="Hyperlink"/>
            <w:color w:val="auto"/>
            <w:u w:val="none"/>
          </w:rPr>
          <w:t>section 4</w:t>
        </w:r>
      </w:hyperlink>
      <w:r w:rsidRPr="00B65748">
        <w:t xml:space="preserve"> o</w:t>
      </w:r>
      <w:r>
        <w:t xml:space="preserve">f this policy. </w:t>
      </w:r>
    </w:p>
    <w:p w14:paraId="2A50B215" w14:textId="4A471BBC" w:rsidR="002C434D" w:rsidRDefault="00834891" w:rsidP="00834891">
      <w:pPr>
        <w:pStyle w:val="TSB-Level1Numbers"/>
        <w:jc w:val="both"/>
      </w:pPr>
      <w:r>
        <w:t xml:space="preserve">Parents are given the opportunity to advise on what </w:t>
      </w:r>
      <w:r w:rsidR="00B65748">
        <w:t>might</w:t>
      </w:r>
      <w:r>
        <w:t xml:space="preserve"> be taught through sex education.</w:t>
      </w:r>
    </w:p>
    <w:p w14:paraId="6F716291" w14:textId="02ED1404" w:rsidR="00584FE2" w:rsidRPr="00107E8B" w:rsidRDefault="00687AB8" w:rsidP="00107E8B">
      <w:pPr>
        <w:pStyle w:val="TSB-Level1Numbers"/>
        <w:jc w:val="both"/>
      </w:pPr>
      <w:r>
        <w:t>The age and development of pupils is always considered when delivering sex education.</w:t>
      </w:r>
    </w:p>
    <w:p w14:paraId="6DC90FBE" w14:textId="77777777" w:rsidR="00107E8B" w:rsidRDefault="00687AB8" w:rsidP="00107E8B">
      <w:pPr>
        <w:pStyle w:val="TableParagraph"/>
        <w:numPr>
          <w:ilvl w:val="0"/>
          <w:numId w:val="23"/>
        </w:numPr>
        <w:tabs>
          <w:tab w:val="left" w:pos="652"/>
          <w:tab w:val="left" w:pos="653"/>
        </w:tabs>
        <w:spacing w:before="70"/>
        <w:ind w:hanging="511"/>
        <w:rPr>
          <w:sz w:val="20"/>
        </w:rPr>
      </w:pPr>
      <w:r w:rsidRPr="00687AB8">
        <w:rPr>
          <w:b/>
        </w:rPr>
        <w:t>Year 6</w:t>
      </w:r>
      <w:r w:rsidR="00107E8B" w:rsidRPr="00107E8B">
        <w:rPr>
          <w:sz w:val="20"/>
        </w:rPr>
        <w:t xml:space="preserve"> </w:t>
      </w:r>
    </w:p>
    <w:p w14:paraId="73B62E21" w14:textId="77777777" w:rsidR="00107E8B" w:rsidRDefault="00107E8B" w:rsidP="00107E8B">
      <w:pPr>
        <w:pStyle w:val="TableParagraph"/>
        <w:tabs>
          <w:tab w:val="left" w:pos="652"/>
          <w:tab w:val="left" w:pos="653"/>
        </w:tabs>
        <w:spacing w:before="70"/>
        <w:ind w:left="652"/>
        <w:rPr>
          <w:sz w:val="20"/>
        </w:rPr>
      </w:pPr>
    </w:p>
    <w:p w14:paraId="06C60CBB" w14:textId="556DE34F" w:rsidR="00107E8B" w:rsidRPr="00107E8B" w:rsidRDefault="00107E8B" w:rsidP="00107E8B">
      <w:pPr>
        <w:pStyle w:val="TableParagraph"/>
        <w:numPr>
          <w:ilvl w:val="0"/>
          <w:numId w:val="23"/>
        </w:numPr>
        <w:tabs>
          <w:tab w:val="left" w:pos="652"/>
          <w:tab w:val="left" w:pos="653"/>
        </w:tabs>
        <w:spacing w:before="70"/>
        <w:ind w:hanging="511"/>
        <w:rPr>
          <w:rFonts w:asciiTheme="majorHAnsi" w:hAnsiTheme="majorHAnsi" w:cstheme="majorHAnsi"/>
        </w:rPr>
      </w:pPr>
      <w:r w:rsidRPr="00107E8B">
        <w:rPr>
          <w:rFonts w:asciiTheme="majorHAnsi" w:hAnsiTheme="majorHAnsi" w:cstheme="majorHAnsi"/>
        </w:rPr>
        <w:t>how</w:t>
      </w:r>
      <w:r w:rsidRPr="00107E8B">
        <w:rPr>
          <w:rFonts w:asciiTheme="majorHAnsi" w:hAnsiTheme="majorHAnsi" w:cstheme="majorHAnsi"/>
          <w:spacing w:val="-8"/>
        </w:rPr>
        <w:t xml:space="preserve"> </w:t>
      </w:r>
      <w:r w:rsidRPr="00107E8B">
        <w:rPr>
          <w:rFonts w:asciiTheme="majorHAnsi" w:hAnsiTheme="majorHAnsi" w:cstheme="majorHAnsi"/>
        </w:rPr>
        <w:t>puberty</w:t>
      </w:r>
      <w:r w:rsidRPr="00107E8B">
        <w:rPr>
          <w:rFonts w:asciiTheme="majorHAnsi" w:hAnsiTheme="majorHAnsi" w:cstheme="majorHAnsi"/>
          <w:spacing w:val="-8"/>
        </w:rPr>
        <w:t xml:space="preserve"> </w:t>
      </w:r>
      <w:r w:rsidRPr="00107E8B">
        <w:rPr>
          <w:rFonts w:asciiTheme="majorHAnsi" w:hAnsiTheme="majorHAnsi" w:cstheme="majorHAnsi"/>
        </w:rPr>
        <w:t>relates</w:t>
      </w:r>
      <w:r w:rsidRPr="00107E8B">
        <w:rPr>
          <w:rFonts w:asciiTheme="majorHAnsi" w:hAnsiTheme="majorHAnsi" w:cstheme="majorHAnsi"/>
          <w:spacing w:val="-4"/>
        </w:rPr>
        <w:t xml:space="preserve"> </w:t>
      </w:r>
      <w:r w:rsidRPr="00107E8B">
        <w:rPr>
          <w:rFonts w:asciiTheme="majorHAnsi" w:hAnsiTheme="majorHAnsi" w:cstheme="majorHAnsi"/>
        </w:rPr>
        <w:t>to</w:t>
      </w:r>
      <w:r w:rsidRPr="00107E8B">
        <w:rPr>
          <w:rFonts w:asciiTheme="majorHAnsi" w:hAnsiTheme="majorHAnsi" w:cstheme="majorHAnsi"/>
          <w:spacing w:val="-5"/>
        </w:rPr>
        <w:t xml:space="preserve"> </w:t>
      </w:r>
      <w:r w:rsidRPr="00107E8B">
        <w:rPr>
          <w:rFonts w:asciiTheme="majorHAnsi" w:hAnsiTheme="majorHAnsi" w:cstheme="majorHAnsi"/>
        </w:rPr>
        <w:t>growing</w:t>
      </w:r>
      <w:r w:rsidRPr="00107E8B">
        <w:rPr>
          <w:rFonts w:asciiTheme="majorHAnsi" w:hAnsiTheme="majorHAnsi" w:cstheme="majorHAnsi"/>
          <w:spacing w:val="-4"/>
        </w:rPr>
        <w:t xml:space="preserve"> </w:t>
      </w:r>
      <w:r w:rsidRPr="00107E8B">
        <w:rPr>
          <w:rFonts w:asciiTheme="majorHAnsi" w:hAnsiTheme="majorHAnsi" w:cstheme="majorHAnsi"/>
        </w:rPr>
        <w:t>from</w:t>
      </w:r>
      <w:r w:rsidRPr="00107E8B">
        <w:rPr>
          <w:rFonts w:asciiTheme="majorHAnsi" w:hAnsiTheme="majorHAnsi" w:cstheme="majorHAnsi"/>
          <w:spacing w:val="-4"/>
        </w:rPr>
        <w:t xml:space="preserve"> </w:t>
      </w:r>
      <w:r w:rsidRPr="00107E8B">
        <w:rPr>
          <w:rFonts w:asciiTheme="majorHAnsi" w:hAnsiTheme="majorHAnsi" w:cstheme="majorHAnsi"/>
        </w:rPr>
        <w:t>childhood</w:t>
      </w:r>
      <w:r w:rsidRPr="00107E8B">
        <w:rPr>
          <w:rFonts w:asciiTheme="majorHAnsi" w:hAnsiTheme="majorHAnsi" w:cstheme="majorHAnsi"/>
          <w:spacing w:val="-4"/>
        </w:rPr>
        <w:t xml:space="preserve"> </w:t>
      </w:r>
      <w:r w:rsidRPr="00107E8B">
        <w:rPr>
          <w:rFonts w:asciiTheme="majorHAnsi" w:hAnsiTheme="majorHAnsi" w:cstheme="majorHAnsi"/>
        </w:rPr>
        <w:t>to</w:t>
      </w:r>
      <w:r w:rsidRPr="00107E8B">
        <w:rPr>
          <w:rFonts w:asciiTheme="majorHAnsi" w:hAnsiTheme="majorHAnsi" w:cstheme="majorHAnsi"/>
          <w:spacing w:val="-4"/>
        </w:rPr>
        <w:t xml:space="preserve"> </w:t>
      </w:r>
      <w:r w:rsidRPr="00107E8B">
        <w:rPr>
          <w:rFonts w:asciiTheme="majorHAnsi" w:hAnsiTheme="majorHAnsi" w:cstheme="majorHAnsi"/>
        </w:rPr>
        <w:t>adulthood</w:t>
      </w:r>
    </w:p>
    <w:p w14:paraId="76E31316" w14:textId="77777777" w:rsidR="00107E8B" w:rsidRPr="00107E8B" w:rsidRDefault="00107E8B" w:rsidP="00107E8B">
      <w:pPr>
        <w:widowControl w:val="0"/>
        <w:numPr>
          <w:ilvl w:val="0"/>
          <w:numId w:val="23"/>
        </w:numPr>
        <w:tabs>
          <w:tab w:val="left" w:pos="652"/>
          <w:tab w:val="left" w:pos="653"/>
        </w:tabs>
        <w:autoSpaceDE w:val="0"/>
        <w:autoSpaceDN w:val="0"/>
        <w:spacing w:before="112" w:after="0" w:line="240" w:lineRule="auto"/>
        <w:ind w:hanging="511"/>
        <w:rPr>
          <w:rFonts w:asciiTheme="majorHAnsi" w:eastAsia="Lato Light" w:hAnsiTheme="majorHAnsi" w:cstheme="majorHAnsi"/>
          <w:lang w:eastAsia="en-GB" w:bidi="en-GB"/>
        </w:rPr>
      </w:pPr>
      <w:r w:rsidRPr="00107E8B">
        <w:rPr>
          <w:rFonts w:asciiTheme="majorHAnsi" w:eastAsia="Lato Light" w:hAnsiTheme="majorHAnsi" w:cstheme="majorHAnsi"/>
          <w:lang w:eastAsia="en-GB" w:bidi="en-GB"/>
        </w:rPr>
        <w:t>about the reproductive organs and process - how babies</w:t>
      </w:r>
      <w:r w:rsidRPr="00107E8B">
        <w:rPr>
          <w:rFonts w:asciiTheme="majorHAnsi" w:eastAsia="Lato Light" w:hAnsiTheme="majorHAnsi" w:cstheme="majorHAnsi"/>
          <w:spacing w:val="-34"/>
          <w:lang w:eastAsia="en-GB" w:bidi="en-GB"/>
        </w:rPr>
        <w:t xml:space="preserve"> </w:t>
      </w:r>
      <w:r w:rsidRPr="00107E8B">
        <w:rPr>
          <w:rFonts w:asciiTheme="majorHAnsi" w:eastAsia="Lato Light" w:hAnsiTheme="majorHAnsi" w:cstheme="majorHAnsi"/>
          <w:lang w:eastAsia="en-GB" w:bidi="en-GB"/>
        </w:rPr>
        <w:t>are</w:t>
      </w:r>
    </w:p>
    <w:p w14:paraId="006029D3" w14:textId="2350F415" w:rsidR="00107E8B" w:rsidRPr="00107E8B" w:rsidRDefault="00107E8B" w:rsidP="00107E8B">
      <w:pPr>
        <w:widowControl w:val="0"/>
        <w:autoSpaceDE w:val="0"/>
        <w:autoSpaceDN w:val="0"/>
        <w:spacing w:before="40" w:after="0" w:line="240" w:lineRule="auto"/>
        <w:ind w:left="653"/>
        <w:rPr>
          <w:rFonts w:asciiTheme="majorHAnsi" w:eastAsia="Lato Light" w:hAnsiTheme="majorHAnsi" w:cstheme="majorHAnsi"/>
          <w:lang w:eastAsia="en-GB" w:bidi="en-GB"/>
        </w:rPr>
      </w:pPr>
      <w:r w:rsidRPr="00107E8B">
        <w:rPr>
          <w:rFonts w:asciiTheme="majorHAnsi" w:eastAsia="Lato Light" w:hAnsiTheme="majorHAnsi" w:cstheme="majorHAnsi"/>
          <w:lang w:eastAsia="en-GB" w:bidi="en-GB"/>
        </w:rPr>
        <w:t xml:space="preserve">conceived and born </w:t>
      </w:r>
    </w:p>
    <w:p w14:paraId="04312B25" w14:textId="73B09AEC" w:rsidR="00107E8B" w:rsidRPr="00107E8B" w:rsidRDefault="00107E8B" w:rsidP="00107E8B">
      <w:pPr>
        <w:widowControl w:val="0"/>
        <w:numPr>
          <w:ilvl w:val="0"/>
          <w:numId w:val="23"/>
        </w:numPr>
        <w:tabs>
          <w:tab w:val="left" w:pos="652"/>
          <w:tab w:val="left" w:pos="653"/>
        </w:tabs>
        <w:autoSpaceDE w:val="0"/>
        <w:autoSpaceDN w:val="0"/>
        <w:spacing w:before="112" w:after="0" w:line="240" w:lineRule="auto"/>
        <w:ind w:hanging="511"/>
        <w:rPr>
          <w:rFonts w:asciiTheme="majorHAnsi" w:eastAsia="Lato Light" w:hAnsiTheme="majorHAnsi" w:cstheme="majorHAnsi"/>
          <w:lang w:eastAsia="en-GB" w:bidi="en-GB"/>
        </w:rPr>
      </w:pPr>
      <w:r w:rsidRPr="00107E8B">
        <w:rPr>
          <w:rFonts w:asciiTheme="majorHAnsi" w:eastAsia="Lato Light" w:hAnsiTheme="majorHAnsi" w:cstheme="majorHAnsi"/>
          <w:lang w:eastAsia="en-GB" w:bidi="en-GB"/>
        </w:rPr>
        <w:t xml:space="preserve">that there are ways to </w:t>
      </w:r>
      <w:r w:rsidRPr="00107E8B">
        <w:rPr>
          <w:rFonts w:asciiTheme="majorHAnsi" w:eastAsia="Lato Light" w:hAnsiTheme="majorHAnsi" w:cstheme="majorHAnsi"/>
          <w:spacing w:val="-3"/>
          <w:lang w:eastAsia="en-GB" w:bidi="en-GB"/>
        </w:rPr>
        <w:t xml:space="preserve">prevent </w:t>
      </w:r>
      <w:r w:rsidRPr="00107E8B">
        <w:rPr>
          <w:rFonts w:asciiTheme="majorHAnsi" w:eastAsia="Lato Light" w:hAnsiTheme="majorHAnsi" w:cstheme="majorHAnsi"/>
          <w:lang w:eastAsia="en-GB" w:bidi="en-GB"/>
        </w:rPr>
        <w:t>a baby being</w:t>
      </w:r>
      <w:r w:rsidRPr="00107E8B">
        <w:rPr>
          <w:rFonts w:asciiTheme="majorHAnsi" w:eastAsia="Lato Light" w:hAnsiTheme="majorHAnsi" w:cstheme="majorHAnsi"/>
          <w:spacing w:val="-20"/>
          <w:lang w:eastAsia="en-GB" w:bidi="en-GB"/>
        </w:rPr>
        <w:t xml:space="preserve"> </w:t>
      </w:r>
      <w:r w:rsidRPr="00107E8B">
        <w:rPr>
          <w:rFonts w:asciiTheme="majorHAnsi" w:eastAsia="Lato Light" w:hAnsiTheme="majorHAnsi" w:cstheme="majorHAnsi"/>
          <w:lang w:eastAsia="en-GB" w:bidi="en-GB"/>
        </w:rPr>
        <w:t>made</w:t>
      </w:r>
    </w:p>
    <w:p w14:paraId="6D50D35A" w14:textId="77777777" w:rsidR="00107E8B" w:rsidRPr="00107E8B" w:rsidRDefault="00107E8B" w:rsidP="00107E8B">
      <w:pPr>
        <w:widowControl w:val="0"/>
        <w:numPr>
          <w:ilvl w:val="0"/>
          <w:numId w:val="23"/>
        </w:numPr>
        <w:tabs>
          <w:tab w:val="left" w:pos="652"/>
          <w:tab w:val="left" w:pos="653"/>
        </w:tabs>
        <w:autoSpaceDE w:val="0"/>
        <w:autoSpaceDN w:val="0"/>
        <w:spacing w:before="112" w:after="0" w:line="240" w:lineRule="auto"/>
        <w:ind w:hanging="511"/>
        <w:rPr>
          <w:rFonts w:asciiTheme="majorHAnsi" w:eastAsia="Lato Light" w:hAnsiTheme="majorHAnsi" w:cstheme="majorHAnsi"/>
          <w:lang w:eastAsia="en-GB" w:bidi="en-GB"/>
        </w:rPr>
      </w:pPr>
      <w:r w:rsidRPr="00107E8B">
        <w:rPr>
          <w:rFonts w:asciiTheme="majorHAnsi" w:eastAsia="Lato Light" w:hAnsiTheme="majorHAnsi" w:cstheme="majorHAnsi"/>
          <w:lang w:eastAsia="en-GB" w:bidi="en-GB"/>
        </w:rPr>
        <w:t>how growing up and becoming more independent comes</w:t>
      </w:r>
      <w:r w:rsidRPr="00107E8B">
        <w:rPr>
          <w:rFonts w:asciiTheme="majorHAnsi" w:eastAsia="Lato Light" w:hAnsiTheme="majorHAnsi" w:cstheme="majorHAnsi"/>
          <w:spacing w:val="-39"/>
          <w:lang w:eastAsia="en-GB" w:bidi="en-GB"/>
        </w:rPr>
        <w:t xml:space="preserve"> </w:t>
      </w:r>
      <w:r w:rsidRPr="00107E8B">
        <w:rPr>
          <w:rFonts w:asciiTheme="majorHAnsi" w:eastAsia="Lato Light" w:hAnsiTheme="majorHAnsi" w:cstheme="majorHAnsi"/>
          <w:lang w:eastAsia="en-GB" w:bidi="en-GB"/>
        </w:rPr>
        <w:t>with</w:t>
      </w:r>
    </w:p>
    <w:p w14:paraId="50C912A6" w14:textId="77777777" w:rsidR="00107E8B" w:rsidRPr="00107E8B" w:rsidRDefault="00107E8B" w:rsidP="00107E8B">
      <w:pPr>
        <w:widowControl w:val="0"/>
        <w:autoSpaceDE w:val="0"/>
        <w:autoSpaceDN w:val="0"/>
        <w:spacing w:before="40" w:after="0" w:line="240" w:lineRule="auto"/>
        <w:ind w:left="653"/>
        <w:rPr>
          <w:rFonts w:asciiTheme="majorHAnsi" w:eastAsia="Lato Light" w:hAnsiTheme="majorHAnsi" w:cstheme="majorHAnsi"/>
          <w:lang w:eastAsia="en-GB" w:bidi="en-GB"/>
        </w:rPr>
      </w:pPr>
      <w:r w:rsidRPr="00107E8B">
        <w:rPr>
          <w:rFonts w:asciiTheme="majorHAnsi" w:eastAsia="Lato Light" w:hAnsiTheme="majorHAnsi" w:cstheme="majorHAnsi"/>
          <w:lang w:eastAsia="en-GB" w:bidi="en-GB"/>
        </w:rPr>
        <w:t>increased opportunities and responsibilities</w:t>
      </w:r>
    </w:p>
    <w:p w14:paraId="35B717BB" w14:textId="65466420" w:rsidR="00687AB8" w:rsidRDefault="00687AB8" w:rsidP="00107E8B">
      <w:pPr>
        <w:pStyle w:val="TSB-Level1Numbers"/>
        <w:numPr>
          <w:ilvl w:val="0"/>
          <w:numId w:val="0"/>
        </w:numPr>
        <w:jc w:val="both"/>
        <w:rPr>
          <w:b/>
        </w:rPr>
      </w:pPr>
    </w:p>
    <w:p w14:paraId="587C08F9" w14:textId="77777777" w:rsidR="00107E8B" w:rsidRPr="00687AB8" w:rsidRDefault="00107E8B" w:rsidP="00107E8B">
      <w:pPr>
        <w:pStyle w:val="TSB-Level1Numbers"/>
        <w:numPr>
          <w:ilvl w:val="0"/>
          <w:numId w:val="0"/>
        </w:numPr>
        <w:ind w:left="1423"/>
        <w:jc w:val="both"/>
        <w:rPr>
          <w:b/>
        </w:rPr>
      </w:pPr>
    </w:p>
    <w:p w14:paraId="59EF3CFA" w14:textId="0C166CE4" w:rsidR="00A812F5" w:rsidRDefault="00024FBA" w:rsidP="00A812F5">
      <w:pPr>
        <w:pStyle w:val="Heading10"/>
        <w:rPr>
          <w:b/>
        </w:rPr>
      </w:pPr>
      <w:bookmarkStart w:id="21" w:name="_Delivery_of_the"/>
      <w:bookmarkEnd w:id="21"/>
      <w:r w:rsidRPr="00024FBA">
        <w:rPr>
          <w:b/>
        </w:rPr>
        <w:t>Delivery of the curriculum</w:t>
      </w:r>
    </w:p>
    <w:p w14:paraId="535C2099" w14:textId="3195ED10" w:rsidR="00A812F5" w:rsidRDefault="00000C9D" w:rsidP="001769CD">
      <w:pPr>
        <w:pStyle w:val="TSB-Level1Numbers"/>
        <w:jc w:val="both"/>
      </w:pPr>
      <w:r>
        <w:t>The relationships</w:t>
      </w:r>
      <w:r w:rsidR="00482233">
        <w:t>,</w:t>
      </w:r>
      <w:r w:rsidR="00482233" w:rsidRPr="00590457">
        <w:rPr>
          <w:bCs/>
        </w:rPr>
        <w:t xml:space="preserve"> sex</w:t>
      </w:r>
      <w:r w:rsidRPr="00590457">
        <w:t xml:space="preserve"> </w:t>
      </w:r>
      <w:r>
        <w:t xml:space="preserve">and health curriculum will be delivered as part of our </w:t>
      </w:r>
      <w:r w:rsidRPr="00590457">
        <w:rPr>
          <w:bCs/>
        </w:rPr>
        <w:t>PSHE curriculum.</w:t>
      </w:r>
    </w:p>
    <w:p w14:paraId="1E90D590" w14:textId="77777777" w:rsidR="00002F53" w:rsidRDefault="00002F53" w:rsidP="00002F53">
      <w:pPr>
        <w:pStyle w:val="TSB-Level1Numbers"/>
        <w:jc w:val="both"/>
      </w:pPr>
      <w:r>
        <w:t>Through effective organisation and delivery of the subject, we will ensure that:</w:t>
      </w:r>
    </w:p>
    <w:p w14:paraId="355DB96C" w14:textId="1D7AA986" w:rsidR="00002F53" w:rsidRDefault="00002F53" w:rsidP="00002F53">
      <w:pPr>
        <w:pStyle w:val="TSB-Level1Numbers"/>
        <w:numPr>
          <w:ilvl w:val="0"/>
          <w:numId w:val="21"/>
        </w:numPr>
        <w:ind w:left="2137" w:hanging="357"/>
        <w:contextualSpacing/>
        <w:jc w:val="both"/>
      </w:pPr>
      <w:r>
        <w:t>Core knowledge is sectioned into units of manageable size.</w:t>
      </w:r>
    </w:p>
    <w:p w14:paraId="05C630D5" w14:textId="23D7B081" w:rsidR="00002F53" w:rsidRDefault="00002F53" w:rsidP="00002F53">
      <w:pPr>
        <w:pStyle w:val="TSB-Level1Numbers"/>
        <w:numPr>
          <w:ilvl w:val="0"/>
          <w:numId w:val="21"/>
        </w:numPr>
        <w:ind w:left="2137" w:hanging="357"/>
        <w:contextualSpacing/>
        <w:jc w:val="both"/>
      </w:pPr>
      <w:r>
        <w:t>The required content is communicated to pupils clearly, in a carefully sequenced way, within a planned scheme of work.</w:t>
      </w:r>
    </w:p>
    <w:p w14:paraId="249B1AA8" w14:textId="007AF0C6" w:rsidR="00002F53" w:rsidRDefault="00002F53" w:rsidP="00002F53">
      <w:pPr>
        <w:pStyle w:val="TSB-Level1Numbers"/>
        <w:numPr>
          <w:ilvl w:val="0"/>
          <w:numId w:val="21"/>
        </w:numPr>
        <w:ind w:left="2137" w:hanging="357"/>
        <w:contextualSpacing/>
        <w:jc w:val="both"/>
      </w:pPr>
      <w:r>
        <w:lastRenderedPageBreak/>
        <w:t>Teaching includes sufficient and well-chosen opportunities and contexts for pupils to embed new knowledge so that it can be used confidently in real-life situations.</w:t>
      </w:r>
    </w:p>
    <w:p w14:paraId="07737F73" w14:textId="77777777" w:rsidR="00002F53" w:rsidRDefault="00002F53" w:rsidP="00002F53">
      <w:pPr>
        <w:pStyle w:val="TSB-Level1Numbers"/>
        <w:numPr>
          <w:ilvl w:val="0"/>
          <w:numId w:val="0"/>
        </w:numPr>
        <w:ind w:left="2137"/>
        <w:contextualSpacing/>
        <w:jc w:val="both"/>
      </w:pPr>
    </w:p>
    <w:p w14:paraId="2783B6F9" w14:textId="30E39420" w:rsidR="00886080" w:rsidRDefault="00886080" w:rsidP="001769CD">
      <w:pPr>
        <w:pStyle w:val="TSB-Level1Numbers"/>
        <w:jc w:val="both"/>
      </w:pPr>
      <w:r>
        <w:t>The curriculum is delivered proactively, such that it addresses issues in a timely way in line with current evidence on children’s physical, emotional and sexual development.</w:t>
      </w:r>
    </w:p>
    <w:p w14:paraId="52D01FBA" w14:textId="626B9AF8" w:rsidR="008A0AFF" w:rsidRDefault="008A0AFF" w:rsidP="001769CD">
      <w:pPr>
        <w:pStyle w:val="TSB-Level1Numbers"/>
        <w:jc w:val="both"/>
      </w:pPr>
      <w:r>
        <w:t>Teaching of the curriculum reflects requirements set out in law, particularly the Equality Act 2010, so that pupils understand what the law does and does not allow, and the wider legal implications of the decisions they make.</w:t>
      </w:r>
    </w:p>
    <w:p w14:paraId="08727794" w14:textId="5145F8CB" w:rsidR="00000C9D" w:rsidRDefault="00000C9D" w:rsidP="001769CD">
      <w:pPr>
        <w:pStyle w:val="TSB-Level1Numbers"/>
        <w:jc w:val="both"/>
      </w:pPr>
      <w:r>
        <w:t>At the point we consider it appropriate to teach pupils about LGBTQ+, we will ensure that this content is fully integrated into the relationships</w:t>
      </w:r>
      <w:r w:rsidR="00482233">
        <w:t>,</w:t>
      </w:r>
      <w:r w:rsidR="00482233" w:rsidRPr="00590457">
        <w:rPr>
          <w:bCs/>
        </w:rPr>
        <w:t xml:space="preserve"> sex</w:t>
      </w:r>
      <w:r w:rsidRPr="00590457">
        <w:t xml:space="preserve"> </w:t>
      </w:r>
      <w:r>
        <w:t>and health curriculum, rather than delivered as a standalone unit or lesson.</w:t>
      </w:r>
      <w:r w:rsidR="009C099B">
        <w:t xml:space="preserve"> </w:t>
      </w:r>
    </w:p>
    <w:p w14:paraId="14A4E335" w14:textId="7BF58B31" w:rsidR="007700CB" w:rsidRDefault="009C099B" w:rsidP="001769CD">
      <w:pPr>
        <w:pStyle w:val="TSB-Level1Numbers"/>
        <w:jc w:val="both"/>
      </w:pPr>
      <w:r>
        <w:t xml:space="preserve">Pupils </w:t>
      </w:r>
      <w:r w:rsidR="005C597A">
        <w:t>may</w:t>
      </w:r>
      <w:r>
        <w:t xml:space="preserve"> be taught about LGBTQ+ in </w:t>
      </w:r>
      <w:r w:rsidRPr="00590457">
        <w:rPr>
          <w:bCs/>
        </w:rPr>
        <w:t>Year 6</w:t>
      </w:r>
      <w:r>
        <w:t>; however, we will always consider the development and maturity of pupils before teaching this topic</w:t>
      </w:r>
      <w:r w:rsidR="007700CB">
        <w:t>.</w:t>
      </w:r>
    </w:p>
    <w:p w14:paraId="4057B937" w14:textId="5E559794" w:rsidR="00000C9D" w:rsidRDefault="00000C9D" w:rsidP="001769CD">
      <w:pPr>
        <w:pStyle w:val="TSB-Level1Numbers"/>
        <w:jc w:val="both"/>
      </w:pPr>
      <w:r>
        <w:t>The school ensures that all teaching and materials are appropriate for the ages of the pupils, their religious backgrounds</w:t>
      </w:r>
      <w:r w:rsidR="001769CD">
        <w:t xml:space="preserve">, </w:t>
      </w:r>
      <w:r>
        <w:t>their developmental stages</w:t>
      </w:r>
      <w:r w:rsidR="001769CD">
        <w:t xml:space="preserve"> and any additional needs, such as SEND</w:t>
      </w:r>
      <w:r>
        <w:t>.</w:t>
      </w:r>
    </w:p>
    <w:p w14:paraId="275B5603" w14:textId="4F572688" w:rsidR="001769CD" w:rsidRDefault="008A0AFF" w:rsidP="001769CD">
      <w:pPr>
        <w:pStyle w:val="TSB-Level1Numbers"/>
        <w:jc w:val="both"/>
      </w:pPr>
      <w:r>
        <w:t>Lesson plans will provide appropriate challenge for pupils and be differentiated for pupils’ needs.</w:t>
      </w:r>
    </w:p>
    <w:p w14:paraId="36FA5696" w14:textId="3B77C4E1" w:rsidR="00E850FB" w:rsidRDefault="00E850FB" w:rsidP="001769CD">
      <w:pPr>
        <w:pStyle w:val="TSB-Level1Numbers"/>
        <w:jc w:val="both"/>
      </w:pPr>
      <w:r>
        <w:t>Classes may be taught in gender-segregated groups</w:t>
      </w:r>
      <w:r w:rsidR="002975FD">
        <w:t>,</w:t>
      </w:r>
      <w:r>
        <w:t xml:space="preserve"> dependent upon the nature of the topic being delivered at the time, and the cultural background of pupils where it is only appropriate to discuss the body in single gender groups.</w:t>
      </w:r>
    </w:p>
    <w:p w14:paraId="3CD899E6" w14:textId="77777777" w:rsidR="00E850FB" w:rsidRDefault="00E850FB" w:rsidP="001769CD">
      <w:pPr>
        <w:pStyle w:val="TSB-Level1Numbers"/>
        <w:jc w:val="both"/>
      </w:pPr>
      <w:r>
        <w:t>Throughout every year group, appropriate diagrams, videos, books, games, discussion and practical activities will be used to assist learning.</w:t>
      </w:r>
    </w:p>
    <w:p w14:paraId="5C94EB7D" w14:textId="4B4234CC" w:rsidR="00E850FB" w:rsidRDefault="00E850FB" w:rsidP="001769CD">
      <w:pPr>
        <w:pStyle w:val="TSB-Level1Numbers"/>
        <w:jc w:val="both"/>
      </w:pPr>
      <w:r>
        <w:t>Inappropriate images, videos, etc.</w:t>
      </w:r>
      <w:r w:rsidR="00482233">
        <w:t>,</w:t>
      </w:r>
      <w:r>
        <w:t xml:space="preserve"> will not be used, and resources will be selected with sensitivity given to the age</w:t>
      </w:r>
      <w:r w:rsidR="00482233">
        <w:t>, developmental stage</w:t>
      </w:r>
      <w:r>
        <w:t xml:space="preserve"> and cultural background of pupils.</w:t>
      </w:r>
    </w:p>
    <w:p w14:paraId="581AF991" w14:textId="14AD24F3" w:rsidR="00E850FB" w:rsidRDefault="00E850FB" w:rsidP="001769CD">
      <w:pPr>
        <w:pStyle w:val="TSB-Level1Numbers"/>
        <w:jc w:val="both"/>
      </w:pPr>
      <w:r>
        <w:t xml:space="preserve">Pupils will be prevented from accessing inappropriate materials on the internet when using such to assist with their learning. The prevention measures taken to ensure this are outlined in the school’s </w:t>
      </w:r>
      <w:r w:rsidRPr="00590457">
        <w:rPr>
          <w:bCs/>
        </w:rPr>
        <w:t>E-safety Policy</w:t>
      </w:r>
      <w:r w:rsidR="00482233" w:rsidRPr="00590457">
        <w:rPr>
          <w:bCs/>
        </w:rPr>
        <w:t>.</w:t>
      </w:r>
      <w:r w:rsidRPr="00590457">
        <w:t xml:space="preserve"> </w:t>
      </w:r>
    </w:p>
    <w:p w14:paraId="1DE523BE" w14:textId="1C26972D" w:rsidR="00E850FB" w:rsidRDefault="00E850FB" w:rsidP="001769CD">
      <w:pPr>
        <w:pStyle w:val="TSB-Level1Numbers"/>
        <w:jc w:val="both"/>
      </w:pPr>
      <w:r>
        <w:t>Teachers will establish what is appropriate for one-to-one and whole-class settings, and alter their teaching of the programme accordingly.</w:t>
      </w:r>
    </w:p>
    <w:p w14:paraId="7A98F15C" w14:textId="137F1009" w:rsidR="00E850FB" w:rsidRDefault="00E850FB" w:rsidP="001769CD">
      <w:pPr>
        <w:pStyle w:val="TSB-Level1Numbers"/>
        <w:jc w:val="both"/>
      </w:pPr>
      <w:r>
        <w:t>Teachers will ensure that pupils’ views are listened to and will encourage them to ask questions and engage in discussion. Teachers will answer questions sensitively</w:t>
      </w:r>
      <w:r w:rsidR="00886080">
        <w:t>, honestly and appropriate to the pupil’s age.</w:t>
      </w:r>
    </w:p>
    <w:p w14:paraId="58703F3F" w14:textId="20CE2C72" w:rsidR="00E850FB" w:rsidRDefault="00E850FB" w:rsidP="001769CD">
      <w:pPr>
        <w:pStyle w:val="TSB-Level1Numbers"/>
        <w:jc w:val="both"/>
      </w:pPr>
      <w:r>
        <w:lastRenderedPageBreak/>
        <w:t>The programme will be designed to focus on boys as much as girls</w:t>
      </w:r>
      <w:r w:rsidR="00482233">
        <w:t>,</w:t>
      </w:r>
      <w:r>
        <w:t xml:space="preserve"> and activities will be planned to ensure both are actively involved, matching their different learning styles.</w:t>
      </w:r>
    </w:p>
    <w:p w14:paraId="65373238" w14:textId="31F2781D" w:rsidR="00E850FB" w:rsidRDefault="00E850FB" w:rsidP="001769CD">
      <w:pPr>
        <w:pStyle w:val="TSB-Level1Numbers"/>
        <w:jc w:val="both"/>
      </w:pPr>
      <w:r>
        <w:t xml:space="preserve">Teachers will focus heavily on the importance of marriage and healthy relationships, though sensitivity will always be given as to not stigmatise pupils </w:t>
      </w:r>
      <w:r w:rsidR="00482233">
        <w:t>based on</w:t>
      </w:r>
      <w:r>
        <w:t xml:space="preserve"> their home circumstances.</w:t>
      </w:r>
    </w:p>
    <w:p w14:paraId="763ABD06" w14:textId="25C01E42" w:rsidR="008A0AFF" w:rsidRDefault="008A0AFF" w:rsidP="008A0AFF">
      <w:pPr>
        <w:pStyle w:val="TSB-Level1Numbers"/>
        <w:jc w:val="both"/>
      </w:pPr>
      <w:r>
        <w:t>Teachers will ensure that lesson plans are centred around reducing stigma, particularly in relation to mental wellbeing, and encouraging openness through discussion activities and group work.</w:t>
      </w:r>
    </w:p>
    <w:p w14:paraId="565586AB" w14:textId="7B17A3A4" w:rsidR="007C3A86" w:rsidRDefault="007C3A86" w:rsidP="008A0AFF">
      <w:pPr>
        <w:pStyle w:val="TSB-Level1Numbers"/>
        <w:jc w:val="both"/>
      </w:pPr>
      <w:r>
        <w:t>Teachers will ensure lesson plans focus on challenging perceived</w:t>
      </w:r>
      <w:r w:rsidR="00482233">
        <w:t xml:space="preserve"> views</w:t>
      </w:r>
      <w:r>
        <w:t xml:space="preserve"> o</w:t>
      </w:r>
      <w:r w:rsidR="00482233">
        <w:t>f</w:t>
      </w:r>
      <w:r>
        <w:t xml:space="preserve"> pupils based on protected characteristics, through exploration of, and developing mutual respect for, </w:t>
      </w:r>
      <w:r w:rsidR="00482233">
        <w:t>those different to themselves</w:t>
      </w:r>
      <w:r>
        <w:t>.</w:t>
      </w:r>
    </w:p>
    <w:p w14:paraId="46D37284" w14:textId="0179467F" w:rsidR="008A0AFF" w:rsidRDefault="008A0AFF" w:rsidP="008A0AFF">
      <w:pPr>
        <w:pStyle w:val="TSB-Level1Numbers"/>
        <w:jc w:val="both"/>
      </w:pPr>
      <w:r>
        <w:t xml:space="preserve">Any resources or materials used to support learning will be formally assessed by the </w:t>
      </w:r>
      <w:r w:rsidRPr="00590457">
        <w:rPr>
          <w:bCs/>
        </w:rPr>
        <w:t>relationships</w:t>
      </w:r>
      <w:r w:rsidR="00482233" w:rsidRPr="00590457">
        <w:rPr>
          <w:bCs/>
        </w:rPr>
        <w:t>, sex</w:t>
      </w:r>
      <w:r w:rsidRPr="00590457">
        <w:rPr>
          <w:bCs/>
        </w:rPr>
        <w:t xml:space="preserve"> and health education subject leader</w:t>
      </w:r>
      <w:r w:rsidRPr="00590457">
        <w:t xml:space="preserve"> </w:t>
      </w:r>
      <w:r>
        <w:t>before use to ensure they are appropriate for the age and maturity of pupils, and sensitive to their needs.</w:t>
      </w:r>
    </w:p>
    <w:p w14:paraId="5005F816" w14:textId="6E559168" w:rsidR="00410F11" w:rsidRDefault="00410F11" w:rsidP="008A0AFF">
      <w:pPr>
        <w:pStyle w:val="TSB-Level1Numbers"/>
        <w:jc w:val="both"/>
      </w:pPr>
      <w:r>
        <w:t xml:space="preserve">In teaching </w:t>
      </w:r>
      <w:r w:rsidR="00482233">
        <w:t>the curriculum</w:t>
      </w:r>
      <w:r>
        <w:t xml:space="preserve">, teachers will be aware that pupils may raise topics such as self-harm and suicide. When talking about these topics in lessons, teachers will be aware of the risks of encouraging these behaviours and will avoid any resources or material </w:t>
      </w:r>
      <w:r w:rsidR="00482233">
        <w:t>that appear as</w:t>
      </w:r>
      <w:r>
        <w:t xml:space="preserve"> instructive rather than preventative.</w:t>
      </w:r>
    </w:p>
    <w:p w14:paraId="1A2B3C67" w14:textId="5B6EBCF3" w:rsidR="00E850FB" w:rsidRDefault="00E850FB" w:rsidP="001769CD">
      <w:pPr>
        <w:pStyle w:val="TSB-Level1Numbers"/>
        <w:jc w:val="both"/>
      </w:pPr>
      <w:r>
        <w:t xml:space="preserve">At all points of delivery of this programme, parents will be consulted, and their views will be valued. What will be taught and how, will be planned in conjunction with parents. </w:t>
      </w:r>
    </w:p>
    <w:p w14:paraId="4253A09A" w14:textId="1BCBBF78" w:rsidR="00E850FB" w:rsidRDefault="00E850FB" w:rsidP="001769CD">
      <w:pPr>
        <w:pStyle w:val="TSB-Level1Numbers"/>
        <w:jc w:val="both"/>
      </w:pPr>
      <w:r>
        <w:t>Whilst there are no formal examinations for the relationships</w:t>
      </w:r>
      <w:r w:rsidR="00482233">
        <w:t xml:space="preserve">, </w:t>
      </w:r>
      <w:r w:rsidR="00482233" w:rsidRPr="00590457">
        <w:rPr>
          <w:bCs/>
        </w:rPr>
        <w:t>sex</w:t>
      </w:r>
      <w:r w:rsidRPr="00590457">
        <w:rPr>
          <w:bCs/>
        </w:rPr>
        <w:t xml:space="preserve"> </w:t>
      </w:r>
      <w:r>
        <w:t>and health curriculum, the school will undertake informal assessments to determine pupil progress</w:t>
      </w:r>
      <w:r w:rsidR="00482233">
        <w:t xml:space="preserve"> </w:t>
      </w:r>
      <w:r>
        <w:t>– these include the following:</w:t>
      </w:r>
    </w:p>
    <w:p w14:paraId="13C96069" w14:textId="769CCB83" w:rsidR="00E850FB" w:rsidRPr="00590457" w:rsidRDefault="005C597A" w:rsidP="001769CD">
      <w:pPr>
        <w:pStyle w:val="TSB-PolicyBullets"/>
        <w:ind w:left="2127"/>
        <w:jc w:val="both"/>
        <w:rPr>
          <w:bCs/>
        </w:rPr>
      </w:pPr>
      <w:r>
        <w:rPr>
          <w:bCs/>
        </w:rPr>
        <w:t xml:space="preserve">Quizzes </w:t>
      </w:r>
    </w:p>
    <w:p w14:paraId="57D8F2D3" w14:textId="7FAF34F4" w:rsidR="001E45C2" w:rsidRPr="00590457" w:rsidRDefault="001E45C2" w:rsidP="001769CD">
      <w:pPr>
        <w:pStyle w:val="TSB-PolicyBullets"/>
        <w:ind w:left="2127"/>
        <w:jc w:val="both"/>
        <w:rPr>
          <w:bCs/>
        </w:rPr>
      </w:pPr>
      <w:r w:rsidRPr="00590457">
        <w:rPr>
          <w:bCs/>
        </w:rPr>
        <w:t>Written assignments</w:t>
      </w:r>
    </w:p>
    <w:p w14:paraId="49E95408" w14:textId="4EE96381" w:rsidR="00192932" w:rsidRPr="00590457" w:rsidRDefault="00192932" w:rsidP="001769CD">
      <w:pPr>
        <w:pStyle w:val="TSB-PolicyBullets"/>
        <w:ind w:left="2127"/>
        <w:jc w:val="both"/>
        <w:rPr>
          <w:bCs/>
        </w:rPr>
      </w:pPr>
      <w:r w:rsidRPr="00590457">
        <w:rPr>
          <w:bCs/>
        </w:rPr>
        <w:t>Group presentations</w:t>
      </w:r>
    </w:p>
    <w:p w14:paraId="6A9B18AA" w14:textId="0A0F03F7" w:rsidR="00192932" w:rsidRPr="00590457" w:rsidRDefault="00192932" w:rsidP="001769CD">
      <w:pPr>
        <w:pStyle w:val="TSB-PolicyBullets"/>
        <w:ind w:left="2127"/>
        <w:jc w:val="both"/>
        <w:rPr>
          <w:bCs/>
        </w:rPr>
      </w:pPr>
      <w:r w:rsidRPr="00590457">
        <w:rPr>
          <w:bCs/>
        </w:rPr>
        <w:t>Group tasks</w:t>
      </w:r>
    </w:p>
    <w:p w14:paraId="438E1C35" w14:textId="7838515B" w:rsidR="00482233" w:rsidRDefault="00192932" w:rsidP="007700CB">
      <w:pPr>
        <w:pStyle w:val="TSB-PolicyBullets"/>
        <w:ind w:left="2127"/>
        <w:jc w:val="both"/>
        <w:rPr>
          <w:bCs/>
        </w:rPr>
      </w:pPr>
      <w:r w:rsidRPr="00590457">
        <w:rPr>
          <w:bCs/>
        </w:rPr>
        <w:t>Projects</w:t>
      </w:r>
    </w:p>
    <w:p w14:paraId="2395F823" w14:textId="5EFC5BE6" w:rsidR="005C597A" w:rsidRPr="00590457" w:rsidRDefault="005C597A" w:rsidP="007700CB">
      <w:pPr>
        <w:pStyle w:val="TSB-PolicyBullets"/>
        <w:ind w:left="2127"/>
        <w:jc w:val="both"/>
        <w:rPr>
          <w:bCs/>
        </w:rPr>
      </w:pPr>
      <w:r>
        <w:rPr>
          <w:bCs/>
        </w:rPr>
        <w:t xml:space="preserve">Conversation </w:t>
      </w:r>
    </w:p>
    <w:p w14:paraId="74A45585" w14:textId="436524F0" w:rsidR="00192932" w:rsidRPr="00192932" w:rsidRDefault="00192932" w:rsidP="00192932">
      <w:pPr>
        <w:pStyle w:val="Heading10"/>
        <w:rPr>
          <w:b/>
        </w:rPr>
      </w:pPr>
      <w:bookmarkStart w:id="22" w:name="_Working_with_external"/>
      <w:bookmarkEnd w:id="22"/>
      <w:r w:rsidRPr="00192932">
        <w:rPr>
          <w:b/>
        </w:rPr>
        <w:t>Working with external experts</w:t>
      </w:r>
    </w:p>
    <w:p w14:paraId="4068C6C6" w14:textId="2ECCCC1A" w:rsidR="00E850FB" w:rsidRDefault="00E850FB" w:rsidP="001769CD">
      <w:pPr>
        <w:pStyle w:val="TSB-Level1Numbers"/>
        <w:jc w:val="both"/>
      </w:pPr>
      <w:r>
        <w:t xml:space="preserve">External experts may be invited to assist from time-to-time with the delivery of the </w:t>
      </w:r>
      <w:r w:rsidR="00192932">
        <w:t>programme and</w:t>
      </w:r>
      <w:r>
        <w:t xml:space="preserve"> will be expected to comply with the provisions of this policy</w:t>
      </w:r>
      <w:r w:rsidR="00192932">
        <w:t>.</w:t>
      </w:r>
    </w:p>
    <w:p w14:paraId="13D47587" w14:textId="72B161AD" w:rsidR="00192932" w:rsidRDefault="00886080" w:rsidP="001769CD">
      <w:pPr>
        <w:pStyle w:val="TSB-Level1Numbers"/>
        <w:jc w:val="both"/>
      </w:pPr>
      <w:r>
        <w:t>The school will ensure all visitor credentials are checked before they are able to participate in delivery of the curriculum</w:t>
      </w:r>
      <w:r w:rsidR="00482233">
        <w:t xml:space="preserve">, in line with the </w:t>
      </w:r>
      <w:r w:rsidR="00482233" w:rsidRPr="00590457">
        <w:rPr>
          <w:bCs/>
        </w:rPr>
        <w:t>Visitor Policy.</w:t>
      </w:r>
    </w:p>
    <w:p w14:paraId="60F34B73" w14:textId="5E5A3466" w:rsidR="00886080" w:rsidRDefault="00886080" w:rsidP="001769CD">
      <w:pPr>
        <w:pStyle w:val="TSB-Level1Numbers"/>
        <w:jc w:val="both"/>
      </w:pPr>
      <w:r>
        <w:lastRenderedPageBreak/>
        <w:t>The school will ensure that the teaching delivered by the external expert fits with the planned curriculum and this policy.</w:t>
      </w:r>
    </w:p>
    <w:p w14:paraId="459910B6" w14:textId="0D5149DF" w:rsidR="00886080" w:rsidRDefault="00886080" w:rsidP="001769CD">
      <w:pPr>
        <w:pStyle w:val="TSB-Level1Numbers"/>
        <w:jc w:val="both"/>
      </w:pPr>
      <w:r>
        <w:t>Before delivering the session, the school will discuss the details of the expert’s lesson plan and ensure that the content is age-appropriate and accessible for the pupils.</w:t>
      </w:r>
    </w:p>
    <w:p w14:paraId="028BA118" w14:textId="103ADEC9" w:rsidR="00886080" w:rsidRDefault="00CD3FCD" w:rsidP="001769CD">
      <w:pPr>
        <w:pStyle w:val="TSB-Level1Numbers"/>
        <w:jc w:val="both"/>
      </w:pPr>
      <w:r>
        <w:t>The school will also ask to see the materials the expert intends to use, as well as a copy of the lesson plan, to ensure it meets all pupils’ needs, including those with SEND.</w:t>
      </w:r>
    </w:p>
    <w:p w14:paraId="3D8184A2" w14:textId="28BD9DF5" w:rsidR="00CD3FCD" w:rsidRDefault="00CD3FCD" w:rsidP="001769CD">
      <w:pPr>
        <w:pStyle w:val="TSB-Level1Numbers"/>
        <w:jc w:val="both"/>
      </w:pPr>
      <w:r>
        <w:t xml:space="preserve">The school will agree with the expert the procedures for confidentiality, ensuring that the expert understands how safeguarding reports should be dealt with in line with the </w:t>
      </w:r>
      <w:r w:rsidRPr="00590457">
        <w:rPr>
          <w:bCs/>
        </w:rPr>
        <w:t>Child Protection and Safeguarding Policy.</w:t>
      </w:r>
    </w:p>
    <w:p w14:paraId="0D618983" w14:textId="5E1D6060" w:rsidR="00CD3FCD" w:rsidRDefault="00CD3FCD" w:rsidP="001769CD">
      <w:pPr>
        <w:pStyle w:val="TSB-Level1Numbers"/>
        <w:jc w:val="both"/>
      </w:pPr>
      <w:r>
        <w:t>The intended use of external experts is to enhance the curriculum delivered by teachers, rather than as a replacement for teachers.</w:t>
      </w:r>
    </w:p>
    <w:p w14:paraId="2041A1C0" w14:textId="5EFE79F9" w:rsidR="0067496C" w:rsidRDefault="0067496C" w:rsidP="0067496C">
      <w:pPr>
        <w:pStyle w:val="Heading10"/>
        <w:rPr>
          <w:b/>
        </w:rPr>
      </w:pPr>
      <w:bookmarkStart w:id="23" w:name="_Equality_and_accessibility"/>
      <w:bookmarkEnd w:id="23"/>
      <w:r>
        <w:rPr>
          <w:b/>
        </w:rPr>
        <w:t>Equality and accessibility</w:t>
      </w:r>
    </w:p>
    <w:p w14:paraId="6CDD30EC" w14:textId="1F34D2A1" w:rsidR="008A0AFF" w:rsidRDefault="008A0AFF" w:rsidP="00616D7D">
      <w:pPr>
        <w:pStyle w:val="TSB-Level1Numbers"/>
        <w:jc w:val="both"/>
      </w:pPr>
      <w:r>
        <w:t>The school understands its responsibilities in relation to the Equality Act 2010, specifically that it must no</w:t>
      </w:r>
      <w:r w:rsidR="00482233">
        <w:t>t</w:t>
      </w:r>
      <w:r>
        <w:t xml:space="preserve"> unlawfully discriminate against any pupil because of their:</w:t>
      </w:r>
    </w:p>
    <w:p w14:paraId="6AF59991" w14:textId="219E69FF" w:rsidR="008A0AFF" w:rsidRDefault="008A0AFF" w:rsidP="00616D7D">
      <w:pPr>
        <w:pStyle w:val="TSB-Level1Numbers"/>
        <w:numPr>
          <w:ilvl w:val="0"/>
          <w:numId w:val="20"/>
        </w:numPr>
        <w:ind w:left="2137" w:hanging="357"/>
        <w:contextualSpacing/>
        <w:jc w:val="both"/>
      </w:pPr>
      <w:r>
        <w:t>Age</w:t>
      </w:r>
    </w:p>
    <w:p w14:paraId="55551E8C" w14:textId="42CBDFBF" w:rsidR="008A0AFF" w:rsidRDefault="008A0AFF" w:rsidP="00616D7D">
      <w:pPr>
        <w:pStyle w:val="TSB-Level1Numbers"/>
        <w:numPr>
          <w:ilvl w:val="0"/>
          <w:numId w:val="20"/>
        </w:numPr>
        <w:ind w:left="2137" w:hanging="357"/>
        <w:contextualSpacing/>
        <w:jc w:val="both"/>
      </w:pPr>
      <w:r>
        <w:t>Sex</w:t>
      </w:r>
      <w:r w:rsidR="00616D7D">
        <w:t xml:space="preserve"> or sexual orientation </w:t>
      </w:r>
    </w:p>
    <w:p w14:paraId="393415A8" w14:textId="21CEE6E8" w:rsidR="008A0AFF" w:rsidRDefault="008A0AFF" w:rsidP="00616D7D">
      <w:pPr>
        <w:pStyle w:val="TSB-Level1Numbers"/>
        <w:numPr>
          <w:ilvl w:val="0"/>
          <w:numId w:val="20"/>
        </w:numPr>
        <w:ind w:left="2137" w:hanging="357"/>
        <w:contextualSpacing/>
        <w:jc w:val="both"/>
      </w:pPr>
      <w:r>
        <w:t>Race</w:t>
      </w:r>
    </w:p>
    <w:p w14:paraId="197D090E" w14:textId="142449C8" w:rsidR="008A0AFF" w:rsidRDefault="008A0AFF" w:rsidP="00616D7D">
      <w:pPr>
        <w:pStyle w:val="TSB-Level1Numbers"/>
        <w:numPr>
          <w:ilvl w:val="0"/>
          <w:numId w:val="20"/>
        </w:numPr>
        <w:ind w:left="2137" w:hanging="357"/>
        <w:contextualSpacing/>
        <w:jc w:val="both"/>
      </w:pPr>
      <w:r>
        <w:t>Disability</w:t>
      </w:r>
    </w:p>
    <w:p w14:paraId="2AD92E99" w14:textId="222A8670" w:rsidR="008A0AFF" w:rsidRDefault="008A0AFF" w:rsidP="00616D7D">
      <w:pPr>
        <w:pStyle w:val="TSB-Level1Numbers"/>
        <w:numPr>
          <w:ilvl w:val="0"/>
          <w:numId w:val="20"/>
        </w:numPr>
        <w:ind w:left="2137" w:hanging="357"/>
        <w:contextualSpacing/>
        <w:jc w:val="both"/>
      </w:pPr>
      <w:r>
        <w:t xml:space="preserve">Religion or belief </w:t>
      </w:r>
    </w:p>
    <w:p w14:paraId="54742F8F" w14:textId="16F27DA4" w:rsidR="00B77D4F" w:rsidRDefault="00616D7D" w:rsidP="00616D7D">
      <w:pPr>
        <w:pStyle w:val="TSB-Level1Numbers"/>
        <w:numPr>
          <w:ilvl w:val="0"/>
          <w:numId w:val="20"/>
        </w:numPr>
        <w:ind w:left="2137" w:hanging="357"/>
        <w:contextualSpacing/>
        <w:jc w:val="both"/>
      </w:pPr>
      <w:r>
        <w:t>Gender reassignment</w:t>
      </w:r>
    </w:p>
    <w:p w14:paraId="18F9ECE2" w14:textId="77777777" w:rsidR="00616D7D" w:rsidRDefault="00616D7D" w:rsidP="00616D7D">
      <w:pPr>
        <w:pStyle w:val="TSB-Level1Numbers"/>
        <w:numPr>
          <w:ilvl w:val="0"/>
          <w:numId w:val="0"/>
        </w:numPr>
        <w:ind w:left="2137"/>
        <w:contextualSpacing/>
        <w:jc w:val="both"/>
      </w:pPr>
    </w:p>
    <w:p w14:paraId="151ECD7F" w14:textId="6BB20E98" w:rsidR="00616D7D" w:rsidRDefault="00616D7D" w:rsidP="00616D7D">
      <w:pPr>
        <w:pStyle w:val="TSB-Level1Numbers"/>
        <w:jc w:val="both"/>
      </w:pPr>
      <w:r>
        <w:t xml:space="preserve">The school is committed to making reasonable adjustments wherever possible to promote accessibility and inclusivity of </w:t>
      </w:r>
      <w:r w:rsidR="00482233">
        <w:t>the curriculum</w:t>
      </w:r>
      <w:r>
        <w:t>.</w:t>
      </w:r>
    </w:p>
    <w:p w14:paraId="2AF4752E" w14:textId="4027FF78" w:rsidR="00E850FB" w:rsidRDefault="00E850FB" w:rsidP="00616D7D">
      <w:pPr>
        <w:pStyle w:val="TSB-Level1Numbers"/>
        <w:jc w:val="both"/>
      </w:pPr>
      <w:r>
        <w:t>The</w:t>
      </w:r>
      <w:r w:rsidRPr="008A0AFF">
        <w:rPr>
          <w:color w:val="000000" w:themeColor="text1"/>
        </w:rPr>
        <w:t xml:space="preserve"> </w:t>
      </w:r>
      <w:r w:rsidR="008A0AFF" w:rsidRPr="008A0AFF">
        <w:rPr>
          <w:color w:val="000000" w:themeColor="text1"/>
        </w:rPr>
        <w:t xml:space="preserve">school </w:t>
      </w:r>
      <w:r>
        <w:t>understands that pupils with SEND</w:t>
      </w:r>
      <w:r w:rsidR="007C3A86">
        <w:t xml:space="preserve"> or other needs (such as those with social, emotional or mental health needs)</w:t>
      </w:r>
      <w:r>
        <w:t xml:space="preserve"> are entitled to learn about relationships</w:t>
      </w:r>
      <w:r w:rsidR="00482233">
        <w:t xml:space="preserve">, </w:t>
      </w:r>
      <w:r w:rsidR="00482233" w:rsidRPr="00590457">
        <w:rPr>
          <w:bCs/>
        </w:rPr>
        <w:t>sex</w:t>
      </w:r>
      <w:r w:rsidRPr="00590457">
        <w:rPr>
          <w:bCs/>
        </w:rPr>
        <w:t xml:space="preserve"> </w:t>
      </w:r>
      <w:r>
        <w:t xml:space="preserve">and health education, and the programme will be designed to be inclusive of all pupils. </w:t>
      </w:r>
    </w:p>
    <w:p w14:paraId="7F4028EB" w14:textId="642C9BF7" w:rsidR="00E850FB" w:rsidRDefault="00E850FB" w:rsidP="00616D7D">
      <w:pPr>
        <w:pStyle w:val="TSB-Level1Numbers"/>
        <w:jc w:val="both"/>
      </w:pPr>
      <w:r>
        <w:t xml:space="preserve">Teachers will understand that they may need to be more explicit and adapt their planning of work </w:t>
      </w:r>
      <w:r w:rsidR="007C3A86">
        <w:t xml:space="preserve">and teaching methods </w:t>
      </w:r>
      <w:r>
        <w:t>in order to appropriately deliver the programme to pupils with SEND</w:t>
      </w:r>
      <w:r w:rsidR="007C3A86">
        <w:t xml:space="preserve"> or other needs.</w:t>
      </w:r>
    </w:p>
    <w:p w14:paraId="515B75AE" w14:textId="543A9F39" w:rsidR="00616D7D" w:rsidRDefault="00616D7D" w:rsidP="00616D7D">
      <w:pPr>
        <w:pStyle w:val="TSB-Level1Numbers"/>
        <w:jc w:val="both"/>
      </w:pPr>
      <w:r>
        <w:t>Provisions under the Equality Act 2010 allow our school to take positive action, where it can be evidenced to be proportionate, to respond to particular disadvantages affecting a group because of a protected characteristic. For example, we could consider taking positive action to support girls if there was evidence that they were being disproportionately subjected to sexual violence of sexual harassment.</w:t>
      </w:r>
    </w:p>
    <w:p w14:paraId="74412D55" w14:textId="798CC381" w:rsidR="00616D7D" w:rsidRDefault="007C3A86" w:rsidP="00616D7D">
      <w:pPr>
        <w:pStyle w:val="TSB-Level1Numbers"/>
        <w:jc w:val="both"/>
      </w:pPr>
      <w:r>
        <w:lastRenderedPageBreak/>
        <w:t>When deciding whether support is necessary to support pupils with a particular protected characteristic, we will consider our pupils’ needs, including the gender and age range of our pupils.</w:t>
      </w:r>
    </w:p>
    <w:p w14:paraId="2835350F" w14:textId="1F339190" w:rsidR="007C3A86" w:rsidRPr="00590457" w:rsidRDefault="007C3A86" w:rsidP="00616D7D">
      <w:pPr>
        <w:pStyle w:val="TSB-Level1Numbers"/>
        <w:jc w:val="both"/>
        <w:rPr>
          <w:bCs/>
        </w:rPr>
      </w:pPr>
      <w:r>
        <w:t xml:space="preserve">In order to foster healthy and respectful peer-to-peer communication and behaviour between boys and girls, the school implements a robust </w:t>
      </w:r>
      <w:r w:rsidRPr="00590457">
        <w:rPr>
          <w:bCs/>
        </w:rPr>
        <w:t>Behavioural Policy, as well as a Child Protection and Safeguarding Policy, which set out expectations of pupils.</w:t>
      </w:r>
    </w:p>
    <w:p w14:paraId="56E983FD" w14:textId="0808FBC5" w:rsidR="0067496C" w:rsidRPr="00590457" w:rsidRDefault="0067496C" w:rsidP="00024FBA">
      <w:pPr>
        <w:pStyle w:val="Heading10"/>
        <w:rPr>
          <w:bCs/>
        </w:rPr>
      </w:pPr>
      <w:bookmarkStart w:id="24" w:name="_Curriculum_links"/>
      <w:bookmarkEnd w:id="24"/>
      <w:r w:rsidRPr="00590457">
        <w:rPr>
          <w:bCs/>
        </w:rPr>
        <w:t>Curriculum links</w:t>
      </w:r>
    </w:p>
    <w:p w14:paraId="5BAF693D" w14:textId="300111FB" w:rsidR="007C3A86" w:rsidRPr="00590457" w:rsidRDefault="00DD6494" w:rsidP="00482233">
      <w:pPr>
        <w:pStyle w:val="TSB-Level1Numbers"/>
        <w:jc w:val="both"/>
        <w:rPr>
          <w:bCs/>
        </w:rPr>
      </w:pPr>
      <w:r w:rsidRPr="00590457">
        <w:rPr>
          <w:bCs/>
        </w:rPr>
        <w:t>The school seeks opportunities to draw links between relationships</w:t>
      </w:r>
      <w:r w:rsidR="00482233" w:rsidRPr="00590457">
        <w:rPr>
          <w:bCs/>
        </w:rPr>
        <w:t>, sex</w:t>
      </w:r>
      <w:r w:rsidRPr="00590457">
        <w:rPr>
          <w:bCs/>
        </w:rPr>
        <w:t xml:space="preserve"> and health education and other curriculum subjects wherever possible to enhance pupils’ learning.</w:t>
      </w:r>
    </w:p>
    <w:p w14:paraId="2C370BFC" w14:textId="0EE2B4C5" w:rsidR="00DD6494" w:rsidRPr="00590457" w:rsidRDefault="00DD6494" w:rsidP="00482233">
      <w:pPr>
        <w:pStyle w:val="TSB-Level1Numbers"/>
        <w:jc w:val="both"/>
        <w:rPr>
          <w:bCs/>
        </w:rPr>
      </w:pPr>
      <w:r w:rsidRPr="00590457">
        <w:rPr>
          <w:bCs/>
        </w:rPr>
        <w:t>Relationships</w:t>
      </w:r>
      <w:r w:rsidR="009C099B" w:rsidRPr="00590457">
        <w:rPr>
          <w:bCs/>
        </w:rPr>
        <w:t>, sex</w:t>
      </w:r>
      <w:r w:rsidRPr="00590457">
        <w:rPr>
          <w:bCs/>
        </w:rPr>
        <w:t xml:space="preserve"> and health education will be linked to the following subjects in particular:</w:t>
      </w:r>
    </w:p>
    <w:p w14:paraId="75098163" w14:textId="24A87964" w:rsidR="00DD6494" w:rsidRDefault="00DD6494" w:rsidP="00482233">
      <w:pPr>
        <w:pStyle w:val="TSB-PolicyBullets"/>
        <w:ind w:left="2127"/>
        <w:jc w:val="both"/>
      </w:pPr>
      <w:r w:rsidRPr="00DD6494">
        <w:rPr>
          <w:b/>
        </w:rPr>
        <w:t>Science</w:t>
      </w:r>
      <w:r>
        <w:t xml:space="preserve"> – pupils learn about the main external parts of the body and changes to the body as it grows from birth to old age, including puberty</w:t>
      </w:r>
      <w:r w:rsidR="00482233">
        <w:t>.</w:t>
      </w:r>
    </w:p>
    <w:p w14:paraId="26170025" w14:textId="71929FA9" w:rsidR="00DD6494" w:rsidRDefault="00DD6494" w:rsidP="00482233">
      <w:pPr>
        <w:pStyle w:val="TSB-PolicyBullets"/>
        <w:ind w:left="2127"/>
        <w:jc w:val="both"/>
      </w:pPr>
      <w:r w:rsidRPr="00DD6494">
        <w:rPr>
          <w:b/>
        </w:rPr>
        <w:t>ICT</w:t>
      </w:r>
      <w:r>
        <w:t xml:space="preserve"> – pupils learn about e-safety, including how to use technology safely, </w:t>
      </w:r>
      <w:r w:rsidR="009C099B">
        <w:t>responsibly</w:t>
      </w:r>
      <w:r>
        <w:t xml:space="preserve">, </w:t>
      </w:r>
      <w:r w:rsidR="007700CB">
        <w:t>respectfully</w:t>
      </w:r>
      <w:r>
        <w:t xml:space="preserve"> and securely, how to keep personal information private and how to access help and support</w:t>
      </w:r>
      <w:r w:rsidR="00482233">
        <w:t>.</w:t>
      </w:r>
    </w:p>
    <w:p w14:paraId="000ACD61" w14:textId="42737A86" w:rsidR="00DD6494" w:rsidRDefault="005C597A" w:rsidP="00482233">
      <w:pPr>
        <w:pStyle w:val="TSB-PolicyBullets"/>
        <w:ind w:left="2127"/>
        <w:jc w:val="both"/>
      </w:pPr>
      <w:r>
        <w:rPr>
          <w:b/>
        </w:rPr>
        <w:t>Games/PE</w:t>
      </w:r>
      <w:r w:rsidR="00B56FD7">
        <w:rPr>
          <w:b/>
        </w:rPr>
        <w:t xml:space="preserve"> </w:t>
      </w:r>
      <w:r w:rsidR="00B56FD7" w:rsidRPr="00B56FD7">
        <w:t>–</w:t>
      </w:r>
      <w:r w:rsidR="00B56FD7">
        <w:t xml:space="preserve"> pupils explore various physical activities, are physically active for sustained periods of time, engage in competitive sport and understand how exercise can lead to healthier lifestyles.</w:t>
      </w:r>
    </w:p>
    <w:p w14:paraId="4671DE52" w14:textId="18B61455" w:rsidR="00002F53" w:rsidRDefault="005C597A" w:rsidP="00482233">
      <w:pPr>
        <w:pStyle w:val="TSB-PolicyBullets"/>
        <w:ind w:left="2127"/>
        <w:jc w:val="both"/>
      </w:pPr>
      <w:r>
        <w:rPr>
          <w:b/>
        </w:rPr>
        <w:t>Forest School</w:t>
      </w:r>
      <w:r w:rsidR="00B56FD7">
        <w:rPr>
          <w:b/>
        </w:rPr>
        <w:t xml:space="preserve"> </w:t>
      </w:r>
      <w:r w:rsidR="00B56FD7" w:rsidRPr="00B56FD7">
        <w:t>–</w:t>
      </w:r>
      <w:r w:rsidR="00B56FD7">
        <w:t xml:space="preserve"> pupils learn about </w:t>
      </w:r>
      <w:r>
        <w:t>negotiation, leadership,</w:t>
      </w:r>
      <w:r w:rsidR="00B56FD7">
        <w:t xml:space="preserve">  responsibilit</w:t>
      </w:r>
      <w:r>
        <w:t>y</w:t>
      </w:r>
      <w:r w:rsidR="00B56FD7">
        <w:t xml:space="preserve"> and the possible consequences of their actions. </w:t>
      </w:r>
    </w:p>
    <w:p w14:paraId="203D10B6" w14:textId="56F7D4CA" w:rsidR="00482233" w:rsidRPr="007C3A86" w:rsidRDefault="00482233" w:rsidP="00482233">
      <w:pPr>
        <w:pStyle w:val="TSB-PolicyBullets"/>
        <w:ind w:left="2127"/>
        <w:jc w:val="both"/>
      </w:pPr>
      <w:r>
        <w:rPr>
          <w:b/>
        </w:rPr>
        <w:t xml:space="preserve">PSHE </w:t>
      </w:r>
      <w:r w:rsidRPr="00482233">
        <w:t>–</w:t>
      </w:r>
      <w:r>
        <w:t xml:space="preserve"> pupils learn about respect and difference, values and characteristics of individuals.</w:t>
      </w:r>
    </w:p>
    <w:p w14:paraId="26A8A2A1" w14:textId="2CC2AA24" w:rsidR="007C3BB7" w:rsidRPr="00482233" w:rsidRDefault="00024FBA" w:rsidP="00482233">
      <w:pPr>
        <w:pStyle w:val="Heading10"/>
        <w:rPr>
          <w:b/>
        </w:rPr>
      </w:pPr>
      <w:bookmarkStart w:id="25" w:name="_Withdrawing_from_the"/>
      <w:bookmarkEnd w:id="25"/>
      <w:r w:rsidRPr="00024FBA">
        <w:rPr>
          <w:b/>
        </w:rPr>
        <w:t xml:space="preserve">Withdrawing from </w:t>
      </w:r>
      <w:r w:rsidR="00261A9E">
        <w:rPr>
          <w:b/>
        </w:rPr>
        <w:t>the subjects</w:t>
      </w:r>
    </w:p>
    <w:p w14:paraId="33CF3270" w14:textId="27E41E59" w:rsidR="007C3BB7" w:rsidRDefault="007C3BB7" w:rsidP="007260D4">
      <w:pPr>
        <w:pStyle w:val="TSB-Level1Numbers"/>
        <w:jc w:val="both"/>
      </w:pPr>
      <w:r>
        <w:t xml:space="preserve">Relationships </w:t>
      </w:r>
      <w:r w:rsidR="009C099B">
        <w:t xml:space="preserve">and health </w:t>
      </w:r>
      <w:r>
        <w:t xml:space="preserve">education </w:t>
      </w:r>
      <w:r w:rsidR="009C099B">
        <w:t>are</w:t>
      </w:r>
      <w:r>
        <w:t xml:space="preserve"> statutory at primary and parents </w:t>
      </w:r>
      <w:r w:rsidRPr="007C3BB7">
        <w:rPr>
          <w:b/>
        </w:rPr>
        <w:t>do not</w:t>
      </w:r>
      <w:r>
        <w:t xml:space="preserve"> have the right to withdraw their child from the subject</w:t>
      </w:r>
      <w:r w:rsidR="009C099B">
        <w:t>s</w:t>
      </w:r>
      <w:r>
        <w:t>.</w:t>
      </w:r>
    </w:p>
    <w:p w14:paraId="52BA4144" w14:textId="73552F70" w:rsidR="007C3BB7" w:rsidRDefault="007C3BB7" w:rsidP="007260D4">
      <w:pPr>
        <w:pStyle w:val="TSB-Level1Numbers"/>
        <w:jc w:val="both"/>
      </w:pPr>
      <w:r>
        <w:t>As sex education is not statutory at primary level (other than what must be taught as part of the science curriculum), parents have the right to request to withdraw their child from all or part of the sex education curriculum.</w:t>
      </w:r>
      <w:r w:rsidR="00590457">
        <w:t xml:space="preserve"> </w:t>
      </w:r>
    </w:p>
    <w:p w14:paraId="56B77C0E" w14:textId="77777777" w:rsidR="00482233" w:rsidRDefault="00482233" w:rsidP="00482233">
      <w:pPr>
        <w:pStyle w:val="TSB-Level1Numbers"/>
        <w:numPr>
          <w:ilvl w:val="0"/>
          <w:numId w:val="0"/>
        </w:numPr>
        <w:ind w:left="1423"/>
        <w:jc w:val="both"/>
      </w:pPr>
    </w:p>
    <w:p w14:paraId="1E702446" w14:textId="7BB34067" w:rsidR="007C3BB7" w:rsidRDefault="00A37E06" w:rsidP="00A37E06">
      <w:pPr>
        <w:pStyle w:val="TSB-Level1Numbers"/>
        <w:jc w:val="both"/>
      </w:pPr>
      <w:r>
        <w:t>The head will automatically grant withdrawal requests in accordance with point 1</w:t>
      </w:r>
      <w:r w:rsidR="008A0AFF">
        <w:t>4</w:t>
      </w:r>
      <w:r>
        <w:t>.2; however,</w:t>
      </w:r>
      <w:r w:rsidR="007C3BB7">
        <w:t xml:space="preserve"> the head</w:t>
      </w:r>
      <w:r w:rsidR="00590457">
        <w:t xml:space="preserve"> or deputy</w:t>
      </w:r>
      <w:r w:rsidR="007C3BB7">
        <w:t xml:space="preserve"> will discuss the request with the parent and, if appropriate, t</w:t>
      </w:r>
      <w:r>
        <w:t>h</w:t>
      </w:r>
      <w:r w:rsidR="007C3BB7">
        <w:t>eir child, to ensure that their wishes are understood and to clarify the nature and purpose of the curriculum.</w:t>
      </w:r>
    </w:p>
    <w:p w14:paraId="41709BF1" w14:textId="247E7BB1" w:rsidR="00A012AE" w:rsidRDefault="007C3BB7" w:rsidP="00A37E06">
      <w:pPr>
        <w:pStyle w:val="TSB-Level1Numbers"/>
        <w:jc w:val="both"/>
      </w:pPr>
      <w:r>
        <w:t>The head</w:t>
      </w:r>
      <w:r w:rsidR="00590457">
        <w:t xml:space="preserve"> or deputy</w:t>
      </w:r>
      <w:r>
        <w:t xml:space="preserve"> will</w:t>
      </w:r>
      <w:r w:rsidR="00A012AE">
        <w:t xml:space="preserve"> discuss with the parent, the benefits or receiving this important education and any adverse effects that withdrawal may have on the </w:t>
      </w:r>
      <w:r w:rsidR="00A012AE">
        <w:lastRenderedPageBreak/>
        <w:t>pupil – this could include, for example, social and emotional effects of being excluded.</w:t>
      </w:r>
    </w:p>
    <w:p w14:paraId="00A7D945" w14:textId="4107BC33" w:rsidR="007C3BB7" w:rsidRDefault="007C3BB7" w:rsidP="00A37E06">
      <w:pPr>
        <w:pStyle w:val="TSB-Level1Numbers"/>
        <w:jc w:val="both"/>
      </w:pPr>
      <w:r>
        <w:t>The head</w:t>
      </w:r>
      <w:r w:rsidR="00590457">
        <w:t xml:space="preserve"> or deputy</w:t>
      </w:r>
      <w:r>
        <w:t xml:space="preserve"> will keep a record of the discussion between themselves, the pupil and the parent.</w:t>
      </w:r>
    </w:p>
    <w:p w14:paraId="792E6214" w14:textId="6FA315CC" w:rsidR="007C3BB7" w:rsidRDefault="00A012AE" w:rsidP="00A37E06">
      <w:pPr>
        <w:pStyle w:val="TSB-Level1Numbers"/>
        <w:jc w:val="both"/>
      </w:pPr>
      <w:r>
        <w:t>The head will grant a parent’s request to withdraw their child from sex education, other than the content that must be taught as part of the science curriculum.</w:t>
      </w:r>
    </w:p>
    <w:p w14:paraId="6525EFF8" w14:textId="10CDD78B" w:rsidR="00A012AE" w:rsidRDefault="00A012AE" w:rsidP="00A37E06">
      <w:pPr>
        <w:pStyle w:val="TSB-Level1Numbers"/>
        <w:jc w:val="both"/>
      </w:pPr>
      <w:r>
        <w:t>The parent will be informed in writing of the head’s</w:t>
      </w:r>
      <w:r w:rsidR="00A37E06">
        <w:t xml:space="preserve"> decision.</w:t>
      </w:r>
    </w:p>
    <w:p w14:paraId="5392C0C9" w14:textId="30AFB6B2" w:rsidR="00A37E06" w:rsidRPr="007C3BB7" w:rsidRDefault="00A37E06" w:rsidP="00A37E06">
      <w:pPr>
        <w:pStyle w:val="TSB-Level1Numbers"/>
        <w:jc w:val="both"/>
      </w:pPr>
      <w:r>
        <w:t>Where a pupil is withdrawn from sex education, the head</w:t>
      </w:r>
      <w:r w:rsidR="00590457">
        <w:t xml:space="preserve"> or deputy</w:t>
      </w:r>
      <w:r>
        <w:t xml:space="preserve"> will ensure that the pupil receives appropriate alternative education.</w:t>
      </w:r>
    </w:p>
    <w:p w14:paraId="03116761" w14:textId="30D6B2B6" w:rsidR="007C3A86" w:rsidRDefault="007C3A86" w:rsidP="00192932">
      <w:pPr>
        <w:pStyle w:val="Heading10"/>
        <w:rPr>
          <w:b/>
        </w:rPr>
      </w:pPr>
      <w:bookmarkStart w:id="26" w:name="_Behaviour"/>
      <w:bookmarkEnd w:id="26"/>
      <w:r>
        <w:rPr>
          <w:b/>
        </w:rPr>
        <w:t>Behavio</w:t>
      </w:r>
      <w:r w:rsidR="00B56FD7">
        <w:rPr>
          <w:b/>
        </w:rPr>
        <w:t>ur</w:t>
      </w:r>
    </w:p>
    <w:p w14:paraId="543C730A" w14:textId="704A3AE4" w:rsidR="00B56FD7" w:rsidRDefault="00B56FD7" w:rsidP="007260D4">
      <w:pPr>
        <w:pStyle w:val="TSB-Level1Numbers"/>
        <w:jc w:val="both"/>
      </w:pPr>
      <w:r>
        <w:t>The school has a zero-tolerance approach to bullying. We aim to foster a culture based on mutual respect and understanding for one another.</w:t>
      </w:r>
    </w:p>
    <w:p w14:paraId="1263AFD2" w14:textId="7D3E46CB" w:rsidR="00B56FD7" w:rsidRPr="00590457" w:rsidRDefault="00B56FD7" w:rsidP="007260D4">
      <w:pPr>
        <w:pStyle w:val="TSB-Level1Numbers"/>
        <w:jc w:val="both"/>
        <w:rPr>
          <w:bCs/>
        </w:rPr>
      </w:pPr>
      <w:r>
        <w:t>Any bullying incidents caused as a result of the relationship</w:t>
      </w:r>
      <w:r w:rsidR="009C099B">
        <w:t xml:space="preserve">s, </w:t>
      </w:r>
      <w:r w:rsidR="009C099B" w:rsidRPr="00590457">
        <w:rPr>
          <w:bCs/>
        </w:rPr>
        <w:t>sex</w:t>
      </w:r>
      <w:r w:rsidRPr="00590457">
        <w:rPr>
          <w:bCs/>
        </w:rPr>
        <w:t xml:space="preserve"> and health education programme, such as those relating to sexual orientation, will be dealt with as seriously as other bullying incidents within the school.</w:t>
      </w:r>
    </w:p>
    <w:p w14:paraId="155CCC1B" w14:textId="756D10EC" w:rsidR="00B56FD7" w:rsidRPr="00590457" w:rsidRDefault="00B56FD7" w:rsidP="007260D4">
      <w:pPr>
        <w:pStyle w:val="TSB-Level1Numbers"/>
        <w:jc w:val="both"/>
        <w:rPr>
          <w:bCs/>
        </w:rPr>
      </w:pPr>
      <w:r w:rsidRPr="00590457">
        <w:rPr>
          <w:bCs/>
        </w:rPr>
        <w:t xml:space="preserve">Any occurrence of these incidents will be reported to a member of school staff, who will then discipline the pupil once </w:t>
      </w:r>
      <w:r w:rsidR="009C099B" w:rsidRPr="00590457">
        <w:rPr>
          <w:bCs/>
        </w:rPr>
        <w:t>they are</w:t>
      </w:r>
      <w:r w:rsidRPr="00590457">
        <w:rPr>
          <w:bCs/>
        </w:rPr>
        <w:t xml:space="preserve"> on school premises.</w:t>
      </w:r>
    </w:p>
    <w:p w14:paraId="05F91868" w14:textId="742F30B5" w:rsidR="00E769AE" w:rsidRPr="00590457" w:rsidRDefault="00B56FD7" w:rsidP="007260D4">
      <w:pPr>
        <w:pStyle w:val="TSB-Level1Numbers"/>
        <w:jc w:val="both"/>
        <w:rPr>
          <w:bCs/>
        </w:rPr>
      </w:pPr>
      <w:r w:rsidRPr="00590457">
        <w:rPr>
          <w:bCs/>
        </w:rPr>
        <w:t>These incidents will be dealt with following the process</w:t>
      </w:r>
      <w:r w:rsidR="00E769AE" w:rsidRPr="00590457">
        <w:rPr>
          <w:bCs/>
        </w:rPr>
        <w:t>es</w:t>
      </w:r>
      <w:r w:rsidRPr="00590457">
        <w:rPr>
          <w:bCs/>
        </w:rPr>
        <w:t xml:space="preserve"> in our Behavioural Policy</w:t>
      </w:r>
      <w:r w:rsidR="00E769AE" w:rsidRPr="00590457">
        <w:rPr>
          <w:bCs/>
        </w:rPr>
        <w:t xml:space="preserve"> and Anti-Bullying Policy</w:t>
      </w:r>
      <w:r w:rsidRPr="00590457">
        <w:rPr>
          <w:bCs/>
        </w:rPr>
        <w:t xml:space="preserve">. </w:t>
      </w:r>
    </w:p>
    <w:p w14:paraId="3792B62D" w14:textId="0EDE6C9A" w:rsidR="00B56FD7" w:rsidRPr="00B56FD7" w:rsidRDefault="00B56FD7" w:rsidP="007260D4">
      <w:pPr>
        <w:pStyle w:val="TSB-Level1Numbers"/>
        <w:jc w:val="both"/>
      </w:pPr>
      <w:r w:rsidRPr="00590457">
        <w:rPr>
          <w:bCs/>
        </w:rPr>
        <w:t>The headteacher will decide whether it is appropriate to notify the police</w:t>
      </w:r>
      <w:r w:rsidRPr="00590457">
        <w:t xml:space="preserve"> </w:t>
      </w:r>
      <w:r w:rsidRPr="00CD26E4">
        <w:t>or</w:t>
      </w:r>
      <w:r>
        <w:t xml:space="preserve"> an </w:t>
      </w:r>
      <w:r w:rsidRPr="00CD26E4">
        <w:t>anti-social behaviour coordinator in their</w:t>
      </w:r>
      <w:r>
        <w:t xml:space="preserve"> LA</w:t>
      </w:r>
      <w:r w:rsidRPr="00CD26E4">
        <w:t xml:space="preserve"> of the action taken against a pupil</w:t>
      </w:r>
      <w:r>
        <w:t>.</w:t>
      </w:r>
    </w:p>
    <w:p w14:paraId="637438EB" w14:textId="6AC220EE" w:rsidR="00192932" w:rsidRDefault="00024FBA" w:rsidP="00192932">
      <w:pPr>
        <w:pStyle w:val="Heading10"/>
        <w:rPr>
          <w:b/>
        </w:rPr>
      </w:pPr>
      <w:bookmarkStart w:id="27" w:name="_Staff_training"/>
      <w:bookmarkEnd w:id="27"/>
      <w:r w:rsidRPr="00024FBA">
        <w:rPr>
          <w:b/>
        </w:rPr>
        <w:t>Staff training</w:t>
      </w:r>
    </w:p>
    <w:p w14:paraId="5E6EFE0B" w14:textId="3EA63FE7" w:rsidR="00B56FD7" w:rsidRPr="00590457" w:rsidRDefault="00B56FD7" w:rsidP="00B56FD7">
      <w:pPr>
        <w:pStyle w:val="TSB-Level1Numbers"/>
        <w:jc w:val="both"/>
      </w:pPr>
      <w:r>
        <w:t xml:space="preserve">All staff members at the school will undergo training on </w:t>
      </w:r>
      <w:r w:rsidRPr="00590457">
        <w:t>a</w:t>
      </w:r>
      <w:r w:rsidR="005C597A">
        <w:t>n annual</w:t>
      </w:r>
      <w:r w:rsidRPr="00590457">
        <w:t xml:space="preserve"> basis to ensure they are up-to-date with the relationship</w:t>
      </w:r>
      <w:r w:rsidR="00E769AE" w:rsidRPr="00590457">
        <w:t>, sex</w:t>
      </w:r>
      <w:r w:rsidRPr="00590457">
        <w:t xml:space="preserve"> and health education programme and associated issues.</w:t>
      </w:r>
      <w:r w:rsidR="005C597A">
        <w:t xml:space="preserve"> Any relevant updates will be communicated through staff meetings. </w:t>
      </w:r>
    </w:p>
    <w:p w14:paraId="67180149" w14:textId="2C38BBD3" w:rsidR="00B56FD7" w:rsidRDefault="00B56FD7" w:rsidP="00B56FD7">
      <w:pPr>
        <w:pStyle w:val="TSB-Level1Numbers"/>
        <w:jc w:val="both"/>
      </w:pPr>
      <w:r w:rsidRPr="00590457">
        <w:t>Members of staff responsible for teaching the subject</w:t>
      </w:r>
      <w:r w:rsidR="00E769AE" w:rsidRPr="00590457">
        <w:t>s</w:t>
      </w:r>
      <w:r w:rsidRPr="00590457">
        <w:t xml:space="preserve"> will undergo further training on a termly basis, led by the relationships</w:t>
      </w:r>
      <w:r w:rsidR="00E769AE" w:rsidRPr="00590457">
        <w:t>, sex</w:t>
      </w:r>
      <w:r w:rsidRPr="00590457">
        <w:t xml:space="preserve"> and health education subject leader, to ensure they are fully equipped to teach the </w:t>
      </w:r>
      <w:r>
        <w:t>subject</w:t>
      </w:r>
      <w:r w:rsidR="00E769AE">
        <w:t>s</w:t>
      </w:r>
      <w:r>
        <w:t xml:space="preserve"> effectively.</w:t>
      </w:r>
    </w:p>
    <w:p w14:paraId="34763E14" w14:textId="1EB29963" w:rsidR="00B56FD7" w:rsidRPr="00B56FD7" w:rsidRDefault="00B56FD7" w:rsidP="00B56FD7">
      <w:pPr>
        <w:pStyle w:val="TSB-Level1Numbers"/>
        <w:jc w:val="both"/>
      </w:pPr>
      <w:r>
        <w:t>Training of staff will also be scheduled around any updated guidance on the programme and any new developments, such as ‘sexting’, which may need to be addressed in relation to the programme.</w:t>
      </w:r>
    </w:p>
    <w:p w14:paraId="047530B9" w14:textId="52A8DD2E" w:rsidR="00B56FD7" w:rsidRDefault="00B56FD7" w:rsidP="00024FBA">
      <w:pPr>
        <w:pStyle w:val="Heading10"/>
        <w:rPr>
          <w:b/>
        </w:rPr>
      </w:pPr>
      <w:bookmarkStart w:id="28" w:name="_Confidentiality"/>
      <w:bookmarkEnd w:id="28"/>
      <w:r>
        <w:rPr>
          <w:b/>
        </w:rPr>
        <w:t xml:space="preserve">Confidentiality </w:t>
      </w:r>
    </w:p>
    <w:p w14:paraId="55DB8B66" w14:textId="4C3D596E" w:rsidR="00B56FD7" w:rsidRPr="00590457" w:rsidRDefault="00B56FD7" w:rsidP="00B56FD7">
      <w:pPr>
        <w:pStyle w:val="TSB-Level1Numbers"/>
        <w:jc w:val="both"/>
      </w:pPr>
      <w:r w:rsidRPr="00590457">
        <w:lastRenderedPageBreak/>
        <w:t xml:space="preserve">Confidentiality within the classroom is an important component of </w:t>
      </w:r>
      <w:r w:rsidR="00410F11" w:rsidRPr="00590457">
        <w:t>relationships</w:t>
      </w:r>
      <w:r w:rsidR="00E769AE" w:rsidRPr="00590457">
        <w:t>, sex</w:t>
      </w:r>
      <w:r w:rsidR="00410F11" w:rsidRPr="00590457">
        <w:t xml:space="preserve"> and health</w:t>
      </w:r>
      <w:r w:rsidRPr="00590457">
        <w:t xml:space="preserve"> education, and teachers are expected to respect the confidentiality of their pupils as far as is possible.</w:t>
      </w:r>
    </w:p>
    <w:p w14:paraId="627FB9F2" w14:textId="1D91C3C8" w:rsidR="00B56FD7" w:rsidRPr="00590457" w:rsidRDefault="00B56FD7" w:rsidP="00B56FD7">
      <w:pPr>
        <w:pStyle w:val="TSB-Level1Numbers"/>
        <w:jc w:val="both"/>
      </w:pPr>
      <w:r w:rsidRPr="00590457">
        <w:t xml:space="preserve">Teachers </w:t>
      </w:r>
      <w:r w:rsidR="00410F11" w:rsidRPr="00590457">
        <w:t>will</w:t>
      </w:r>
      <w:r w:rsidRPr="00590457">
        <w:t>, however, alert the headteacher about any suspicions of inappropriate behaviour or potential abuse as per the</w:t>
      </w:r>
      <w:r w:rsidR="00410F11" w:rsidRPr="00590457">
        <w:t xml:space="preserve"> school’s </w:t>
      </w:r>
      <w:r w:rsidRPr="00590457">
        <w:t xml:space="preserve">Child Protection </w:t>
      </w:r>
      <w:r w:rsidR="00410F11" w:rsidRPr="00590457">
        <w:t xml:space="preserve">and Safeguarding </w:t>
      </w:r>
      <w:r w:rsidRPr="00590457">
        <w:t xml:space="preserve">Policy.   </w:t>
      </w:r>
    </w:p>
    <w:p w14:paraId="7C109290" w14:textId="4BDB11F0" w:rsidR="00410F11" w:rsidRPr="00590457" w:rsidRDefault="00410F11" w:rsidP="00B56FD7">
      <w:pPr>
        <w:pStyle w:val="TSB-Level1Numbers"/>
        <w:jc w:val="both"/>
      </w:pPr>
      <w:r w:rsidRPr="00590457">
        <w:t>Pupils will be fully informed of the school’s responsibilities in terms of confidentiality and will be aware of what action may be taken if they choose to report a concern or make a disclosure.</w:t>
      </w:r>
    </w:p>
    <w:p w14:paraId="2E4C0A9E" w14:textId="5883F5E2" w:rsidR="009C099B" w:rsidRPr="00590457" w:rsidRDefault="009C099B" w:rsidP="00B56FD7">
      <w:pPr>
        <w:pStyle w:val="TSB-Level1Numbers"/>
        <w:jc w:val="both"/>
      </w:pPr>
      <w:r w:rsidRPr="00590457">
        <w:t>Any reports made during lessons, or as a result of the content taught through the curriculum, will be reported to the DSL and handled in accordance with the Child Protection and Safeguarding Policy.</w:t>
      </w:r>
    </w:p>
    <w:p w14:paraId="28C57D99" w14:textId="37384328" w:rsidR="00192932" w:rsidRPr="00590457" w:rsidRDefault="00192932" w:rsidP="00024FBA">
      <w:pPr>
        <w:pStyle w:val="Heading10"/>
      </w:pPr>
      <w:bookmarkStart w:id="29" w:name="_Monitoring_quality"/>
      <w:bookmarkEnd w:id="29"/>
      <w:r w:rsidRPr="00590457">
        <w:t>Monitoring quality</w:t>
      </w:r>
    </w:p>
    <w:p w14:paraId="0F653CC3" w14:textId="1765F2C2" w:rsidR="00410F11" w:rsidRPr="00590457" w:rsidRDefault="00410F11" w:rsidP="00E769AE">
      <w:pPr>
        <w:pStyle w:val="TSB-Level1Numbers"/>
        <w:jc w:val="both"/>
      </w:pPr>
      <w:r w:rsidRPr="00590457">
        <w:t>The relationships</w:t>
      </w:r>
      <w:r w:rsidR="00E769AE" w:rsidRPr="00590457">
        <w:t>, sex</w:t>
      </w:r>
      <w:r w:rsidRPr="00590457">
        <w:t xml:space="preserve"> and health education subject leader is responsible for monitoring the quality of teaching and learning for the subject</w:t>
      </w:r>
      <w:r w:rsidR="008F4E38" w:rsidRPr="00590457">
        <w:t>s</w:t>
      </w:r>
      <w:r w:rsidRPr="00590457">
        <w:t>.</w:t>
      </w:r>
    </w:p>
    <w:p w14:paraId="2B859E9E" w14:textId="4B944AAA" w:rsidR="00410F11" w:rsidRPr="00590457" w:rsidRDefault="00410F11" w:rsidP="00E769AE">
      <w:pPr>
        <w:pStyle w:val="TSB-Level1Numbers"/>
        <w:jc w:val="both"/>
      </w:pPr>
      <w:r w:rsidRPr="00590457">
        <w:t>The relationships</w:t>
      </w:r>
      <w:r w:rsidR="00E769AE" w:rsidRPr="00590457">
        <w:t>, sex</w:t>
      </w:r>
      <w:r w:rsidRPr="00590457">
        <w:t xml:space="preserve"> and health education subject leader will conduct subject assessments on a termly basis, which will include a mixture of the following:</w:t>
      </w:r>
    </w:p>
    <w:p w14:paraId="07348BB4" w14:textId="0B28F846" w:rsidR="00410F11" w:rsidRPr="00590457" w:rsidRDefault="00410F11" w:rsidP="00E769AE">
      <w:pPr>
        <w:pStyle w:val="TSB-Level1Numbers"/>
        <w:numPr>
          <w:ilvl w:val="0"/>
          <w:numId w:val="22"/>
        </w:numPr>
        <w:ind w:left="2137" w:hanging="357"/>
        <w:contextualSpacing/>
        <w:jc w:val="both"/>
      </w:pPr>
      <w:r w:rsidRPr="00590457">
        <w:t>Self-evaluations</w:t>
      </w:r>
    </w:p>
    <w:p w14:paraId="3DC94B01" w14:textId="24B2110A" w:rsidR="00410F11" w:rsidRPr="00590457" w:rsidRDefault="00410F11" w:rsidP="00E769AE">
      <w:pPr>
        <w:pStyle w:val="TSB-Level1Numbers"/>
        <w:numPr>
          <w:ilvl w:val="0"/>
          <w:numId w:val="22"/>
        </w:numPr>
        <w:ind w:left="2137" w:hanging="357"/>
        <w:contextualSpacing/>
        <w:jc w:val="both"/>
      </w:pPr>
      <w:r w:rsidRPr="00590457">
        <w:t>Lesson observations</w:t>
      </w:r>
    </w:p>
    <w:p w14:paraId="5E4483EC" w14:textId="3F8F6297" w:rsidR="00410F11" w:rsidRPr="00590457" w:rsidRDefault="00410F11" w:rsidP="00E769AE">
      <w:pPr>
        <w:pStyle w:val="TSB-Level1Numbers"/>
        <w:numPr>
          <w:ilvl w:val="0"/>
          <w:numId w:val="22"/>
        </w:numPr>
        <w:ind w:left="2137" w:hanging="357"/>
        <w:contextualSpacing/>
        <w:jc w:val="both"/>
      </w:pPr>
      <w:r w:rsidRPr="00590457">
        <w:t>Topic feedback forms</w:t>
      </w:r>
    </w:p>
    <w:p w14:paraId="7AC622A1" w14:textId="3A895BB0" w:rsidR="00410F11" w:rsidRPr="00590457" w:rsidRDefault="00410F11" w:rsidP="00E769AE">
      <w:pPr>
        <w:pStyle w:val="TSB-Level1Numbers"/>
        <w:numPr>
          <w:ilvl w:val="0"/>
          <w:numId w:val="22"/>
        </w:numPr>
        <w:ind w:left="2137" w:hanging="357"/>
        <w:contextualSpacing/>
        <w:jc w:val="both"/>
      </w:pPr>
      <w:r w:rsidRPr="00590457">
        <w:t>Learning walks</w:t>
      </w:r>
    </w:p>
    <w:p w14:paraId="428F53B7" w14:textId="05F97BD2" w:rsidR="00410F11" w:rsidRPr="00590457" w:rsidRDefault="00410F11" w:rsidP="00E769AE">
      <w:pPr>
        <w:pStyle w:val="TSB-Level1Numbers"/>
        <w:numPr>
          <w:ilvl w:val="0"/>
          <w:numId w:val="22"/>
        </w:numPr>
        <w:ind w:left="2137" w:hanging="357"/>
        <w:contextualSpacing/>
        <w:jc w:val="both"/>
      </w:pPr>
      <w:r w:rsidRPr="00590457">
        <w:t>Work scrutiny</w:t>
      </w:r>
    </w:p>
    <w:p w14:paraId="28C25B67" w14:textId="67476F68" w:rsidR="00410F11" w:rsidRPr="00590457" w:rsidRDefault="00410F11" w:rsidP="00E769AE">
      <w:pPr>
        <w:pStyle w:val="TSB-Level1Numbers"/>
        <w:numPr>
          <w:ilvl w:val="0"/>
          <w:numId w:val="22"/>
        </w:numPr>
        <w:ind w:left="2137" w:hanging="357"/>
        <w:contextualSpacing/>
        <w:jc w:val="both"/>
      </w:pPr>
      <w:r w:rsidRPr="00590457">
        <w:t>Lesson planning scrutiny</w:t>
      </w:r>
    </w:p>
    <w:p w14:paraId="3A89D2CE" w14:textId="77777777" w:rsidR="004D2E9D" w:rsidRPr="00410F11" w:rsidRDefault="004D2E9D" w:rsidP="00E769AE">
      <w:pPr>
        <w:pStyle w:val="TSB-Level1Numbers"/>
        <w:numPr>
          <w:ilvl w:val="0"/>
          <w:numId w:val="0"/>
        </w:numPr>
        <w:ind w:left="2137"/>
        <w:contextualSpacing/>
        <w:jc w:val="both"/>
        <w:rPr>
          <w:b/>
          <w:color w:val="FFD006"/>
          <w:u w:val="single"/>
        </w:rPr>
      </w:pPr>
    </w:p>
    <w:p w14:paraId="197CA429" w14:textId="7828DF42" w:rsidR="00410F11" w:rsidRPr="00590457" w:rsidRDefault="004D2E9D" w:rsidP="00E769AE">
      <w:pPr>
        <w:pStyle w:val="TSB-Level1Numbers"/>
        <w:jc w:val="both"/>
      </w:pPr>
      <w:r w:rsidRPr="00590457">
        <w:t>The relationships</w:t>
      </w:r>
      <w:r w:rsidR="00E769AE" w:rsidRPr="00590457">
        <w:t>, sex</w:t>
      </w:r>
      <w:r w:rsidRPr="00590457">
        <w:t xml:space="preserve"> and health education subject leader will create annual subject reports </w:t>
      </w:r>
      <w:r w:rsidR="00E769AE" w:rsidRPr="00590457">
        <w:t>for</w:t>
      </w:r>
      <w:r w:rsidRPr="00590457">
        <w:t xml:space="preserve"> the head</w:t>
      </w:r>
      <w:r w:rsidR="00590457" w:rsidRPr="00590457">
        <w:t xml:space="preserve">, </w:t>
      </w:r>
      <w:r w:rsidRPr="00590457">
        <w:t xml:space="preserve">board </w:t>
      </w:r>
      <w:r w:rsidR="00590457" w:rsidRPr="00590457">
        <w:t xml:space="preserve">and advisory board </w:t>
      </w:r>
      <w:r w:rsidRPr="00590457">
        <w:t>to report on the quality of the subject</w:t>
      </w:r>
      <w:r w:rsidR="00E769AE" w:rsidRPr="00590457">
        <w:t>s</w:t>
      </w:r>
      <w:r w:rsidRPr="00590457">
        <w:t>.</w:t>
      </w:r>
    </w:p>
    <w:p w14:paraId="0E0D6F99" w14:textId="6CE035E5" w:rsidR="004D2E9D" w:rsidRPr="00590457" w:rsidRDefault="004D2E9D" w:rsidP="00E769AE">
      <w:pPr>
        <w:pStyle w:val="TSB-Level1Numbers"/>
        <w:jc w:val="both"/>
      </w:pPr>
      <w:r w:rsidRPr="00590457">
        <w:t>The relationships</w:t>
      </w:r>
      <w:r w:rsidR="00E769AE" w:rsidRPr="00590457">
        <w:t>, sex</w:t>
      </w:r>
      <w:r w:rsidRPr="00590457">
        <w:t xml:space="preserve"> and health education subject leader will work regularly and consistently with the head and </w:t>
      </w:r>
      <w:r w:rsidR="00590457" w:rsidRPr="00590457">
        <w:t>welfare subcommittee group</w:t>
      </w:r>
      <w:r w:rsidRPr="00590457">
        <w:t xml:space="preserve">, e.g. through </w:t>
      </w:r>
      <w:r w:rsidR="00590457" w:rsidRPr="00590457">
        <w:t>termly</w:t>
      </w:r>
      <w:r w:rsidRPr="00590457">
        <w:t xml:space="preserve"> review meetings, to evaluate the effectiveness of the subject</w:t>
      </w:r>
      <w:r w:rsidR="00E769AE" w:rsidRPr="00590457">
        <w:t>s</w:t>
      </w:r>
      <w:r w:rsidRPr="00590457">
        <w:t xml:space="preserve"> and implement any changes.</w:t>
      </w:r>
    </w:p>
    <w:p w14:paraId="5452BC1F" w14:textId="51024FF6" w:rsidR="00024FBA" w:rsidRDefault="00024FBA" w:rsidP="00024FBA">
      <w:pPr>
        <w:pStyle w:val="Heading10"/>
        <w:rPr>
          <w:b/>
        </w:rPr>
      </w:pPr>
      <w:bookmarkStart w:id="30" w:name="_Monitoring_and_review"/>
      <w:bookmarkEnd w:id="30"/>
      <w:r>
        <w:rPr>
          <w:b/>
        </w:rPr>
        <w:t>Monitoring and review</w:t>
      </w:r>
      <w:bookmarkEnd w:id="9"/>
    </w:p>
    <w:p w14:paraId="60C26E67" w14:textId="0010399F" w:rsidR="004D2E9D" w:rsidRPr="00590457" w:rsidRDefault="004D2E9D" w:rsidP="007260D4">
      <w:pPr>
        <w:pStyle w:val="TSB-Level1Numbers"/>
        <w:jc w:val="both"/>
      </w:pPr>
      <w:r w:rsidRPr="00590457">
        <w:t>This policy will be reviewed on an annual basis by the relationships</w:t>
      </w:r>
      <w:r w:rsidR="00E769AE" w:rsidRPr="00590457">
        <w:t>, sex</w:t>
      </w:r>
      <w:r w:rsidRPr="00590457">
        <w:t xml:space="preserve"> and health education subject leader and head.</w:t>
      </w:r>
      <w:r w:rsidR="00B908EA" w:rsidRPr="00590457">
        <w:t xml:space="preserve"> The next scheduled review date for this policy is </w:t>
      </w:r>
      <w:r w:rsidR="00590457" w:rsidRPr="00590457">
        <w:t>September 2021</w:t>
      </w:r>
      <w:r w:rsidR="00B908EA" w:rsidRPr="00590457">
        <w:t>.</w:t>
      </w:r>
    </w:p>
    <w:p w14:paraId="6FAC98E5" w14:textId="6DA8854E" w:rsidR="004D2E9D" w:rsidRPr="00590457" w:rsidRDefault="004D2E9D" w:rsidP="007260D4">
      <w:pPr>
        <w:pStyle w:val="TSB-Level1Numbers"/>
        <w:jc w:val="both"/>
      </w:pPr>
      <w:r w:rsidRPr="00590457">
        <w:t>This policy will also be reviewed in light of any changes to statutory guidance</w:t>
      </w:r>
      <w:r w:rsidR="00A749F5" w:rsidRPr="00590457">
        <w:t>, feedback from parents, staff or pupils, and issues in the school or local area</w:t>
      </w:r>
      <w:r w:rsidR="00E769AE" w:rsidRPr="00590457">
        <w:t xml:space="preserve"> that may need addressing</w:t>
      </w:r>
      <w:r w:rsidR="00A749F5" w:rsidRPr="00590457">
        <w:t xml:space="preserve">. </w:t>
      </w:r>
    </w:p>
    <w:p w14:paraId="0E7C18FF" w14:textId="40746C29" w:rsidR="00E2654A" w:rsidRDefault="00E2654A" w:rsidP="007260D4">
      <w:pPr>
        <w:pStyle w:val="TSB-Level1Numbers"/>
        <w:jc w:val="both"/>
      </w:pPr>
      <w:r w:rsidRPr="00590457">
        <w:lastRenderedPageBreak/>
        <w:t xml:space="preserve">The board is responsible </w:t>
      </w:r>
      <w:r>
        <w:t>for approving this policy.</w:t>
      </w:r>
    </w:p>
    <w:p w14:paraId="70F01B49" w14:textId="31A4E092" w:rsidR="004D2E9D" w:rsidRPr="004D2E9D" w:rsidRDefault="004D2E9D" w:rsidP="007260D4">
      <w:pPr>
        <w:pStyle w:val="TSB-Level1Numbers"/>
        <w:jc w:val="both"/>
      </w:pPr>
      <w:r>
        <w:t>Any changes made to this policy will be communicated to all staff, parents and, where necessary, pupils.</w:t>
      </w:r>
    </w:p>
    <w:sectPr w:rsidR="004D2E9D" w:rsidRPr="004D2E9D" w:rsidSect="002B7CE8">
      <w:footerReference w:type="default" r:id="rId9"/>
      <w:pgSz w:w="11906" w:h="16838"/>
      <w:pgMar w:top="1440" w:right="1440" w:bottom="709" w:left="1440" w:header="709" w:footer="709" w:gutter="0"/>
      <w:pgBorders w:offsetFrom="page">
        <w:top w:val="single" w:sz="36" w:space="24" w:color="347186"/>
        <w:left w:val="single" w:sz="36" w:space="24" w:color="347186"/>
        <w:bottom w:val="single" w:sz="36" w:space="24" w:color="347186"/>
        <w:right w:val="single" w:sz="36" w:space="24" w:color="34718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FA0F9" w14:textId="77777777" w:rsidR="004A52FA" w:rsidRDefault="004A52FA" w:rsidP="00AD4155">
      <w:pPr>
        <w:spacing w:after="0" w:line="240" w:lineRule="auto"/>
      </w:pPr>
      <w:r>
        <w:separator/>
      </w:r>
    </w:p>
  </w:endnote>
  <w:endnote w:type="continuationSeparator" w:id="0">
    <w:p w14:paraId="7EAC04D8" w14:textId="77777777" w:rsidR="004A52FA" w:rsidRDefault="004A52FA"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94881A5-43B6-E04B-BED5-4A4839208C8B}"/>
  </w:font>
  <w:font w:name="Times New Roman">
    <w:panose1 w:val="02020603050405020304"/>
    <w:charset w:val="00"/>
    <w:family w:val="roman"/>
    <w:pitch w:val="variable"/>
    <w:sig w:usb0="E0002EFF" w:usb1="C000785B" w:usb2="00000009" w:usb3="00000000" w:csb0="000001FF" w:csb1="00000000"/>
    <w:embedRegular r:id="rId2" w:fontKey="{0AF47B20-8EDB-7745-A9FC-D7EC07350CC2}"/>
    <w:embedBold r:id="rId3" w:fontKey="{EBB64890-9876-4649-91B8-A1CA1935EE55}"/>
    <w:embedItalic r:id="rId4" w:fontKey="{7A3BEC01-EAF9-2348-B6B9-D4278B3A1B3D}"/>
    <w:embedBoldItalic r:id="rId5" w:fontKey="{E12B658D-E407-2046-8A3C-82A9E9FFF7E1}"/>
  </w:font>
  <w:font w:name="Courier New">
    <w:panose1 w:val="02070309020205020404"/>
    <w:charset w:val="00"/>
    <w:family w:val="modern"/>
    <w:pitch w:val="fixed"/>
    <w:sig w:usb0="E0002AFF" w:usb1="C0007843" w:usb2="00000009" w:usb3="00000000" w:csb0="000001FF" w:csb1="00000000"/>
    <w:embedRegular r:id="rId6" w:fontKey="{A43C3C15-2062-CA4F-8C3D-6447B775A571}"/>
  </w:font>
  <w:font w:name="Wingdings">
    <w:panose1 w:val="05000000000000000000"/>
    <w:charset w:val="4D"/>
    <w:family w:val="decorative"/>
    <w:pitch w:val="variable"/>
    <w:sig w:usb0="00000003" w:usb1="10000000" w:usb2="00000000" w:usb3="00000000" w:csb0="80000001" w:csb1="00000000"/>
    <w:embedRegular r:id="rId7" w:fontKey="{E525D592-3F34-EB4D-A22F-EB8F8BC2DE59}"/>
  </w:font>
  <w:font w:name="Lato Light">
    <w:panose1 w:val="020B0604020202020204"/>
    <w:charset w:val="00"/>
    <w:family w:val="swiss"/>
    <w:pitch w:val="variable"/>
    <w:sig w:usb0="E10002FF" w:usb1="5000ECFF" w:usb2="00000021" w:usb3="00000000" w:csb0="0000019F" w:csb1="00000000"/>
    <w:embedRegular r:id="rId8" w:fontKey="{4B73C3E1-B8B4-C44C-A287-C7BC09D2B126}"/>
    <w:embedBold r:id="rId9" w:fontKey="{1ADE4440-12F6-B54F-B838-760514ABC55D}"/>
  </w:font>
  <w:font w:name="Arial">
    <w:panose1 w:val="020B0604020202020204"/>
    <w:charset w:val="00"/>
    <w:family w:val="swiss"/>
    <w:pitch w:val="variable"/>
    <w:sig w:usb0="E0002EFF" w:usb1="C000785B" w:usb2="00000009" w:usb3="00000000" w:csb0="000001FF" w:csb1="00000000"/>
    <w:embedRegular r:id="rId10" w:fontKey="{3050FDC3-5CB8-5C43-928B-E4BDA5AF4975}"/>
    <w:embedBold r:id="rId11" w:fontKey="{15CD6212-93E6-0241-BE4C-691B453F4D21}"/>
    <w:embedItalic r:id="rId12" w:fontKey="{8E2EAAF7-6436-5E42-94F8-E9BF2BCF5101}"/>
    <w:embedBoldItalic r:id="rId13" w:fontKey="{3C05A07C-78A2-7248-ABCF-3C8B42F7D93B}"/>
  </w:font>
  <w:font w:name="Tahoma">
    <w:panose1 w:val="020B0604030504040204"/>
    <w:charset w:val="00"/>
    <w:family w:val="swiss"/>
    <w:pitch w:val="variable"/>
    <w:sig w:usb0="E1002EFF" w:usb1="C000605B" w:usb2="00000029" w:usb3="00000000" w:csb0="000101FF" w:csb1="00000000"/>
    <w:embedRegular r:id="rId14" w:fontKey="{D0ABF74D-B0D4-0F47-9240-54B132D86709}"/>
  </w:font>
  <w:font w:name="Verdana">
    <w:panose1 w:val="020B0604030504040204"/>
    <w:charset w:val="00"/>
    <w:family w:val="swiss"/>
    <w:pitch w:val="variable"/>
    <w:sig w:usb0="A10006FF" w:usb1="4000205B" w:usb2="00000010" w:usb3="00000000" w:csb0="0000019F" w:csb1="00000000"/>
    <w:embedItalic r:id="rId15" w:fontKey="{DE91155B-2E5E-C344-BB83-FB442870DB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29FAC" w14:textId="51EE94B2" w:rsidR="00107E8B" w:rsidRPr="007324FF" w:rsidRDefault="00107E8B" w:rsidP="001B0FB8">
    <w:pPr>
      <w:tabs>
        <w:tab w:val="center" w:pos="4513"/>
        <w:tab w:val="right" w:pos="9026"/>
      </w:tabs>
      <w:rPr>
        <w:rFonts w:ascii="Verdana" w:eastAsia="Times New Roman" w:hAnsi="Verdana"/>
        <w:i/>
        <w:sz w:val="18"/>
        <w:szCs w:val="18"/>
        <w:lang w:eastAsia="en-GB"/>
      </w:rPr>
    </w:pPr>
    <w:r w:rsidRPr="001207B0">
      <w:rPr>
        <w:rFonts w:ascii="Verdana" w:eastAsia="Times New Roman" w:hAnsi="Verdana" w:cs="Times New Roman"/>
        <w:i/>
        <w:sz w:val="18"/>
        <w:szCs w:val="18"/>
        <w:lang w:eastAsia="en-GB"/>
      </w:rPr>
      <w:t xml:space="preserve">Burton Hathow Preparatory School is committed to safeguarding and promoting the welfare of our pupils and expects all staff and volunteers to share this commitment. Reviewed by CL </w:t>
    </w:r>
    <w:r w:rsidR="005C597A">
      <w:rPr>
        <w:rFonts w:ascii="Verdana" w:eastAsia="Times New Roman" w:hAnsi="Verdana" w:cs="Times New Roman"/>
        <w:i/>
        <w:sz w:val="18"/>
        <w:szCs w:val="18"/>
        <w:lang w:eastAsia="en-GB"/>
      </w:rPr>
      <w:t xml:space="preserve">August </w:t>
    </w:r>
    <w:r>
      <w:rPr>
        <w:rFonts w:ascii="Verdana" w:eastAsia="Times New Roman" w:hAnsi="Verdana" w:cs="Times New Roman"/>
        <w:i/>
        <w:sz w:val="18"/>
        <w:szCs w:val="18"/>
        <w:lang w:eastAsia="en-GB"/>
      </w:rPr>
      <w:t>20</w:t>
    </w:r>
    <w:r>
      <w:rPr>
        <w:rFonts w:ascii="Verdana" w:eastAsia="Times New Roman" w:hAnsi="Verdana"/>
        <w:i/>
        <w:sz w:val="18"/>
        <w:szCs w:val="18"/>
        <w:lang w:eastAsia="en-GB"/>
      </w:rPr>
      <w:t>2</w:t>
    </w:r>
    <w:r w:rsidR="005C597A">
      <w:rPr>
        <w:rFonts w:ascii="Verdana" w:eastAsia="Times New Roman" w:hAnsi="Verdana"/>
        <w:i/>
        <w:sz w:val="18"/>
        <w:szCs w:val="18"/>
        <w:lang w:eastAsia="en-GB"/>
      </w:rPr>
      <w:t>1</w:t>
    </w:r>
    <w:r>
      <w:rPr>
        <w:rFonts w:ascii="Verdana" w:eastAsia="Times New Roman" w:hAnsi="Verdana"/>
        <w:i/>
        <w:sz w:val="18"/>
        <w:szCs w:val="18"/>
        <w:lang w:eastAsia="en-GB"/>
      </w:rPr>
      <w:t xml:space="preserve">. Next review </w:t>
    </w:r>
    <w:r w:rsidR="005C597A">
      <w:rPr>
        <w:rFonts w:ascii="Verdana" w:eastAsia="Times New Roman" w:hAnsi="Verdana"/>
        <w:i/>
        <w:sz w:val="18"/>
        <w:szCs w:val="18"/>
        <w:lang w:eastAsia="en-GB"/>
      </w:rPr>
      <w:t>August 2022</w:t>
    </w:r>
  </w:p>
  <w:p w14:paraId="67A2F7B1" w14:textId="77777777" w:rsidR="00107E8B" w:rsidRDefault="00107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5BA69" w14:textId="77777777" w:rsidR="004A52FA" w:rsidRDefault="004A52FA" w:rsidP="00AD4155">
      <w:pPr>
        <w:spacing w:after="0" w:line="240" w:lineRule="auto"/>
      </w:pPr>
      <w:r>
        <w:separator/>
      </w:r>
    </w:p>
  </w:footnote>
  <w:footnote w:type="continuationSeparator" w:id="0">
    <w:p w14:paraId="40EEBF12" w14:textId="77777777" w:rsidR="004A52FA" w:rsidRDefault="004A52FA" w:rsidP="00AD4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5F4B"/>
    <w:multiLevelType w:val="hybridMultilevel"/>
    <w:tmpl w:val="1D083828"/>
    <w:lvl w:ilvl="0" w:tplc="C0588C12">
      <w:start w:val="1"/>
      <w:numFmt w:val="bullet"/>
      <w:lvlText w:val=""/>
      <w:lvlJc w:val="left"/>
      <w:pPr>
        <w:ind w:left="2520" w:hanging="360"/>
      </w:pPr>
      <w:rPr>
        <w:rFonts w:ascii="Symbol" w:hAnsi="Symbol" w:hint="default"/>
        <w:color w:val="000000" w:themeColor="text1"/>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 w15:restartNumberingAfterBreak="0">
    <w:nsid w:val="05E00516"/>
    <w:multiLevelType w:val="hybridMultilevel"/>
    <w:tmpl w:val="3D52E0C6"/>
    <w:lvl w:ilvl="0" w:tplc="AF5A9AE0">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C9C5BAF"/>
    <w:multiLevelType w:val="hybridMultilevel"/>
    <w:tmpl w:val="3FC4CE08"/>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F75412"/>
    <w:multiLevelType w:val="hybridMultilevel"/>
    <w:tmpl w:val="0EE81CAC"/>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ECE5CC7"/>
    <w:multiLevelType w:val="hybridMultilevel"/>
    <w:tmpl w:val="FED614FC"/>
    <w:lvl w:ilvl="0" w:tplc="84543428">
      <w:numFmt w:val="bullet"/>
      <w:lvlText w:val="•"/>
      <w:lvlJc w:val="left"/>
      <w:pPr>
        <w:ind w:left="652" w:hanging="510"/>
      </w:pPr>
      <w:rPr>
        <w:rFonts w:ascii="Lato Light" w:eastAsia="Lato Light" w:hAnsi="Lato Light" w:cs="Lato Light" w:hint="default"/>
        <w:spacing w:val="-6"/>
        <w:w w:val="99"/>
        <w:sz w:val="20"/>
        <w:szCs w:val="20"/>
        <w:lang w:val="en-GB" w:eastAsia="en-GB" w:bidi="en-GB"/>
      </w:rPr>
    </w:lvl>
    <w:lvl w:ilvl="1" w:tplc="73782E60">
      <w:numFmt w:val="bullet"/>
      <w:lvlText w:val="•"/>
      <w:lvlJc w:val="left"/>
      <w:pPr>
        <w:ind w:left="1216" w:hanging="510"/>
      </w:pPr>
      <w:rPr>
        <w:rFonts w:hint="default"/>
        <w:lang w:val="en-GB" w:eastAsia="en-GB" w:bidi="en-GB"/>
      </w:rPr>
    </w:lvl>
    <w:lvl w:ilvl="2" w:tplc="62C0BA9C">
      <w:numFmt w:val="bullet"/>
      <w:lvlText w:val="•"/>
      <w:lvlJc w:val="left"/>
      <w:pPr>
        <w:ind w:left="1773" w:hanging="510"/>
      </w:pPr>
      <w:rPr>
        <w:rFonts w:hint="default"/>
        <w:lang w:val="en-GB" w:eastAsia="en-GB" w:bidi="en-GB"/>
      </w:rPr>
    </w:lvl>
    <w:lvl w:ilvl="3" w:tplc="78B09810">
      <w:numFmt w:val="bullet"/>
      <w:lvlText w:val="•"/>
      <w:lvlJc w:val="left"/>
      <w:pPr>
        <w:ind w:left="2329" w:hanging="510"/>
      </w:pPr>
      <w:rPr>
        <w:rFonts w:hint="default"/>
        <w:lang w:val="en-GB" w:eastAsia="en-GB" w:bidi="en-GB"/>
      </w:rPr>
    </w:lvl>
    <w:lvl w:ilvl="4" w:tplc="48A66EB0">
      <w:numFmt w:val="bullet"/>
      <w:lvlText w:val="•"/>
      <w:lvlJc w:val="left"/>
      <w:pPr>
        <w:ind w:left="2886" w:hanging="510"/>
      </w:pPr>
      <w:rPr>
        <w:rFonts w:hint="default"/>
        <w:lang w:val="en-GB" w:eastAsia="en-GB" w:bidi="en-GB"/>
      </w:rPr>
    </w:lvl>
    <w:lvl w:ilvl="5" w:tplc="D5466FC4">
      <w:numFmt w:val="bullet"/>
      <w:lvlText w:val="•"/>
      <w:lvlJc w:val="left"/>
      <w:pPr>
        <w:ind w:left="3443" w:hanging="510"/>
      </w:pPr>
      <w:rPr>
        <w:rFonts w:hint="default"/>
        <w:lang w:val="en-GB" w:eastAsia="en-GB" w:bidi="en-GB"/>
      </w:rPr>
    </w:lvl>
    <w:lvl w:ilvl="6" w:tplc="3B2EE5E2">
      <w:numFmt w:val="bullet"/>
      <w:lvlText w:val="•"/>
      <w:lvlJc w:val="left"/>
      <w:pPr>
        <w:ind w:left="3999" w:hanging="510"/>
      </w:pPr>
      <w:rPr>
        <w:rFonts w:hint="default"/>
        <w:lang w:val="en-GB" w:eastAsia="en-GB" w:bidi="en-GB"/>
      </w:rPr>
    </w:lvl>
    <w:lvl w:ilvl="7" w:tplc="8CCC1902">
      <w:numFmt w:val="bullet"/>
      <w:lvlText w:val="•"/>
      <w:lvlJc w:val="left"/>
      <w:pPr>
        <w:ind w:left="4556" w:hanging="510"/>
      </w:pPr>
      <w:rPr>
        <w:rFonts w:hint="default"/>
        <w:lang w:val="en-GB" w:eastAsia="en-GB" w:bidi="en-GB"/>
      </w:rPr>
    </w:lvl>
    <w:lvl w:ilvl="8" w:tplc="BB787B4C">
      <w:numFmt w:val="bullet"/>
      <w:lvlText w:val="•"/>
      <w:lvlJc w:val="left"/>
      <w:pPr>
        <w:ind w:left="5112" w:hanging="510"/>
      </w:pPr>
      <w:rPr>
        <w:rFonts w:hint="default"/>
        <w:lang w:val="en-GB" w:eastAsia="en-GB" w:bidi="en-GB"/>
      </w:rPr>
    </w:lvl>
  </w:abstractNum>
  <w:abstractNum w:abstractNumId="7" w15:restartNumberingAfterBreak="0">
    <w:nsid w:val="39177434"/>
    <w:multiLevelType w:val="hybridMultilevel"/>
    <w:tmpl w:val="9E9AFD1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7D02B65"/>
    <w:multiLevelType w:val="hybridMultilevel"/>
    <w:tmpl w:val="87D0A17C"/>
    <w:lvl w:ilvl="0" w:tplc="C0588C12">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4F105DD4"/>
    <w:multiLevelType w:val="hybridMultilevel"/>
    <w:tmpl w:val="BE82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7A63EB"/>
    <w:multiLevelType w:val="hybridMultilevel"/>
    <w:tmpl w:val="E5D26F1C"/>
    <w:lvl w:ilvl="0" w:tplc="F6CA4228">
      <w:start w:val="1"/>
      <w:numFmt w:val="bullet"/>
      <w:pStyle w:val="TSB-PolicyBullets"/>
      <w:lvlText w:val=""/>
      <w:lvlJc w:val="left"/>
      <w:pPr>
        <w:ind w:left="3512" w:hanging="360"/>
      </w:pPr>
      <w:rPr>
        <w:rFonts w:ascii="Symbol" w:hAnsi="Symbol" w:hint="default"/>
        <w:color w:val="000000" w:themeColor="text1"/>
      </w:rPr>
    </w:lvl>
    <w:lvl w:ilvl="1" w:tplc="08090003">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hint="default"/>
      </w:rPr>
    </w:lvl>
    <w:lvl w:ilvl="3" w:tplc="08090001" w:tentative="1">
      <w:start w:val="1"/>
      <w:numFmt w:val="bullet"/>
      <w:lvlText w:val=""/>
      <w:lvlJc w:val="left"/>
      <w:pPr>
        <w:ind w:left="5672" w:hanging="360"/>
      </w:pPr>
      <w:rPr>
        <w:rFonts w:ascii="Symbol" w:hAnsi="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hint="default"/>
      </w:rPr>
    </w:lvl>
    <w:lvl w:ilvl="6" w:tplc="08090001" w:tentative="1">
      <w:start w:val="1"/>
      <w:numFmt w:val="bullet"/>
      <w:lvlText w:val=""/>
      <w:lvlJc w:val="left"/>
      <w:pPr>
        <w:ind w:left="7832" w:hanging="360"/>
      </w:pPr>
      <w:rPr>
        <w:rFonts w:ascii="Symbol" w:hAnsi="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hint="default"/>
      </w:rPr>
    </w:lvl>
  </w:abstractNum>
  <w:abstractNum w:abstractNumId="1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CC17E5"/>
    <w:multiLevelType w:val="hybridMultilevel"/>
    <w:tmpl w:val="C790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B100EFE"/>
    <w:multiLevelType w:val="hybridMultilevel"/>
    <w:tmpl w:val="CFCA0DF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B10AFF"/>
    <w:multiLevelType w:val="hybridMultilevel"/>
    <w:tmpl w:val="B90EE70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17"/>
  </w:num>
  <w:num w:numId="2">
    <w:abstractNumId w:val="19"/>
  </w:num>
  <w:num w:numId="3">
    <w:abstractNumId w:val="12"/>
  </w:num>
  <w:num w:numId="4">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4"/>
  </w:num>
  <w:num w:numId="7">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6"/>
  </w:num>
  <w:num w:numId="9">
    <w:abstractNumId w:val="11"/>
  </w:num>
  <w:num w:numId="10">
    <w:abstractNumId w:val="21"/>
  </w:num>
  <w:num w:numId="11">
    <w:abstractNumId w:val="4"/>
  </w:num>
  <w:num w:numId="12">
    <w:abstractNumId w:val="13"/>
  </w:num>
  <w:num w:numId="13">
    <w:abstractNumId w:val="8"/>
  </w:num>
  <w:num w:numId="14">
    <w:abstractNumId w:val="20"/>
  </w:num>
  <w:num w:numId="15">
    <w:abstractNumId w:val="15"/>
  </w:num>
  <w:num w:numId="16">
    <w:abstractNumId w:val="10"/>
  </w:num>
  <w:num w:numId="17">
    <w:abstractNumId w:val="0"/>
  </w:num>
  <w:num w:numId="18">
    <w:abstractNumId w:val="5"/>
  </w:num>
  <w:num w:numId="19">
    <w:abstractNumId w:val="3"/>
  </w:num>
  <w:num w:numId="20">
    <w:abstractNumId w:val="18"/>
  </w:num>
  <w:num w:numId="21">
    <w:abstractNumId w:val="7"/>
  </w:num>
  <w:num w:numId="22">
    <w:abstractNumId w:val="1"/>
  </w:num>
  <w:num w:numId="2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9F4"/>
    <w:rsid w:val="00000C9D"/>
    <w:rsid w:val="00001A46"/>
    <w:rsid w:val="00002F53"/>
    <w:rsid w:val="00004617"/>
    <w:rsid w:val="000100B6"/>
    <w:rsid w:val="0001177F"/>
    <w:rsid w:val="000118E2"/>
    <w:rsid w:val="000148A0"/>
    <w:rsid w:val="00014CF2"/>
    <w:rsid w:val="00015C00"/>
    <w:rsid w:val="0002263A"/>
    <w:rsid w:val="0002379C"/>
    <w:rsid w:val="00024FBA"/>
    <w:rsid w:val="000309F5"/>
    <w:rsid w:val="000315D9"/>
    <w:rsid w:val="00037174"/>
    <w:rsid w:val="000402B3"/>
    <w:rsid w:val="00040C15"/>
    <w:rsid w:val="00040E9B"/>
    <w:rsid w:val="0004203D"/>
    <w:rsid w:val="00042069"/>
    <w:rsid w:val="000424D3"/>
    <w:rsid w:val="00045BFE"/>
    <w:rsid w:val="00046675"/>
    <w:rsid w:val="000471E8"/>
    <w:rsid w:val="00047288"/>
    <w:rsid w:val="00055C7B"/>
    <w:rsid w:val="00056533"/>
    <w:rsid w:val="000567E2"/>
    <w:rsid w:val="000606F6"/>
    <w:rsid w:val="00065C6B"/>
    <w:rsid w:val="00080091"/>
    <w:rsid w:val="00080874"/>
    <w:rsid w:val="00081C2A"/>
    <w:rsid w:val="00082C0E"/>
    <w:rsid w:val="00087C51"/>
    <w:rsid w:val="00091FEF"/>
    <w:rsid w:val="00095EF3"/>
    <w:rsid w:val="000A0675"/>
    <w:rsid w:val="000A6B9C"/>
    <w:rsid w:val="000A738F"/>
    <w:rsid w:val="000B1080"/>
    <w:rsid w:val="000B11F3"/>
    <w:rsid w:val="000B16CC"/>
    <w:rsid w:val="000B213E"/>
    <w:rsid w:val="000B44E5"/>
    <w:rsid w:val="000B4624"/>
    <w:rsid w:val="000B5EEA"/>
    <w:rsid w:val="000B7B80"/>
    <w:rsid w:val="000C061E"/>
    <w:rsid w:val="000C7259"/>
    <w:rsid w:val="000D00DE"/>
    <w:rsid w:val="000D0AAE"/>
    <w:rsid w:val="000D200A"/>
    <w:rsid w:val="000D32B6"/>
    <w:rsid w:val="000D618A"/>
    <w:rsid w:val="000D6CB9"/>
    <w:rsid w:val="000E006C"/>
    <w:rsid w:val="000E2C37"/>
    <w:rsid w:val="000E3A6F"/>
    <w:rsid w:val="000E451C"/>
    <w:rsid w:val="000E4979"/>
    <w:rsid w:val="000E6EDE"/>
    <w:rsid w:val="000F0BDC"/>
    <w:rsid w:val="000F2717"/>
    <w:rsid w:val="000F6641"/>
    <w:rsid w:val="000F7891"/>
    <w:rsid w:val="001027B0"/>
    <w:rsid w:val="00102F13"/>
    <w:rsid w:val="001041F9"/>
    <w:rsid w:val="00104487"/>
    <w:rsid w:val="00107E8B"/>
    <w:rsid w:val="00110740"/>
    <w:rsid w:val="00111AB1"/>
    <w:rsid w:val="00112B99"/>
    <w:rsid w:val="0011334B"/>
    <w:rsid w:val="00114F0B"/>
    <w:rsid w:val="001161EF"/>
    <w:rsid w:val="00122ED0"/>
    <w:rsid w:val="0012519B"/>
    <w:rsid w:val="001274D5"/>
    <w:rsid w:val="00127C83"/>
    <w:rsid w:val="001352CE"/>
    <w:rsid w:val="00137C5D"/>
    <w:rsid w:val="001509F4"/>
    <w:rsid w:val="001515A1"/>
    <w:rsid w:val="001635E9"/>
    <w:rsid w:val="00164909"/>
    <w:rsid w:val="001661E3"/>
    <w:rsid w:val="00166C2A"/>
    <w:rsid w:val="0016752D"/>
    <w:rsid w:val="0017087A"/>
    <w:rsid w:val="001709BB"/>
    <w:rsid w:val="00171113"/>
    <w:rsid w:val="00173010"/>
    <w:rsid w:val="001756E9"/>
    <w:rsid w:val="001769CD"/>
    <w:rsid w:val="001769DF"/>
    <w:rsid w:val="00180455"/>
    <w:rsid w:val="00182077"/>
    <w:rsid w:val="0018230B"/>
    <w:rsid w:val="00185271"/>
    <w:rsid w:val="00186497"/>
    <w:rsid w:val="001909BD"/>
    <w:rsid w:val="00191CCB"/>
    <w:rsid w:val="00192932"/>
    <w:rsid w:val="00194662"/>
    <w:rsid w:val="00195584"/>
    <w:rsid w:val="00196AEB"/>
    <w:rsid w:val="001977AF"/>
    <w:rsid w:val="001A18B6"/>
    <w:rsid w:val="001A1AF6"/>
    <w:rsid w:val="001A4B45"/>
    <w:rsid w:val="001A4BE7"/>
    <w:rsid w:val="001A6604"/>
    <w:rsid w:val="001A79FA"/>
    <w:rsid w:val="001B0D61"/>
    <w:rsid w:val="001B0FB8"/>
    <w:rsid w:val="001B290B"/>
    <w:rsid w:val="001B4BEB"/>
    <w:rsid w:val="001B60C3"/>
    <w:rsid w:val="001B76C4"/>
    <w:rsid w:val="001C0534"/>
    <w:rsid w:val="001C173E"/>
    <w:rsid w:val="001C181C"/>
    <w:rsid w:val="001C3D56"/>
    <w:rsid w:val="001C55C2"/>
    <w:rsid w:val="001C6D2B"/>
    <w:rsid w:val="001C7204"/>
    <w:rsid w:val="001D0981"/>
    <w:rsid w:val="001E1528"/>
    <w:rsid w:val="001E18E3"/>
    <w:rsid w:val="001E45C2"/>
    <w:rsid w:val="001E5AF6"/>
    <w:rsid w:val="001E5BB1"/>
    <w:rsid w:val="001E6910"/>
    <w:rsid w:val="001F0819"/>
    <w:rsid w:val="001F0886"/>
    <w:rsid w:val="001F2C6F"/>
    <w:rsid w:val="001F3CFB"/>
    <w:rsid w:val="00201B4B"/>
    <w:rsid w:val="00204EF8"/>
    <w:rsid w:val="002051C5"/>
    <w:rsid w:val="00206835"/>
    <w:rsid w:val="00207C5A"/>
    <w:rsid w:val="00212661"/>
    <w:rsid w:val="00220DF6"/>
    <w:rsid w:val="00221AE4"/>
    <w:rsid w:val="00223B14"/>
    <w:rsid w:val="002255EF"/>
    <w:rsid w:val="002259AC"/>
    <w:rsid w:val="002259B6"/>
    <w:rsid w:val="0022679D"/>
    <w:rsid w:val="002333A7"/>
    <w:rsid w:val="00233AB7"/>
    <w:rsid w:val="00234463"/>
    <w:rsid w:val="00234E6C"/>
    <w:rsid w:val="00235B5E"/>
    <w:rsid w:val="0023723D"/>
    <w:rsid w:val="002379BE"/>
    <w:rsid w:val="00237B28"/>
    <w:rsid w:val="00240743"/>
    <w:rsid w:val="00240E20"/>
    <w:rsid w:val="00241BCE"/>
    <w:rsid w:val="002455D7"/>
    <w:rsid w:val="002470C8"/>
    <w:rsid w:val="00251899"/>
    <w:rsid w:val="00253BCA"/>
    <w:rsid w:val="00261A9E"/>
    <w:rsid w:val="002636F6"/>
    <w:rsid w:val="00275815"/>
    <w:rsid w:val="00277A0B"/>
    <w:rsid w:val="0028203B"/>
    <w:rsid w:val="0028407E"/>
    <w:rsid w:val="00285028"/>
    <w:rsid w:val="0029265C"/>
    <w:rsid w:val="002975FD"/>
    <w:rsid w:val="002A2040"/>
    <w:rsid w:val="002A43B2"/>
    <w:rsid w:val="002A719E"/>
    <w:rsid w:val="002B001D"/>
    <w:rsid w:val="002B6711"/>
    <w:rsid w:val="002B732D"/>
    <w:rsid w:val="002B7CE8"/>
    <w:rsid w:val="002C20A7"/>
    <w:rsid w:val="002C220C"/>
    <w:rsid w:val="002C3AF5"/>
    <w:rsid w:val="002C434D"/>
    <w:rsid w:val="002C4AE2"/>
    <w:rsid w:val="002C64EB"/>
    <w:rsid w:val="002C7582"/>
    <w:rsid w:val="002D0A71"/>
    <w:rsid w:val="002D10F0"/>
    <w:rsid w:val="002D349C"/>
    <w:rsid w:val="002D4754"/>
    <w:rsid w:val="002E2188"/>
    <w:rsid w:val="002E404D"/>
    <w:rsid w:val="002E6879"/>
    <w:rsid w:val="002F00B7"/>
    <w:rsid w:val="002F01CF"/>
    <w:rsid w:val="002F2CF8"/>
    <w:rsid w:val="003001A4"/>
    <w:rsid w:val="00300778"/>
    <w:rsid w:val="00302C29"/>
    <w:rsid w:val="00302ECC"/>
    <w:rsid w:val="00310EF5"/>
    <w:rsid w:val="003129E4"/>
    <w:rsid w:val="00313692"/>
    <w:rsid w:val="00314964"/>
    <w:rsid w:val="00322452"/>
    <w:rsid w:val="003239DF"/>
    <w:rsid w:val="003251F2"/>
    <w:rsid w:val="00330BD2"/>
    <w:rsid w:val="00330F8D"/>
    <w:rsid w:val="00332C7A"/>
    <w:rsid w:val="00350000"/>
    <w:rsid w:val="0035319B"/>
    <w:rsid w:val="00355D66"/>
    <w:rsid w:val="00356315"/>
    <w:rsid w:val="0035642B"/>
    <w:rsid w:val="003573B4"/>
    <w:rsid w:val="00360133"/>
    <w:rsid w:val="00361211"/>
    <w:rsid w:val="003625AB"/>
    <w:rsid w:val="00364B95"/>
    <w:rsid w:val="00364F14"/>
    <w:rsid w:val="00365A0C"/>
    <w:rsid w:val="00370F77"/>
    <w:rsid w:val="003750BD"/>
    <w:rsid w:val="00375EB1"/>
    <w:rsid w:val="0037681B"/>
    <w:rsid w:val="003816C4"/>
    <w:rsid w:val="00382ADF"/>
    <w:rsid w:val="003840EC"/>
    <w:rsid w:val="0039018A"/>
    <w:rsid w:val="003909B6"/>
    <w:rsid w:val="003932D7"/>
    <w:rsid w:val="00393689"/>
    <w:rsid w:val="00393B37"/>
    <w:rsid w:val="003957C7"/>
    <w:rsid w:val="003979AE"/>
    <w:rsid w:val="003A20DC"/>
    <w:rsid w:val="003A4236"/>
    <w:rsid w:val="003A4C04"/>
    <w:rsid w:val="003A5321"/>
    <w:rsid w:val="003A6AA1"/>
    <w:rsid w:val="003B0AE5"/>
    <w:rsid w:val="003B1ABB"/>
    <w:rsid w:val="003B25E8"/>
    <w:rsid w:val="003B2C96"/>
    <w:rsid w:val="003B55E8"/>
    <w:rsid w:val="003B628D"/>
    <w:rsid w:val="003C0592"/>
    <w:rsid w:val="003C28EF"/>
    <w:rsid w:val="003C35A4"/>
    <w:rsid w:val="003C3C79"/>
    <w:rsid w:val="003C6DEF"/>
    <w:rsid w:val="003D4877"/>
    <w:rsid w:val="003D4CAA"/>
    <w:rsid w:val="003D7107"/>
    <w:rsid w:val="003E2874"/>
    <w:rsid w:val="003E379D"/>
    <w:rsid w:val="003E50AF"/>
    <w:rsid w:val="003E7CE4"/>
    <w:rsid w:val="003F05B5"/>
    <w:rsid w:val="003F0A4B"/>
    <w:rsid w:val="003F0D7A"/>
    <w:rsid w:val="003F2420"/>
    <w:rsid w:val="003F2E2E"/>
    <w:rsid w:val="003F5934"/>
    <w:rsid w:val="003F5C52"/>
    <w:rsid w:val="00402FF6"/>
    <w:rsid w:val="0040475D"/>
    <w:rsid w:val="004102E4"/>
    <w:rsid w:val="00410F11"/>
    <w:rsid w:val="00413263"/>
    <w:rsid w:val="00413367"/>
    <w:rsid w:val="004152DE"/>
    <w:rsid w:val="00416A63"/>
    <w:rsid w:val="00417B0C"/>
    <w:rsid w:val="00417DAB"/>
    <w:rsid w:val="00417F34"/>
    <w:rsid w:val="00426A96"/>
    <w:rsid w:val="00426B6A"/>
    <w:rsid w:val="00430A0C"/>
    <w:rsid w:val="00430D7A"/>
    <w:rsid w:val="00432D34"/>
    <w:rsid w:val="00432DA9"/>
    <w:rsid w:val="00433005"/>
    <w:rsid w:val="00433A66"/>
    <w:rsid w:val="0043497B"/>
    <w:rsid w:val="004354E8"/>
    <w:rsid w:val="00440470"/>
    <w:rsid w:val="00441947"/>
    <w:rsid w:val="00444F88"/>
    <w:rsid w:val="00445161"/>
    <w:rsid w:val="00447D9E"/>
    <w:rsid w:val="0045368B"/>
    <w:rsid w:val="0045444D"/>
    <w:rsid w:val="004575A0"/>
    <w:rsid w:val="0045782A"/>
    <w:rsid w:val="004578B1"/>
    <w:rsid w:val="00461D57"/>
    <w:rsid w:val="00462C4F"/>
    <w:rsid w:val="004639A1"/>
    <w:rsid w:val="00465987"/>
    <w:rsid w:val="00466259"/>
    <w:rsid w:val="00466355"/>
    <w:rsid w:val="00472C64"/>
    <w:rsid w:val="004749B4"/>
    <w:rsid w:val="00475044"/>
    <w:rsid w:val="00475594"/>
    <w:rsid w:val="00480C32"/>
    <w:rsid w:val="00482233"/>
    <w:rsid w:val="00482C00"/>
    <w:rsid w:val="00483FE0"/>
    <w:rsid w:val="004843E1"/>
    <w:rsid w:val="004856C3"/>
    <w:rsid w:val="00487590"/>
    <w:rsid w:val="00490625"/>
    <w:rsid w:val="00491F60"/>
    <w:rsid w:val="004951AA"/>
    <w:rsid w:val="004A2A51"/>
    <w:rsid w:val="004A4661"/>
    <w:rsid w:val="004A4984"/>
    <w:rsid w:val="004A52FA"/>
    <w:rsid w:val="004B0546"/>
    <w:rsid w:val="004B45DC"/>
    <w:rsid w:val="004C0C85"/>
    <w:rsid w:val="004C1698"/>
    <w:rsid w:val="004C1B0D"/>
    <w:rsid w:val="004C44C5"/>
    <w:rsid w:val="004C4747"/>
    <w:rsid w:val="004C5DDB"/>
    <w:rsid w:val="004C69B5"/>
    <w:rsid w:val="004C6B7F"/>
    <w:rsid w:val="004D2E9D"/>
    <w:rsid w:val="004D36A1"/>
    <w:rsid w:val="004D5CF7"/>
    <w:rsid w:val="004E018D"/>
    <w:rsid w:val="004E4E2B"/>
    <w:rsid w:val="004F014D"/>
    <w:rsid w:val="004F03DD"/>
    <w:rsid w:val="004F1637"/>
    <w:rsid w:val="004F287D"/>
    <w:rsid w:val="004F364C"/>
    <w:rsid w:val="004F3F3D"/>
    <w:rsid w:val="004F532D"/>
    <w:rsid w:val="004F62DC"/>
    <w:rsid w:val="004F62E1"/>
    <w:rsid w:val="005014A4"/>
    <w:rsid w:val="005025ED"/>
    <w:rsid w:val="00503FE4"/>
    <w:rsid w:val="00504FA7"/>
    <w:rsid w:val="00510B45"/>
    <w:rsid w:val="00511050"/>
    <w:rsid w:val="005138C6"/>
    <w:rsid w:val="005177C4"/>
    <w:rsid w:val="00522DC2"/>
    <w:rsid w:val="00527A84"/>
    <w:rsid w:val="00533CC5"/>
    <w:rsid w:val="005452D5"/>
    <w:rsid w:val="00551A23"/>
    <w:rsid w:val="00557FBC"/>
    <w:rsid w:val="00560CCA"/>
    <w:rsid w:val="00562D6D"/>
    <w:rsid w:val="00563A69"/>
    <w:rsid w:val="00566EA3"/>
    <w:rsid w:val="00570D08"/>
    <w:rsid w:val="00573BAC"/>
    <w:rsid w:val="00575493"/>
    <w:rsid w:val="00583213"/>
    <w:rsid w:val="00583FC6"/>
    <w:rsid w:val="00584FE2"/>
    <w:rsid w:val="00585773"/>
    <w:rsid w:val="00590457"/>
    <w:rsid w:val="005918E9"/>
    <w:rsid w:val="00593D35"/>
    <w:rsid w:val="005970E7"/>
    <w:rsid w:val="00597AE2"/>
    <w:rsid w:val="00597FF3"/>
    <w:rsid w:val="005A4FE2"/>
    <w:rsid w:val="005A72F8"/>
    <w:rsid w:val="005B132B"/>
    <w:rsid w:val="005B1C5F"/>
    <w:rsid w:val="005B268E"/>
    <w:rsid w:val="005C0C38"/>
    <w:rsid w:val="005C15E4"/>
    <w:rsid w:val="005C1C4B"/>
    <w:rsid w:val="005C31A9"/>
    <w:rsid w:val="005C597A"/>
    <w:rsid w:val="005C7544"/>
    <w:rsid w:val="005D369B"/>
    <w:rsid w:val="005D391F"/>
    <w:rsid w:val="005D4EF0"/>
    <w:rsid w:val="005D79DA"/>
    <w:rsid w:val="005E041B"/>
    <w:rsid w:val="005E0AC7"/>
    <w:rsid w:val="005E412E"/>
    <w:rsid w:val="005F292F"/>
    <w:rsid w:val="005F3E9D"/>
    <w:rsid w:val="006006D4"/>
    <w:rsid w:val="00603B1D"/>
    <w:rsid w:val="006055E4"/>
    <w:rsid w:val="00610CE8"/>
    <w:rsid w:val="0061141D"/>
    <w:rsid w:val="00611CBC"/>
    <w:rsid w:val="00612D78"/>
    <w:rsid w:val="00613D2C"/>
    <w:rsid w:val="00616D7D"/>
    <w:rsid w:val="00626EF8"/>
    <w:rsid w:val="006272AA"/>
    <w:rsid w:val="00631F57"/>
    <w:rsid w:val="00642455"/>
    <w:rsid w:val="0064440E"/>
    <w:rsid w:val="0064490A"/>
    <w:rsid w:val="0064663F"/>
    <w:rsid w:val="00651A5D"/>
    <w:rsid w:val="00653A10"/>
    <w:rsid w:val="0065414D"/>
    <w:rsid w:val="0066442C"/>
    <w:rsid w:val="00664524"/>
    <w:rsid w:val="00665B41"/>
    <w:rsid w:val="00667F0F"/>
    <w:rsid w:val="0067025E"/>
    <w:rsid w:val="0067438C"/>
    <w:rsid w:val="0067496C"/>
    <w:rsid w:val="00675537"/>
    <w:rsid w:val="006808B9"/>
    <w:rsid w:val="00680C23"/>
    <w:rsid w:val="00682EB6"/>
    <w:rsid w:val="0068332B"/>
    <w:rsid w:val="00683C65"/>
    <w:rsid w:val="00684ECC"/>
    <w:rsid w:val="00686EE1"/>
    <w:rsid w:val="00687AB8"/>
    <w:rsid w:val="006A6754"/>
    <w:rsid w:val="006A6F6A"/>
    <w:rsid w:val="006B2DCB"/>
    <w:rsid w:val="006B2F2F"/>
    <w:rsid w:val="006B455C"/>
    <w:rsid w:val="006B77D1"/>
    <w:rsid w:val="006C2636"/>
    <w:rsid w:val="006C3085"/>
    <w:rsid w:val="006C531B"/>
    <w:rsid w:val="006D7F0C"/>
    <w:rsid w:val="006E1C33"/>
    <w:rsid w:val="006E203B"/>
    <w:rsid w:val="006E4D56"/>
    <w:rsid w:val="006E5714"/>
    <w:rsid w:val="006E6EA7"/>
    <w:rsid w:val="006E716B"/>
    <w:rsid w:val="006E770D"/>
    <w:rsid w:val="006F0A0E"/>
    <w:rsid w:val="006F0B36"/>
    <w:rsid w:val="006F4770"/>
    <w:rsid w:val="00705091"/>
    <w:rsid w:val="0071489F"/>
    <w:rsid w:val="007169F5"/>
    <w:rsid w:val="007211A0"/>
    <w:rsid w:val="00721934"/>
    <w:rsid w:val="0072396F"/>
    <w:rsid w:val="00723DE9"/>
    <w:rsid w:val="007260D4"/>
    <w:rsid w:val="007271AF"/>
    <w:rsid w:val="007273E6"/>
    <w:rsid w:val="007311A9"/>
    <w:rsid w:val="007314E6"/>
    <w:rsid w:val="007325DC"/>
    <w:rsid w:val="0073611C"/>
    <w:rsid w:val="00741651"/>
    <w:rsid w:val="00741F25"/>
    <w:rsid w:val="00742389"/>
    <w:rsid w:val="00744EE0"/>
    <w:rsid w:val="00752A20"/>
    <w:rsid w:val="00752E56"/>
    <w:rsid w:val="00753BC1"/>
    <w:rsid w:val="0075578B"/>
    <w:rsid w:val="007608BB"/>
    <w:rsid w:val="00762917"/>
    <w:rsid w:val="00764E0C"/>
    <w:rsid w:val="0076600A"/>
    <w:rsid w:val="00766C6A"/>
    <w:rsid w:val="00766EF5"/>
    <w:rsid w:val="007700CB"/>
    <w:rsid w:val="00772CF4"/>
    <w:rsid w:val="007737C4"/>
    <w:rsid w:val="00776766"/>
    <w:rsid w:val="00777073"/>
    <w:rsid w:val="00780F85"/>
    <w:rsid w:val="00783359"/>
    <w:rsid w:val="007929DC"/>
    <w:rsid w:val="0079417D"/>
    <w:rsid w:val="007A066B"/>
    <w:rsid w:val="007A17AE"/>
    <w:rsid w:val="007B104A"/>
    <w:rsid w:val="007B3138"/>
    <w:rsid w:val="007B3740"/>
    <w:rsid w:val="007B670F"/>
    <w:rsid w:val="007B72E5"/>
    <w:rsid w:val="007B75FE"/>
    <w:rsid w:val="007C0E8C"/>
    <w:rsid w:val="007C3A86"/>
    <w:rsid w:val="007C3BB7"/>
    <w:rsid w:val="007C7ED7"/>
    <w:rsid w:val="007D34D4"/>
    <w:rsid w:val="007D5B99"/>
    <w:rsid w:val="007E535E"/>
    <w:rsid w:val="007E7008"/>
    <w:rsid w:val="007E7E23"/>
    <w:rsid w:val="007F1785"/>
    <w:rsid w:val="007F7982"/>
    <w:rsid w:val="00800008"/>
    <w:rsid w:val="0080065E"/>
    <w:rsid w:val="00800B78"/>
    <w:rsid w:val="008016C3"/>
    <w:rsid w:val="008067A3"/>
    <w:rsid w:val="00810848"/>
    <w:rsid w:val="00813091"/>
    <w:rsid w:val="00820145"/>
    <w:rsid w:val="00823B75"/>
    <w:rsid w:val="0082443C"/>
    <w:rsid w:val="00830707"/>
    <w:rsid w:val="0083174A"/>
    <w:rsid w:val="00834891"/>
    <w:rsid w:val="00834C99"/>
    <w:rsid w:val="00846FF8"/>
    <w:rsid w:val="008475E6"/>
    <w:rsid w:val="00847A42"/>
    <w:rsid w:val="00847CDD"/>
    <w:rsid w:val="008521DD"/>
    <w:rsid w:val="008534A5"/>
    <w:rsid w:val="00854F34"/>
    <w:rsid w:val="00855367"/>
    <w:rsid w:val="00857C89"/>
    <w:rsid w:val="008600A2"/>
    <w:rsid w:val="008606AC"/>
    <w:rsid w:val="00864B6A"/>
    <w:rsid w:val="00865449"/>
    <w:rsid w:val="00867141"/>
    <w:rsid w:val="008674AC"/>
    <w:rsid w:val="0087014D"/>
    <w:rsid w:val="00872F94"/>
    <w:rsid w:val="0087447C"/>
    <w:rsid w:val="00877D7B"/>
    <w:rsid w:val="008800F3"/>
    <w:rsid w:val="008808B5"/>
    <w:rsid w:val="00883F81"/>
    <w:rsid w:val="00886080"/>
    <w:rsid w:val="0088614E"/>
    <w:rsid w:val="00886EFD"/>
    <w:rsid w:val="0089113B"/>
    <w:rsid w:val="00892056"/>
    <w:rsid w:val="00894151"/>
    <w:rsid w:val="0089538C"/>
    <w:rsid w:val="0089581D"/>
    <w:rsid w:val="0089773F"/>
    <w:rsid w:val="008A0AFF"/>
    <w:rsid w:val="008A1B3F"/>
    <w:rsid w:val="008A25FA"/>
    <w:rsid w:val="008A3231"/>
    <w:rsid w:val="008A4101"/>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67EA"/>
    <w:rsid w:val="008D67F0"/>
    <w:rsid w:val="008E3CAA"/>
    <w:rsid w:val="008E451A"/>
    <w:rsid w:val="008E4A9F"/>
    <w:rsid w:val="008E5549"/>
    <w:rsid w:val="008E5BE6"/>
    <w:rsid w:val="008E673A"/>
    <w:rsid w:val="008E7B04"/>
    <w:rsid w:val="008F2879"/>
    <w:rsid w:val="008F301C"/>
    <w:rsid w:val="008F4E38"/>
    <w:rsid w:val="008F7925"/>
    <w:rsid w:val="009006D4"/>
    <w:rsid w:val="00901990"/>
    <w:rsid w:val="00906D77"/>
    <w:rsid w:val="009106E3"/>
    <w:rsid w:val="00911CD5"/>
    <w:rsid w:val="00914FE4"/>
    <w:rsid w:val="00916653"/>
    <w:rsid w:val="00920445"/>
    <w:rsid w:val="00921DCB"/>
    <w:rsid w:val="00922BA1"/>
    <w:rsid w:val="00924FD5"/>
    <w:rsid w:val="00925A59"/>
    <w:rsid w:val="00926A67"/>
    <w:rsid w:val="00927253"/>
    <w:rsid w:val="009301FC"/>
    <w:rsid w:val="009302B7"/>
    <w:rsid w:val="00930395"/>
    <w:rsid w:val="00930E73"/>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72DC9"/>
    <w:rsid w:val="00977AA4"/>
    <w:rsid w:val="009804BA"/>
    <w:rsid w:val="009809C5"/>
    <w:rsid w:val="00981ACB"/>
    <w:rsid w:val="00983066"/>
    <w:rsid w:val="0098375A"/>
    <w:rsid w:val="00993A5C"/>
    <w:rsid w:val="00995AF2"/>
    <w:rsid w:val="009A078A"/>
    <w:rsid w:val="009A1617"/>
    <w:rsid w:val="009A4F5C"/>
    <w:rsid w:val="009A5551"/>
    <w:rsid w:val="009B32A8"/>
    <w:rsid w:val="009B3E6F"/>
    <w:rsid w:val="009B4985"/>
    <w:rsid w:val="009B702B"/>
    <w:rsid w:val="009C099B"/>
    <w:rsid w:val="009C0B10"/>
    <w:rsid w:val="009C3EED"/>
    <w:rsid w:val="009C4014"/>
    <w:rsid w:val="009C72C0"/>
    <w:rsid w:val="009D1A1B"/>
    <w:rsid w:val="009D717D"/>
    <w:rsid w:val="009D7C3D"/>
    <w:rsid w:val="009E278E"/>
    <w:rsid w:val="009E44FB"/>
    <w:rsid w:val="009F0D88"/>
    <w:rsid w:val="009F1103"/>
    <w:rsid w:val="009F268C"/>
    <w:rsid w:val="009F3A48"/>
    <w:rsid w:val="009F56C7"/>
    <w:rsid w:val="009F5952"/>
    <w:rsid w:val="009F59B9"/>
    <w:rsid w:val="00A012AE"/>
    <w:rsid w:val="00A0273C"/>
    <w:rsid w:val="00A06FE5"/>
    <w:rsid w:val="00A12F1B"/>
    <w:rsid w:val="00A15691"/>
    <w:rsid w:val="00A163C9"/>
    <w:rsid w:val="00A1763E"/>
    <w:rsid w:val="00A206BF"/>
    <w:rsid w:val="00A2078A"/>
    <w:rsid w:val="00A21769"/>
    <w:rsid w:val="00A21A3C"/>
    <w:rsid w:val="00A22D50"/>
    <w:rsid w:val="00A255CF"/>
    <w:rsid w:val="00A30472"/>
    <w:rsid w:val="00A31F06"/>
    <w:rsid w:val="00A32D3A"/>
    <w:rsid w:val="00A33ADD"/>
    <w:rsid w:val="00A33F35"/>
    <w:rsid w:val="00A34652"/>
    <w:rsid w:val="00A37E06"/>
    <w:rsid w:val="00A537E2"/>
    <w:rsid w:val="00A547CF"/>
    <w:rsid w:val="00A56499"/>
    <w:rsid w:val="00A57CB3"/>
    <w:rsid w:val="00A61CB9"/>
    <w:rsid w:val="00A61CDA"/>
    <w:rsid w:val="00A6540D"/>
    <w:rsid w:val="00A666B6"/>
    <w:rsid w:val="00A7242F"/>
    <w:rsid w:val="00A73591"/>
    <w:rsid w:val="00A749F5"/>
    <w:rsid w:val="00A74C4C"/>
    <w:rsid w:val="00A7597D"/>
    <w:rsid w:val="00A778BC"/>
    <w:rsid w:val="00A812F5"/>
    <w:rsid w:val="00A82E67"/>
    <w:rsid w:val="00A83249"/>
    <w:rsid w:val="00A838EF"/>
    <w:rsid w:val="00A85DD3"/>
    <w:rsid w:val="00AA24A8"/>
    <w:rsid w:val="00AB2B41"/>
    <w:rsid w:val="00AB43BC"/>
    <w:rsid w:val="00AB6F27"/>
    <w:rsid w:val="00AC0555"/>
    <w:rsid w:val="00AC09B5"/>
    <w:rsid w:val="00AC160E"/>
    <w:rsid w:val="00AC1882"/>
    <w:rsid w:val="00AC21DF"/>
    <w:rsid w:val="00AC22CE"/>
    <w:rsid w:val="00AC2FA5"/>
    <w:rsid w:val="00AC32E9"/>
    <w:rsid w:val="00AC5381"/>
    <w:rsid w:val="00AC76C9"/>
    <w:rsid w:val="00AC7D29"/>
    <w:rsid w:val="00AD0895"/>
    <w:rsid w:val="00AD0AEA"/>
    <w:rsid w:val="00AD119C"/>
    <w:rsid w:val="00AD2B43"/>
    <w:rsid w:val="00AD3BDA"/>
    <w:rsid w:val="00AD4155"/>
    <w:rsid w:val="00AD508E"/>
    <w:rsid w:val="00AD5F92"/>
    <w:rsid w:val="00AE1D08"/>
    <w:rsid w:val="00AE22F9"/>
    <w:rsid w:val="00AE273A"/>
    <w:rsid w:val="00AE27F5"/>
    <w:rsid w:val="00AE36A5"/>
    <w:rsid w:val="00AE62B7"/>
    <w:rsid w:val="00AF00AB"/>
    <w:rsid w:val="00AF00B6"/>
    <w:rsid w:val="00AF0866"/>
    <w:rsid w:val="00AF4375"/>
    <w:rsid w:val="00AF5FF8"/>
    <w:rsid w:val="00AF780A"/>
    <w:rsid w:val="00AF7E0E"/>
    <w:rsid w:val="00B0083B"/>
    <w:rsid w:val="00B029FA"/>
    <w:rsid w:val="00B04553"/>
    <w:rsid w:val="00B050F4"/>
    <w:rsid w:val="00B05DA8"/>
    <w:rsid w:val="00B0737B"/>
    <w:rsid w:val="00B0768B"/>
    <w:rsid w:val="00B10C3A"/>
    <w:rsid w:val="00B11932"/>
    <w:rsid w:val="00B11D08"/>
    <w:rsid w:val="00B15432"/>
    <w:rsid w:val="00B16058"/>
    <w:rsid w:val="00B1714E"/>
    <w:rsid w:val="00B173C9"/>
    <w:rsid w:val="00B3258C"/>
    <w:rsid w:val="00B32F87"/>
    <w:rsid w:val="00B33428"/>
    <w:rsid w:val="00B35FE6"/>
    <w:rsid w:val="00B370BA"/>
    <w:rsid w:val="00B41A97"/>
    <w:rsid w:val="00B42F4D"/>
    <w:rsid w:val="00B46687"/>
    <w:rsid w:val="00B47EA6"/>
    <w:rsid w:val="00B50959"/>
    <w:rsid w:val="00B56FD7"/>
    <w:rsid w:val="00B611CA"/>
    <w:rsid w:val="00B615BD"/>
    <w:rsid w:val="00B65748"/>
    <w:rsid w:val="00B666E4"/>
    <w:rsid w:val="00B72CFC"/>
    <w:rsid w:val="00B76721"/>
    <w:rsid w:val="00B77D4F"/>
    <w:rsid w:val="00B81BF1"/>
    <w:rsid w:val="00B826AD"/>
    <w:rsid w:val="00B84B7B"/>
    <w:rsid w:val="00B85987"/>
    <w:rsid w:val="00B86FF4"/>
    <w:rsid w:val="00B877CC"/>
    <w:rsid w:val="00B902EF"/>
    <w:rsid w:val="00B908EA"/>
    <w:rsid w:val="00B92235"/>
    <w:rsid w:val="00B942D5"/>
    <w:rsid w:val="00B946AA"/>
    <w:rsid w:val="00BA08A1"/>
    <w:rsid w:val="00BA0E44"/>
    <w:rsid w:val="00BA5C49"/>
    <w:rsid w:val="00BA753E"/>
    <w:rsid w:val="00BB4F33"/>
    <w:rsid w:val="00BB5571"/>
    <w:rsid w:val="00BB7263"/>
    <w:rsid w:val="00BC018F"/>
    <w:rsid w:val="00BC7B61"/>
    <w:rsid w:val="00BD1FEF"/>
    <w:rsid w:val="00BD69AF"/>
    <w:rsid w:val="00BE1A83"/>
    <w:rsid w:val="00BE2881"/>
    <w:rsid w:val="00BE5C27"/>
    <w:rsid w:val="00BE7DF8"/>
    <w:rsid w:val="00BF2BDC"/>
    <w:rsid w:val="00BF3127"/>
    <w:rsid w:val="00BF5916"/>
    <w:rsid w:val="00BF5C3D"/>
    <w:rsid w:val="00C04D41"/>
    <w:rsid w:val="00C04D58"/>
    <w:rsid w:val="00C0514B"/>
    <w:rsid w:val="00C0552D"/>
    <w:rsid w:val="00C16B6F"/>
    <w:rsid w:val="00C2487B"/>
    <w:rsid w:val="00C2668A"/>
    <w:rsid w:val="00C3785D"/>
    <w:rsid w:val="00C40B63"/>
    <w:rsid w:val="00C40B7C"/>
    <w:rsid w:val="00C44AA8"/>
    <w:rsid w:val="00C47916"/>
    <w:rsid w:val="00C50E27"/>
    <w:rsid w:val="00C52D91"/>
    <w:rsid w:val="00C53416"/>
    <w:rsid w:val="00C54B21"/>
    <w:rsid w:val="00C55C33"/>
    <w:rsid w:val="00C560CE"/>
    <w:rsid w:val="00C562AD"/>
    <w:rsid w:val="00C57F1F"/>
    <w:rsid w:val="00C61466"/>
    <w:rsid w:val="00C65463"/>
    <w:rsid w:val="00C71CAC"/>
    <w:rsid w:val="00C72015"/>
    <w:rsid w:val="00C73B22"/>
    <w:rsid w:val="00C75B5A"/>
    <w:rsid w:val="00C8206B"/>
    <w:rsid w:val="00C82610"/>
    <w:rsid w:val="00C8446D"/>
    <w:rsid w:val="00C844C8"/>
    <w:rsid w:val="00C84522"/>
    <w:rsid w:val="00C86459"/>
    <w:rsid w:val="00C869E2"/>
    <w:rsid w:val="00C8723B"/>
    <w:rsid w:val="00C90FE4"/>
    <w:rsid w:val="00C91830"/>
    <w:rsid w:val="00C91BAD"/>
    <w:rsid w:val="00C945F9"/>
    <w:rsid w:val="00C95D0F"/>
    <w:rsid w:val="00CA01C6"/>
    <w:rsid w:val="00CA2648"/>
    <w:rsid w:val="00CA4B7C"/>
    <w:rsid w:val="00CA6012"/>
    <w:rsid w:val="00CB2979"/>
    <w:rsid w:val="00CB3551"/>
    <w:rsid w:val="00CB6DB3"/>
    <w:rsid w:val="00CC24CC"/>
    <w:rsid w:val="00CC4820"/>
    <w:rsid w:val="00CC5483"/>
    <w:rsid w:val="00CC7DCD"/>
    <w:rsid w:val="00CD0982"/>
    <w:rsid w:val="00CD165A"/>
    <w:rsid w:val="00CD20CB"/>
    <w:rsid w:val="00CD2975"/>
    <w:rsid w:val="00CD3FCD"/>
    <w:rsid w:val="00CD6512"/>
    <w:rsid w:val="00CE2ED6"/>
    <w:rsid w:val="00CE3936"/>
    <w:rsid w:val="00CE44DB"/>
    <w:rsid w:val="00CE47B4"/>
    <w:rsid w:val="00CE5026"/>
    <w:rsid w:val="00CE567F"/>
    <w:rsid w:val="00CF0D45"/>
    <w:rsid w:val="00CF16B1"/>
    <w:rsid w:val="00CF47ED"/>
    <w:rsid w:val="00CF4E57"/>
    <w:rsid w:val="00CF7411"/>
    <w:rsid w:val="00D067C0"/>
    <w:rsid w:val="00D06B48"/>
    <w:rsid w:val="00D16710"/>
    <w:rsid w:val="00D16E5F"/>
    <w:rsid w:val="00D244CB"/>
    <w:rsid w:val="00D31F08"/>
    <w:rsid w:val="00D32B2A"/>
    <w:rsid w:val="00D35B28"/>
    <w:rsid w:val="00D36009"/>
    <w:rsid w:val="00D37437"/>
    <w:rsid w:val="00D37D0B"/>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5406"/>
    <w:rsid w:val="00D66831"/>
    <w:rsid w:val="00D673EF"/>
    <w:rsid w:val="00D70413"/>
    <w:rsid w:val="00D70A81"/>
    <w:rsid w:val="00D71EFE"/>
    <w:rsid w:val="00D748C2"/>
    <w:rsid w:val="00D75206"/>
    <w:rsid w:val="00D7530D"/>
    <w:rsid w:val="00D766D8"/>
    <w:rsid w:val="00D86082"/>
    <w:rsid w:val="00D87076"/>
    <w:rsid w:val="00D9522E"/>
    <w:rsid w:val="00D96E4C"/>
    <w:rsid w:val="00DA3947"/>
    <w:rsid w:val="00DA4E5D"/>
    <w:rsid w:val="00DA4EDB"/>
    <w:rsid w:val="00DA5D36"/>
    <w:rsid w:val="00DB7361"/>
    <w:rsid w:val="00DC6934"/>
    <w:rsid w:val="00DC6B61"/>
    <w:rsid w:val="00DC75B6"/>
    <w:rsid w:val="00DC7ED7"/>
    <w:rsid w:val="00DD3C82"/>
    <w:rsid w:val="00DD3D7E"/>
    <w:rsid w:val="00DD6494"/>
    <w:rsid w:val="00DD788B"/>
    <w:rsid w:val="00DE0133"/>
    <w:rsid w:val="00DE4687"/>
    <w:rsid w:val="00DE572B"/>
    <w:rsid w:val="00DF1F47"/>
    <w:rsid w:val="00DF569C"/>
    <w:rsid w:val="00DF73DB"/>
    <w:rsid w:val="00DF7667"/>
    <w:rsid w:val="00E05A78"/>
    <w:rsid w:val="00E0759D"/>
    <w:rsid w:val="00E14F08"/>
    <w:rsid w:val="00E15327"/>
    <w:rsid w:val="00E15ECB"/>
    <w:rsid w:val="00E1780F"/>
    <w:rsid w:val="00E20992"/>
    <w:rsid w:val="00E228D7"/>
    <w:rsid w:val="00E23C56"/>
    <w:rsid w:val="00E2654A"/>
    <w:rsid w:val="00E30F8C"/>
    <w:rsid w:val="00E3160D"/>
    <w:rsid w:val="00E37B36"/>
    <w:rsid w:val="00E40A6E"/>
    <w:rsid w:val="00E40CED"/>
    <w:rsid w:val="00E41881"/>
    <w:rsid w:val="00E440C0"/>
    <w:rsid w:val="00E44E26"/>
    <w:rsid w:val="00E46CA4"/>
    <w:rsid w:val="00E4705C"/>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6457"/>
    <w:rsid w:val="00E769AE"/>
    <w:rsid w:val="00E818E2"/>
    <w:rsid w:val="00E850FB"/>
    <w:rsid w:val="00E91F7C"/>
    <w:rsid w:val="00E91FE3"/>
    <w:rsid w:val="00E9293C"/>
    <w:rsid w:val="00E95003"/>
    <w:rsid w:val="00EA33C1"/>
    <w:rsid w:val="00EA39E1"/>
    <w:rsid w:val="00EA6C82"/>
    <w:rsid w:val="00EB05DE"/>
    <w:rsid w:val="00EB0621"/>
    <w:rsid w:val="00EB6940"/>
    <w:rsid w:val="00EC0587"/>
    <w:rsid w:val="00EC0798"/>
    <w:rsid w:val="00EC1198"/>
    <w:rsid w:val="00EC1520"/>
    <w:rsid w:val="00EC3908"/>
    <w:rsid w:val="00ED23A0"/>
    <w:rsid w:val="00ED4809"/>
    <w:rsid w:val="00ED5994"/>
    <w:rsid w:val="00EE412A"/>
    <w:rsid w:val="00EE4B44"/>
    <w:rsid w:val="00EE6A77"/>
    <w:rsid w:val="00EE7E62"/>
    <w:rsid w:val="00EF68C5"/>
    <w:rsid w:val="00F01532"/>
    <w:rsid w:val="00F02293"/>
    <w:rsid w:val="00F06420"/>
    <w:rsid w:val="00F07361"/>
    <w:rsid w:val="00F07DC1"/>
    <w:rsid w:val="00F12615"/>
    <w:rsid w:val="00F17868"/>
    <w:rsid w:val="00F17B92"/>
    <w:rsid w:val="00F21E78"/>
    <w:rsid w:val="00F22AFA"/>
    <w:rsid w:val="00F27AC8"/>
    <w:rsid w:val="00F31337"/>
    <w:rsid w:val="00F32AD6"/>
    <w:rsid w:val="00F34E4E"/>
    <w:rsid w:val="00F3589F"/>
    <w:rsid w:val="00F45E9D"/>
    <w:rsid w:val="00F46669"/>
    <w:rsid w:val="00F54992"/>
    <w:rsid w:val="00F5549C"/>
    <w:rsid w:val="00F61CA5"/>
    <w:rsid w:val="00F64AB8"/>
    <w:rsid w:val="00F64AED"/>
    <w:rsid w:val="00F64C56"/>
    <w:rsid w:val="00F66720"/>
    <w:rsid w:val="00F67F3D"/>
    <w:rsid w:val="00F72C16"/>
    <w:rsid w:val="00F72FF3"/>
    <w:rsid w:val="00F746EC"/>
    <w:rsid w:val="00F75296"/>
    <w:rsid w:val="00F761A9"/>
    <w:rsid w:val="00F77170"/>
    <w:rsid w:val="00F77BCB"/>
    <w:rsid w:val="00F83735"/>
    <w:rsid w:val="00F84274"/>
    <w:rsid w:val="00F901F7"/>
    <w:rsid w:val="00F94029"/>
    <w:rsid w:val="00F9662C"/>
    <w:rsid w:val="00FA1475"/>
    <w:rsid w:val="00FA377A"/>
    <w:rsid w:val="00FA3C38"/>
    <w:rsid w:val="00FA6D88"/>
    <w:rsid w:val="00FA7639"/>
    <w:rsid w:val="00FB7004"/>
    <w:rsid w:val="00FB7E88"/>
    <w:rsid w:val="00FC3F44"/>
    <w:rsid w:val="00FC4A42"/>
    <w:rsid w:val="00FC575D"/>
    <w:rsid w:val="00FD2A15"/>
    <w:rsid w:val="00FD4016"/>
    <w:rsid w:val="00FD5D67"/>
    <w:rsid w:val="00FD67B7"/>
    <w:rsid w:val="00FD7D8C"/>
    <w:rsid w:val="00FF07B6"/>
    <w:rsid w:val="00FF31A3"/>
    <w:rsid w:val="00FF45DD"/>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9A191"/>
  <w15:docId w15:val="{899DFAB7-1011-415A-9952-5E7F5965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styleId="UnresolvedMention">
    <w:name w:val="Unresolved Mention"/>
    <w:basedOn w:val="DefaultParagraphFont"/>
    <w:uiPriority w:val="99"/>
    <w:semiHidden/>
    <w:unhideWhenUsed/>
    <w:rsid w:val="00A812F5"/>
    <w:rPr>
      <w:color w:val="605E5C"/>
      <w:shd w:val="clear" w:color="auto" w:fill="E1DFDD"/>
    </w:rPr>
  </w:style>
  <w:style w:type="paragraph" w:customStyle="1" w:styleId="TableParagraph">
    <w:name w:val="Table Paragraph"/>
    <w:basedOn w:val="Normal"/>
    <w:uiPriority w:val="1"/>
    <w:qFormat/>
    <w:rsid w:val="00107E8B"/>
    <w:pPr>
      <w:widowControl w:val="0"/>
      <w:autoSpaceDE w:val="0"/>
      <w:autoSpaceDN w:val="0"/>
      <w:spacing w:after="0" w:line="240" w:lineRule="auto"/>
    </w:pPr>
    <w:rPr>
      <w:rFonts w:ascii="Lato Light" w:eastAsia="Lato Light" w:hAnsi="Lato Light" w:cs="Lato Light"/>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7718546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AA027-4206-4ECC-A67D-0C0DD3A9B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0</TotalTime>
  <Pages>23</Pages>
  <Words>5646</Words>
  <Characters>32186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Penny Ford</cp:lastModifiedBy>
  <cp:revision>2</cp:revision>
  <dcterms:created xsi:type="dcterms:W3CDTF">2022-02-01T14:24:00Z</dcterms:created>
  <dcterms:modified xsi:type="dcterms:W3CDTF">2022-02-01T14:24:00Z</dcterms:modified>
</cp:coreProperties>
</file>