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003"/>
        <w:gridCol w:w="2626"/>
        <w:gridCol w:w="3116"/>
      </w:tblGrid>
      <w:tr w:rsidR="0001178E" w14:paraId="25AF079D" w14:textId="77777777" w:rsidTr="00F41271">
        <w:tc>
          <w:tcPr>
            <w:tcW w:w="2002" w:type="dxa"/>
          </w:tcPr>
          <w:p w14:paraId="4DCC0760" w14:textId="77777777" w:rsidR="0001178E" w:rsidRDefault="0001178E"/>
        </w:tc>
        <w:tc>
          <w:tcPr>
            <w:tcW w:w="2003" w:type="dxa"/>
          </w:tcPr>
          <w:p w14:paraId="2743DE6B" w14:textId="77777777" w:rsidR="0001178E" w:rsidRDefault="0001178E"/>
        </w:tc>
        <w:tc>
          <w:tcPr>
            <w:tcW w:w="2626" w:type="dxa"/>
          </w:tcPr>
          <w:p w14:paraId="71B881F7" w14:textId="77777777" w:rsidR="0001178E" w:rsidRDefault="0001178E"/>
        </w:tc>
        <w:tc>
          <w:tcPr>
            <w:tcW w:w="3116" w:type="dxa"/>
          </w:tcPr>
          <w:p w14:paraId="4E5ECB6E" w14:textId="77777777" w:rsidR="0001178E" w:rsidRDefault="0001178E">
            <w:r w:rsidRPr="009D265C">
              <w:rPr>
                <w:noProof/>
                <w:lang w:val="en-US"/>
              </w:rPr>
              <w:drawing>
                <wp:inline distT="0" distB="0" distL="0" distR="0" wp14:anchorId="74E1FA09" wp14:editId="1C4227BA">
                  <wp:extent cx="1841500" cy="1681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1585" cy="1681923"/>
                          </a:xfrm>
                          <a:prstGeom prst="rect">
                            <a:avLst/>
                          </a:prstGeom>
                          <a:noFill/>
                          <a:ln>
                            <a:noFill/>
                          </a:ln>
                        </pic:spPr>
                      </pic:pic>
                    </a:graphicData>
                  </a:graphic>
                </wp:inline>
              </w:drawing>
            </w:r>
          </w:p>
        </w:tc>
      </w:tr>
    </w:tbl>
    <w:p w14:paraId="46C3E4E8" w14:textId="77777777" w:rsidR="00F41271" w:rsidRDefault="00F41271" w:rsidP="00F41271">
      <w:pPr>
        <w:jc w:val="center"/>
        <w:rPr>
          <w:rFonts w:ascii="Times New Roman" w:hAnsi="Times New Roman"/>
          <w:b/>
          <w:lang w:val="en-US" w:eastAsia="ja-JP"/>
        </w:rPr>
      </w:pPr>
    </w:p>
    <w:p w14:paraId="64316E12" w14:textId="77777777" w:rsidR="00F41271" w:rsidRDefault="00F41271" w:rsidP="00F41271">
      <w:pPr>
        <w:jc w:val="center"/>
        <w:rPr>
          <w:rFonts w:ascii="Times New Roman" w:hAnsi="Times New Roman"/>
          <w:b/>
          <w:u w:val="single"/>
          <w:lang w:val="en-US" w:eastAsia="ja-JP"/>
        </w:rPr>
      </w:pPr>
      <w:r>
        <w:rPr>
          <w:b/>
          <w:u w:val="single"/>
          <w:lang w:eastAsia="ja-JP"/>
        </w:rPr>
        <w:t>Burton Hathow</w:t>
      </w:r>
      <w:r>
        <w:rPr>
          <w:rFonts w:ascii="Times New Roman" w:hAnsi="Times New Roman"/>
          <w:b/>
          <w:u w:val="single"/>
          <w:lang w:val="en-US" w:eastAsia="ja-JP"/>
        </w:rPr>
        <w:t xml:space="preserve"> Preparatory School.</w:t>
      </w:r>
    </w:p>
    <w:p w14:paraId="5758A7EB" w14:textId="77777777" w:rsidR="00F41271" w:rsidRDefault="00F41271" w:rsidP="00F41271">
      <w:pPr>
        <w:jc w:val="center"/>
        <w:rPr>
          <w:rFonts w:ascii="Times New Roman" w:hAnsi="Times New Roman"/>
          <w:b/>
          <w:u w:val="single"/>
          <w:lang w:val="en-US" w:eastAsia="ja-JP"/>
        </w:rPr>
      </w:pPr>
    </w:p>
    <w:p w14:paraId="7F2EB41D" w14:textId="7BDC724A" w:rsidR="00F41271" w:rsidRDefault="00657F08" w:rsidP="00F41271">
      <w:pPr>
        <w:jc w:val="center"/>
        <w:rPr>
          <w:rFonts w:ascii="Times New Roman" w:hAnsi="Times New Roman"/>
          <w:b/>
          <w:u w:val="single"/>
          <w:lang w:val="en-US" w:eastAsia="ja-JP"/>
        </w:rPr>
      </w:pPr>
      <w:r>
        <w:rPr>
          <w:rFonts w:ascii="Times New Roman" w:hAnsi="Times New Roman"/>
          <w:b/>
          <w:u w:val="single"/>
          <w:lang w:val="en-US" w:eastAsia="ja-JP"/>
        </w:rPr>
        <w:t>REMOTE LEARNING</w:t>
      </w:r>
      <w:r w:rsidR="00F41271">
        <w:rPr>
          <w:rFonts w:ascii="Times New Roman" w:hAnsi="Times New Roman"/>
          <w:b/>
          <w:u w:val="single"/>
          <w:lang w:val="en-US" w:eastAsia="ja-JP"/>
        </w:rPr>
        <w:t xml:space="preserve"> POLICY.</w:t>
      </w:r>
    </w:p>
    <w:p w14:paraId="3DC0C342" w14:textId="77777777" w:rsidR="00F41271" w:rsidRDefault="00F41271" w:rsidP="00F41271">
      <w:pPr>
        <w:jc w:val="center"/>
        <w:rPr>
          <w:rFonts w:ascii="Times New Roman" w:hAnsi="Times New Roman"/>
          <w:b/>
          <w:u w:val="single"/>
          <w:lang w:val="en-US" w:eastAsia="ja-JP"/>
        </w:rPr>
      </w:pPr>
    </w:p>
    <w:p w14:paraId="270F853B" w14:textId="77777777" w:rsidR="00F41271" w:rsidRDefault="00F41271" w:rsidP="00F41271">
      <w:pPr>
        <w:jc w:val="center"/>
        <w:rPr>
          <w:rFonts w:ascii="Times New Roman" w:hAnsi="Times New Roman"/>
          <w:b/>
          <w:u w:val="single"/>
          <w:lang w:val="en-US" w:eastAsia="ja-JP"/>
        </w:rPr>
      </w:pPr>
    </w:p>
    <w:p w14:paraId="0FFD2185" w14:textId="77777777" w:rsidR="00F41271" w:rsidRDefault="00F41271" w:rsidP="00F41271">
      <w:pPr>
        <w:rPr>
          <w:rFonts w:ascii="Times New Roman" w:hAnsi="Times New Roman"/>
          <w:b/>
          <w:lang w:val="en-US" w:eastAsia="ja-JP"/>
        </w:rPr>
      </w:pPr>
    </w:p>
    <w:p w14:paraId="7CFBB74A" w14:textId="77777777" w:rsidR="00F41271" w:rsidRDefault="00F41271" w:rsidP="00F41271">
      <w:pPr>
        <w:rPr>
          <w:rFonts w:ascii="Times New Roman" w:hAnsi="Times New Roman"/>
          <w:b/>
          <w:lang w:val="en-US" w:eastAsia="ja-JP"/>
        </w:rPr>
      </w:pPr>
      <w:r>
        <w:rPr>
          <w:rFonts w:ascii="Times New Roman" w:hAnsi="Times New Roman"/>
          <w:b/>
          <w:lang w:val="en-US" w:eastAsia="ja-JP"/>
        </w:rPr>
        <w:t>Aims.</w:t>
      </w:r>
    </w:p>
    <w:p w14:paraId="5FB39920" w14:textId="77777777" w:rsidR="00F41271" w:rsidRDefault="00F41271" w:rsidP="00F41271">
      <w:pPr>
        <w:rPr>
          <w:rFonts w:ascii="Times New Roman" w:hAnsi="Times New Roman"/>
          <w:b/>
          <w:lang w:val="en-US" w:eastAsia="ja-JP"/>
        </w:rPr>
      </w:pPr>
    </w:p>
    <w:p w14:paraId="08065B96" w14:textId="28E8FDD4" w:rsidR="00F41271" w:rsidRDefault="00657F08" w:rsidP="00F41271">
      <w:pPr>
        <w:rPr>
          <w:rFonts w:ascii="Times New Roman" w:hAnsi="Times New Roman"/>
          <w:lang w:val="en-US" w:eastAsia="ja-JP"/>
        </w:rPr>
      </w:pPr>
      <w:r>
        <w:rPr>
          <w:rFonts w:ascii="Times New Roman" w:hAnsi="Times New Roman"/>
          <w:lang w:val="en-US" w:eastAsia="ja-JP"/>
        </w:rPr>
        <w:t>In the event of pupil absence from school, we aim to provide an extensive level of remote learning in order to allow our pupils to access as much of the curriculum as possible. This has been developed principally in response to the current Covid pandemic but would also be applicable for other causes of prolonged absence from school.</w:t>
      </w:r>
    </w:p>
    <w:p w14:paraId="184EAA9C" w14:textId="5EAA446B" w:rsidR="00657F08" w:rsidRDefault="00657F08" w:rsidP="00F41271">
      <w:pPr>
        <w:rPr>
          <w:rFonts w:ascii="Times New Roman" w:hAnsi="Times New Roman"/>
          <w:lang w:val="en-US" w:eastAsia="ja-JP"/>
        </w:rPr>
      </w:pPr>
    </w:p>
    <w:p w14:paraId="450FB80E" w14:textId="0714BC3E" w:rsidR="00657F08" w:rsidRDefault="00657F08" w:rsidP="00F41271">
      <w:pPr>
        <w:rPr>
          <w:rFonts w:ascii="Times New Roman" w:hAnsi="Times New Roman"/>
          <w:lang w:val="en-US" w:eastAsia="ja-JP"/>
        </w:rPr>
      </w:pPr>
    </w:p>
    <w:p w14:paraId="4186511E" w14:textId="59D89684" w:rsidR="00657F08" w:rsidRDefault="00657F08" w:rsidP="00F41271">
      <w:pPr>
        <w:rPr>
          <w:rFonts w:ascii="Times New Roman" w:hAnsi="Times New Roman"/>
          <w:b/>
          <w:bCs/>
          <w:lang w:val="en-US" w:eastAsia="ja-JP"/>
        </w:rPr>
      </w:pPr>
      <w:r>
        <w:rPr>
          <w:rFonts w:ascii="Times New Roman" w:hAnsi="Times New Roman"/>
          <w:b/>
          <w:bCs/>
          <w:lang w:val="en-US" w:eastAsia="ja-JP"/>
        </w:rPr>
        <w:t>Delivery of Teaching and Learning</w:t>
      </w:r>
    </w:p>
    <w:p w14:paraId="437CEEF1" w14:textId="77777777" w:rsidR="00657F08" w:rsidRPr="00657F08" w:rsidRDefault="00657F08" w:rsidP="00F41271">
      <w:pPr>
        <w:rPr>
          <w:rFonts w:ascii="Times New Roman" w:hAnsi="Times New Roman"/>
          <w:b/>
          <w:bCs/>
          <w:lang w:val="en-US" w:eastAsia="ja-JP"/>
        </w:rPr>
      </w:pPr>
    </w:p>
    <w:p w14:paraId="6B32229D" w14:textId="77777777" w:rsidR="00657F08" w:rsidRDefault="00657F08" w:rsidP="00F41271">
      <w:pPr>
        <w:rPr>
          <w:rFonts w:ascii="Times New Roman" w:hAnsi="Times New Roman"/>
          <w:lang w:val="en-US" w:eastAsia="ja-JP"/>
        </w:rPr>
      </w:pPr>
      <w:r>
        <w:rPr>
          <w:rFonts w:ascii="Times New Roman" w:hAnsi="Times New Roman"/>
          <w:lang w:val="en-US" w:eastAsia="ja-JP"/>
        </w:rPr>
        <w:t>There are two types of scenarios to be addressed:</w:t>
      </w:r>
    </w:p>
    <w:p w14:paraId="6AD0E176" w14:textId="77777777" w:rsidR="00657F08" w:rsidRDefault="00657F08" w:rsidP="00F41271">
      <w:pPr>
        <w:rPr>
          <w:rFonts w:ascii="Times New Roman" w:hAnsi="Times New Roman"/>
          <w:lang w:val="en-US" w:eastAsia="ja-JP"/>
        </w:rPr>
      </w:pPr>
    </w:p>
    <w:p w14:paraId="64FE7414" w14:textId="118071C3" w:rsidR="00F41271" w:rsidRPr="00657F08" w:rsidRDefault="00657F08" w:rsidP="00657F08">
      <w:pPr>
        <w:pStyle w:val="ListParagraph"/>
        <w:numPr>
          <w:ilvl w:val="0"/>
          <w:numId w:val="9"/>
        </w:numPr>
        <w:rPr>
          <w:rFonts w:ascii="Times New Roman" w:hAnsi="Times New Roman"/>
          <w:b/>
          <w:lang w:val="en-US" w:eastAsia="ja-JP"/>
        </w:rPr>
      </w:pPr>
      <w:r>
        <w:rPr>
          <w:rFonts w:ascii="Times New Roman" w:hAnsi="Times New Roman"/>
          <w:lang w:val="en-US" w:eastAsia="ja-JP"/>
        </w:rPr>
        <w:t>Pupil or staff absence due to the need for self-isolation but where the usual classes are continuing in school</w:t>
      </w:r>
    </w:p>
    <w:p w14:paraId="553BEB80" w14:textId="7017B406" w:rsidR="00657F08" w:rsidRPr="00657F08" w:rsidRDefault="00657F08" w:rsidP="00657F08">
      <w:pPr>
        <w:pStyle w:val="ListParagraph"/>
        <w:numPr>
          <w:ilvl w:val="0"/>
          <w:numId w:val="9"/>
        </w:numPr>
        <w:rPr>
          <w:rFonts w:ascii="Times New Roman" w:hAnsi="Times New Roman"/>
          <w:b/>
          <w:lang w:val="en-US" w:eastAsia="ja-JP"/>
        </w:rPr>
      </w:pPr>
      <w:r>
        <w:rPr>
          <w:rFonts w:ascii="Times New Roman" w:hAnsi="Times New Roman"/>
          <w:lang w:val="en-US" w:eastAsia="ja-JP"/>
        </w:rPr>
        <w:t>Partial or total closure of the school such that all educational provision is being delivered remotely for particular classes or the whole school. This could be initiated by national closures, insufficient availability of staff or necessary isolation of a large group of pupils.</w:t>
      </w:r>
    </w:p>
    <w:p w14:paraId="367A8114" w14:textId="77777777" w:rsidR="00657F08" w:rsidRDefault="00657F08" w:rsidP="00657F08">
      <w:pPr>
        <w:ind w:left="360"/>
        <w:rPr>
          <w:rFonts w:ascii="Times New Roman" w:hAnsi="Times New Roman"/>
          <w:bCs/>
          <w:lang w:val="en-US" w:eastAsia="ja-JP"/>
        </w:rPr>
      </w:pPr>
    </w:p>
    <w:p w14:paraId="51BCC144" w14:textId="14B6B210" w:rsidR="00657F08" w:rsidRDefault="00657F08" w:rsidP="00657F08">
      <w:pPr>
        <w:ind w:left="360"/>
        <w:rPr>
          <w:rFonts w:ascii="Times New Roman" w:hAnsi="Times New Roman"/>
          <w:bCs/>
          <w:lang w:val="en-US" w:eastAsia="ja-JP"/>
        </w:rPr>
      </w:pPr>
      <w:r w:rsidRPr="00657F08">
        <w:rPr>
          <w:rFonts w:ascii="Times New Roman" w:hAnsi="Times New Roman"/>
          <w:bCs/>
          <w:lang w:val="en-US" w:eastAsia="ja-JP"/>
        </w:rPr>
        <w:t>The two main platforms by which we deliver remote learning are Showbie and Microsoft Teams. The use of Showbie has been well-established in the School for several years with Microsoft Teams being introduced during the first weeks of April 2020.</w:t>
      </w:r>
    </w:p>
    <w:p w14:paraId="3FD9C277" w14:textId="200620FB" w:rsidR="00657F08" w:rsidRDefault="00657F08" w:rsidP="00657F08">
      <w:pPr>
        <w:ind w:left="360"/>
        <w:rPr>
          <w:rFonts w:ascii="Times New Roman" w:hAnsi="Times New Roman"/>
          <w:bCs/>
          <w:lang w:val="en-US" w:eastAsia="ja-JP"/>
        </w:rPr>
      </w:pPr>
    </w:p>
    <w:p w14:paraId="262BF72E" w14:textId="56E2B293" w:rsidR="00657F08" w:rsidRDefault="00657F08" w:rsidP="00657F08">
      <w:pPr>
        <w:ind w:left="360"/>
        <w:rPr>
          <w:rFonts w:ascii="Times New Roman" w:hAnsi="Times New Roman"/>
          <w:bCs/>
          <w:lang w:val="en-US" w:eastAsia="ja-JP"/>
        </w:rPr>
      </w:pPr>
      <w:r>
        <w:rPr>
          <w:rFonts w:ascii="Times New Roman" w:hAnsi="Times New Roman"/>
          <w:bCs/>
          <w:lang w:val="en-US" w:eastAsia="ja-JP"/>
        </w:rPr>
        <w:t>In general, Showbie is used for the setting and marking of work, uploading instructions, videos etc., whilst Microsoft Teams is used for the provision of on-line ‘live’ lessons. Recordings are made of Teams sessions so that any pupil unable to attend or access the live lesson can view the recorded version at another time.</w:t>
      </w:r>
    </w:p>
    <w:p w14:paraId="72471C18" w14:textId="2D0DC5D2" w:rsidR="000738D9" w:rsidRDefault="000738D9" w:rsidP="000738D9">
      <w:pPr>
        <w:rPr>
          <w:rFonts w:ascii="Times New Roman" w:hAnsi="Times New Roman"/>
          <w:bCs/>
          <w:lang w:val="en-US" w:eastAsia="ja-JP"/>
        </w:rPr>
      </w:pPr>
    </w:p>
    <w:p w14:paraId="046AE1EF" w14:textId="072DBD16" w:rsidR="000738D9" w:rsidRDefault="000738D9" w:rsidP="000738D9">
      <w:pPr>
        <w:rPr>
          <w:rFonts w:ascii="Times New Roman" w:hAnsi="Times New Roman"/>
          <w:b/>
          <w:lang w:val="en-US" w:eastAsia="ja-JP"/>
        </w:rPr>
      </w:pPr>
      <w:r>
        <w:rPr>
          <w:rFonts w:ascii="Times New Roman" w:hAnsi="Times New Roman"/>
          <w:b/>
          <w:lang w:val="en-US" w:eastAsia="ja-JP"/>
        </w:rPr>
        <w:t>Consent Arrangements</w:t>
      </w:r>
    </w:p>
    <w:p w14:paraId="00BBA1F4" w14:textId="3940C085" w:rsidR="000738D9" w:rsidRDefault="000738D9" w:rsidP="000738D9">
      <w:pPr>
        <w:rPr>
          <w:rFonts w:ascii="Times New Roman" w:hAnsi="Times New Roman"/>
          <w:b/>
          <w:lang w:val="en-US" w:eastAsia="ja-JP"/>
        </w:rPr>
      </w:pPr>
    </w:p>
    <w:p w14:paraId="065FBBC8" w14:textId="21B39883" w:rsidR="000738D9" w:rsidRDefault="000738D9" w:rsidP="000738D9">
      <w:pPr>
        <w:ind w:left="360"/>
        <w:rPr>
          <w:rFonts w:ascii="Times New Roman" w:hAnsi="Times New Roman"/>
          <w:b/>
          <w:bCs/>
          <w:lang w:val="en-US" w:eastAsia="ja-JP"/>
        </w:rPr>
      </w:pPr>
      <w:r>
        <w:rPr>
          <w:rFonts w:ascii="Times New Roman" w:hAnsi="Times New Roman"/>
          <w:b/>
          <w:bCs/>
          <w:lang w:val="en-US" w:eastAsia="ja-JP"/>
        </w:rPr>
        <w:t>Where pupils are accessing live sessions on Microsoft Teams, parental consent will be obtained via Microsoft Forms.</w:t>
      </w:r>
    </w:p>
    <w:p w14:paraId="01EE9D8E" w14:textId="3A1EFA66" w:rsidR="000738D9" w:rsidRDefault="000738D9" w:rsidP="000738D9">
      <w:pPr>
        <w:ind w:left="360"/>
        <w:rPr>
          <w:rFonts w:ascii="Times New Roman" w:hAnsi="Times New Roman"/>
          <w:b/>
          <w:bCs/>
          <w:lang w:val="en-US" w:eastAsia="ja-JP"/>
        </w:rPr>
      </w:pPr>
    </w:p>
    <w:p w14:paraId="6A410DE9" w14:textId="324BE4F5" w:rsidR="004C0E29" w:rsidRDefault="000738D9" w:rsidP="004C0E29">
      <w:pPr>
        <w:ind w:left="360"/>
        <w:rPr>
          <w:rFonts w:ascii="Times New Roman" w:hAnsi="Times New Roman"/>
          <w:lang w:val="en-US" w:eastAsia="ja-JP"/>
        </w:rPr>
      </w:pPr>
      <w:r>
        <w:rPr>
          <w:rFonts w:ascii="Times New Roman" w:hAnsi="Times New Roman"/>
          <w:lang w:val="en-US" w:eastAsia="ja-JP"/>
        </w:rPr>
        <w:t>There are also agreement forms for pupils and staff.</w:t>
      </w:r>
      <w:r w:rsidR="004C0E29">
        <w:rPr>
          <w:rFonts w:ascii="Times New Roman" w:hAnsi="Times New Roman"/>
          <w:lang w:val="en-US" w:eastAsia="ja-JP"/>
        </w:rPr>
        <w:t xml:space="preserve">  (See later)</w:t>
      </w:r>
    </w:p>
    <w:p w14:paraId="70FEFECE" w14:textId="77777777" w:rsidR="00F41271" w:rsidRDefault="00F41271" w:rsidP="00F41271">
      <w:pPr>
        <w:ind w:left="360"/>
        <w:rPr>
          <w:rFonts w:ascii="Times New Roman" w:hAnsi="Times New Roman"/>
          <w:lang w:val="en-US" w:eastAsia="ja-JP"/>
        </w:rPr>
      </w:pPr>
    </w:p>
    <w:p w14:paraId="018207F8" w14:textId="77777777" w:rsidR="00F41271" w:rsidRDefault="00F41271" w:rsidP="00F41271">
      <w:pPr>
        <w:rPr>
          <w:rFonts w:ascii="Times New Roman" w:hAnsi="Times New Roman"/>
          <w:b/>
          <w:lang w:val="en-US" w:eastAsia="ja-JP"/>
        </w:rPr>
      </w:pPr>
    </w:p>
    <w:p w14:paraId="7478748E" w14:textId="5ABA58C8" w:rsidR="00F41271" w:rsidRDefault="00F66E97" w:rsidP="00F41271">
      <w:pPr>
        <w:rPr>
          <w:rFonts w:ascii="Times New Roman" w:hAnsi="Times New Roman"/>
          <w:b/>
          <w:lang w:val="en-US" w:eastAsia="ja-JP"/>
        </w:rPr>
      </w:pPr>
      <w:r>
        <w:rPr>
          <w:rFonts w:ascii="Times New Roman" w:hAnsi="Times New Roman"/>
          <w:b/>
          <w:lang w:val="en-US" w:eastAsia="ja-JP"/>
        </w:rPr>
        <w:t>Teaching Arrangements.</w:t>
      </w:r>
    </w:p>
    <w:p w14:paraId="4C1C6605" w14:textId="58622B49" w:rsidR="00F41271" w:rsidRDefault="00F41271" w:rsidP="00F41271">
      <w:pPr>
        <w:ind w:left="360"/>
        <w:rPr>
          <w:rFonts w:ascii="Times New Roman" w:hAnsi="Times New Roman"/>
          <w:lang w:val="en-US" w:eastAsia="ja-JP"/>
        </w:rPr>
      </w:pPr>
    </w:p>
    <w:p w14:paraId="492378F2" w14:textId="3DFB23CB" w:rsidR="00657F08" w:rsidRDefault="00657F08" w:rsidP="00F41271">
      <w:pPr>
        <w:ind w:left="360"/>
        <w:rPr>
          <w:rFonts w:ascii="Times New Roman" w:hAnsi="Times New Roman"/>
          <w:lang w:val="en-US" w:eastAsia="ja-JP"/>
        </w:rPr>
      </w:pPr>
      <w:r>
        <w:rPr>
          <w:rFonts w:ascii="Times New Roman" w:hAnsi="Times New Roman"/>
          <w:lang w:val="en-US" w:eastAsia="ja-JP"/>
        </w:rPr>
        <w:t>In cases where a particular pupil or small group are absent, staff will provide work and feedback via the Showbie platform so that absent pupils can access, as far as possible, the same tasks as those in school.</w:t>
      </w:r>
    </w:p>
    <w:p w14:paraId="6698F5B1" w14:textId="120CC89F" w:rsidR="00657F08" w:rsidRDefault="00657F08" w:rsidP="00F41271">
      <w:pPr>
        <w:ind w:left="360"/>
        <w:rPr>
          <w:rFonts w:ascii="Times New Roman" w:hAnsi="Times New Roman"/>
          <w:lang w:val="en-US" w:eastAsia="ja-JP"/>
        </w:rPr>
      </w:pPr>
      <w:r>
        <w:rPr>
          <w:rFonts w:ascii="Times New Roman" w:hAnsi="Times New Roman"/>
          <w:lang w:val="en-US" w:eastAsia="ja-JP"/>
        </w:rPr>
        <w:t>If practicable, a ‘live’ transmission of the classroom lesson via Microsoft Teams may be provided and joined by the absentee(s).</w:t>
      </w:r>
    </w:p>
    <w:p w14:paraId="492EBAA8" w14:textId="20BB8F0F" w:rsidR="00657F08" w:rsidRDefault="00657F08" w:rsidP="00F41271">
      <w:pPr>
        <w:ind w:left="360"/>
        <w:rPr>
          <w:rFonts w:ascii="Times New Roman" w:hAnsi="Times New Roman"/>
          <w:lang w:val="en-US" w:eastAsia="ja-JP"/>
        </w:rPr>
      </w:pPr>
    </w:p>
    <w:p w14:paraId="566BE5A0" w14:textId="1005D303" w:rsidR="00657F08" w:rsidRDefault="00657F08" w:rsidP="00F41271">
      <w:pPr>
        <w:ind w:left="360"/>
        <w:rPr>
          <w:rFonts w:ascii="Times New Roman" w:hAnsi="Times New Roman"/>
          <w:lang w:val="en-US" w:eastAsia="ja-JP"/>
        </w:rPr>
      </w:pPr>
      <w:r>
        <w:rPr>
          <w:rFonts w:ascii="Times New Roman" w:hAnsi="Times New Roman"/>
          <w:lang w:val="en-US" w:eastAsia="ja-JP"/>
        </w:rPr>
        <w:t>In cases or closure, either for particular classes or the whole school, a specific timetable will be provided for each of the year groups comprising both Microsoft Teams Sessions and provision of resources via Showbie. Additionally, ideas for enrichment activities and more open-ended optional extension work are provided.</w:t>
      </w:r>
    </w:p>
    <w:p w14:paraId="004FEAA0" w14:textId="14E8A7D0" w:rsidR="00657F08" w:rsidRDefault="00657F08" w:rsidP="00F41271">
      <w:pPr>
        <w:ind w:left="360"/>
        <w:rPr>
          <w:rFonts w:ascii="Times New Roman" w:hAnsi="Times New Roman"/>
          <w:lang w:val="en-US" w:eastAsia="ja-JP"/>
        </w:rPr>
      </w:pPr>
    </w:p>
    <w:p w14:paraId="6744D93A" w14:textId="574E6381" w:rsidR="00657F08" w:rsidRDefault="00657F08" w:rsidP="00F41271">
      <w:pPr>
        <w:ind w:left="360"/>
        <w:rPr>
          <w:rFonts w:ascii="Times New Roman" w:hAnsi="Times New Roman"/>
          <w:b/>
          <w:bCs/>
          <w:lang w:val="en-US" w:eastAsia="ja-JP"/>
        </w:rPr>
      </w:pPr>
    </w:p>
    <w:p w14:paraId="754C391B" w14:textId="3BC7C0AF" w:rsidR="00657F08" w:rsidRDefault="00657F08" w:rsidP="00F41271">
      <w:pPr>
        <w:ind w:left="360"/>
        <w:rPr>
          <w:rFonts w:ascii="Times New Roman" w:hAnsi="Times New Roman"/>
          <w:b/>
          <w:bCs/>
          <w:u w:val="single"/>
          <w:lang w:val="en-US" w:eastAsia="ja-JP"/>
        </w:rPr>
      </w:pPr>
      <w:r>
        <w:rPr>
          <w:rFonts w:ascii="Times New Roman" w:hAnsi="Times New Roman"/>
          <w:b/>
          <w:bCs/>
          <w:u w:val="single"/>
          <w:lang w:val="en-US" w:eastAsia="ja-JP"/>
        </w:rPr>
        <w:t>Remote Learning Timetables</w:t>
      </w:r>
    </w:p>
    <w:p w14:paraId="7937CD91" w14:textId="6CD62544" w:rsidR="00657F08" w:rsidRDefault="00657F08" w:rsidP="00F41271">
      <w:pPr>
        <w:ind w:left="360"/>
        <w:rPr>
          <w:rFonts w:ascii="Times New Roman" w:hAnsi="Times New Roman"/>
          <w:b/>
          <w:bCs/>
          <w:u w:val="single"/>
          <w:lang w:val="en-US" w:eastAsia="ja-JP"/>
        </w:rPr>
      </w:pPr>
    </w:p>
    <w:p w14:paraId="6E6089A0" w14:textId="16650096" w:rsidR="00657F08" w:rsidRDefault="00657F08" w:rsidP="00F41271">
      <w:pPr>
        <w:ind w:left="360"/>
        <w:rPr>
          <w:rFonts w:ascii="Times New Roman" w:hAnsi="Times New Roman"/>
          <w:b/>
          <w:bCs/>
          <w:lang w:val="en-US" w:eastAsia="ja-JP"/>
        </w:rPr>
      </w:pPr>
      <w:r>
        <w:rPr>
          <w:rFonts w:ascii="Times New Roman" w:hAnsi="Times New Roman"/>
          <w:b/>
          <w:bCs/>
          <w:lang w:val="en-US" w:eastAsia="ja-JP"/>
        </w:rPr>
        <w:t>Year 1 and 2</w:t>
      </w:r>
    </w:p>
    <w:p w14:paraId="3BD42640" w14:textId="54CC4216" w:rsidR="00657F08" w:rsidRDefault="00657F08" w:rsidP="00F41271">
      <w:pPr>
        <w:ind w:left="360"/>
        <w:rPr>
          <w:rFonts w:ascii="Times New Roman" w:hAnsi="Times New Roman"/>
          <w:b/>
          <w:bCs/>
          <w:lang w:val="en-US" w:eastAsia="ja-JP"/>
        </w:rPr>
      </w:pPr>
    </w:p>
    <w:tbl>
      <w:tblPr>
        <w:tblStyle w:val="TableGrid"/>
        <w:tblW w:w="0" w:type="auto"/>
        <w:tblLook w:val="04A0" w:firstRow="1" w:lastRow="0" w:firstColumn="1" w:lastColumn="0" w:noHBand="0" w:noVBand="1"/>
      </w:tblPr>
      <w:tblGrid>
        <w:gridCol w:w="886"/>
        <w:gridCol w:w="1558"/>
        <w:gridCol w:w="1558"/>
        <w:gridCol w:w="1365"/>
        <w:gridCol w:w="1365"/>
        <w:gridCol w:w="1558"/>
      </w:tblGrid>
      <w:tr w:rsidR="00657F08" w:rsidRPr="006C1A7C" w14:paraId="2D54C7FF" w14:textId="77777777" w:rsidTr="00657F08">
        <w:trPr>
          <w:trHeight w:val="487"/>
        </w:trPr>
        <w:tc>
          <w:tcPr>
            <w:tcW w:w="886" w:type="dxa"/>
          </w:tcPr>
          <w:p w14:paraId="298AB0C9" w14:textId="77777777" w:rsidR="00657F08" w:rsidRPr="006C1A7C" w:rsidRDefault="00657F08" w:rsidP="00686D13">
            <w:pPr>
              <w:jc w:val="center"/>
            </w:pPr>
          </w:p>
        </w:tc>
        <w:tc>
          <w:tcPr>
            <w:tcW w:w="1558" w:type="dxa"/>
          </w:tcPr>
          <w:p w14:paraId="48ACD2FB" w14:textId="77777777" w:rsidR="00657F08" w:rsidRPr="006C1A7C" w:rsidRDefault="00657F08" w:rsidP="00686D13">
            <w:pPr>
              <w:jc w:val="center"/>
              <w:rPr>
                <w:b/>
              </w:rPr>
            </w:pPr>
            <w:r w:rsidRPr="006C1A7C">
              <w:rPr>
                <w:b/>
              </w:rPr>
              <w:t>Monday</w:t>
            </w:r>
          </w:p>
        </w:tc>
        <w:tc>
          <w:tcPr>
            <w:tcW w:w="1558" w:type="dxa"/>
          </w:tcPr>
          <w:p w14:paraId="2926B75C" w14:textId="77777777" w:rsidR="00657F08" w:rsidRPr="006C1A7C" w:rsidRDefault="00657F08" w:rsidP="00686D13">
            <w:pPr>
              <w:jc w:val="center"/>
              <w:rPr>
                <w:b/>
              </w:rPr>
            </w:pPr>
            <w:r w:rsidRPr="006C1A7C">
              <w:rPr>
                <w:b/>
              </w:rPr>
              <w:t>Tuesday</w:t>
            </w:r>
          </w:p>
        </w:tc>
        <w:tc>
          <w:tcPr>
            <w:tcW w:w="1365" w:type="dxa"/>
          </w:tcPr>
          <w:p w14:paraId="4D550589" w14:textId="77777777" w:rsidR="00657F08" w:rsidRPr="006C1A7C" w:rsidRDefault="00657F08" w:rsidP="00686D13">
            <w:pPr>
              <w:jc w:val="center"/>
              <w:rPr>
                <w:b/>
              </w:rPr>
            </w:pPr>
            <w:r w:rsidRPr="006C1A7C">
              <w:rPr>
                <w:b/>
              </w:rPr>
              <w:t>Wednesday</w:t>
            </w:r>
          </w:p>
        </w:tc>
        <w:tc>
          <w:tcPr>
            <w:tcW w:w="1365" w:type="dxa"/>
          </w:tcPr>
          <w:p w14:paraId="51C22CB0" w14:textId="77777777" w:rsidR="00657F08" w:rsidRPr="006C1A7C" w:rsidRDefault="00657F08" w:rsidP="00686D13">
            <w:pPr>
              <w:jc w:val="center"/>
              <w:rPr>
                <w:b/>
              </w:rPr>
            </w:pPr>
            <w:r w:rsidRPr="006C1A7C">
              <w:rPr>
                <w:b/>
              </w:rPr>
              <w:t>Thursday</w:t>
            </w:r>
          </w:p>
        </w:tc>
        <w:tc>
          <w:tcPr>
            <w:tcW w:w="1558" w:type="dxa"/>
          </w:tcPr>
          <w:p w14:paraId="21394690" w14:textId="77777777" w:rsidR="00657F08" w:rsidRPr="006C1A7C" w:rsidRDefault="00657F08" w:rsidP="00686D13">
            <w:pPr>
              <w:jc w:val="center"/>
              <w:rPr>
                <w:b/>
              </w:rPr>
            </w:pPr>
            <w:r w:rsidRPr="006C1A7C">
              <w:rPr>
                <w:b/>
              </w:rPr>
              <w:t>Friday</w:t>
            </w:r>
          </w:p>
        </w:tc>
      </w:tr>
      <w:tr w:rsidR="00657F08" w:rsidRPr="006C1A7C" w14:paraId="34DD914B" w14:textId="77777777" w:rsidTr="00657F08">
        <w:trPr>
          <w:trHeight w:val="748"/>
        </w:trPr>
        <w:tc>
          <w:tcPr>
            <w:tcW w:w="886" w:type="dxa"/>
            <w:tcBorders>
              <w:bottom w:val="nil"/>
            </w:tcBorders>
          </w:tcPr>
          <w:p w14:paraId="288958A1" w14:textId="77777777" w:rsidR="00657F08" w:rsidRPr="006C1A7C" w:rsidRDefault="00657F08" w:rsidP="00686D13">
            <w:pPr>
              <w:jc w:val="center"/>
            </w:pPr>
            <w:r>
              <w:t>9.30 Registration</w:t>
            </w:r>
          </w:p>
        </w:tc>
        <w:tc>
          <w:tcPr>
            <w:tcW w:w="1558" w:type="dxa"/>
            <w:tcBorders>
              <w:bottom w:val="dashSmallGap" w:sz="4" w:space="0" w:color="auto"/>
            </w:tcBorders>
          </w:tcPr>
          <w:p w14:paraId="3819EDE8" w14:textId="77777777" w:rsidR="00657F08" w:rsidRPr="006C1A7C" w:rsidRDefault="00657F08" w:rsidP="00686D13">
            <w:pPr>
              <w:jc w:val="center"/>
            </w:pPr>
            <w:r>
              <w:t>Registration and group read</w:t>
            </w:r>
          </w:p>
        </w:tc>
        <w:tc>
          <w:tcPr>
            <w:tcW w:w="1558" w:type="dxa"/>
            <w:tcBorders>
              <w:bottom w:val="dashSmallGap" w:sz="4" w:space="0" w:color="auto"/>
            </w:tcBorders>
          </w:tcPr>
          <w:p w14:paraId="55C8B9D1" w14:textId="77777777" w:rsidR="00657F08" w:rsidRPr="006C1A7C" w:rsidRDefault="00657F08" w:rsidP="00686D13">
            <w:pPr>
              <w:jc w:val="center"/>
            </w:pPr>
            <w:r>
              <w:t>Registration and group read</w:t>
            </w:r>
          </w:p>
        </w:tc>
        <w:tc>
          <w:tcPr>
            <w:tcW w:w="1365" w:type="dxa"/>
            <w:tcBorders>
              <w:bottom w:val="dashSmallGap" w:sz="4" w:space="0" w:color="auto"/>
            </w:tcBorders>
          </w:tcPr>
          <w:p w14:paraId="108D6D48" w14:textId="77777777" w:rsidR="00657F08" w:rsidRPr="006C1A7C" w:rsidRDefault="00657F08" w:rsidP="00686D13">
            <w:pPr>
              <w:jc w:val="center"/>
            </w:pPr>
            <w:r>
              <w:t>Registration and group read</w:t>
            </w:r>
          </w:p>
        </w:tc>
        <w:tc>
          <w:tcPr>
            <w:tcW w:w="1365" w:type="dxa"/>
            <w:tcBorders>
              <w:bottom w:val="dashSmallGap" w:sz="4" w:space="0" w:color="auto"/>
            </w:tcBorders>
          </w:tcPr>
          <w:p w14:paraId="1CA61B48" w14:textId="77777777" w:rsidR="00657F08" w:rsidRPr="006C1A7C" w:rsidRDefault="00657F08" w:rsidP="00686D13">
            <w:pPr>
              <w:jc w:val="center"/>
            </w:pPr>
            <w:r>
              <w:t>Registration and group read</w:t>
            </w:r>
          </w:p>
        </w:tc>
        <w:tc>
          <w:tcPr>
            <w:tcW w:w="1558" w:type="dxa"/>
            <w:tcBorders>
              <w:bottom w:val="dashSmallGap" w:sz="4" w:space="0" w:color="auto"/>
            </w:tcBorders>
          </w:tcPr>
          <w:p w14:paraId="2B714E82" w14:textId="77777777" w:rsidR="00657F08" w:rsidRPr="006C1A7C" w:rsidRDefault="00657F08" w:rsidP="00686D13">
            <w:pPr>
              <w:jc w:val="center"/>
            </w:pPr>
            <w:r>
              <w:t>Registration and group read</w:t>
            </w:r>
          </w:p>
        </w:tc>
      </w:tr>
      <w:tr w:rsidR="00657F08" w:rsidRPr="006C1A7C" w14:paraId="1FCB6111" w14:textId="77777777" w:rsidTr="00657F08">
        <w:trPr>
          <w:trHeight w:val="2767"/>
        </w:trPr>
        <w:tc>
          <w:tcPr>
            <w:tcW w:w="886" w:type="dxa"/>
            <w:tcBorders>
              <w:bottom w:val="nil"/>
            </w:tcBorders>
          </w:tcPr>
          <w:p w14:paraId="331BA956" w14:textId="77777777" w:rsidR="00657F08" w:rsidRPr="006C1A7C" w:rsidRDefault="00657F08" w:rsidP="00686D13">
            <w:pPr>
              <w:jc w:val="center"/>
            </w:pPr>
          </w:p>
          <w:p w14:paraId="473C1FD5" w14:textId="77777777" w:rsidR="00657F08" w:rsidRPr="006C1A7C" w:rsidRDefault="00657F08" w:rsidP="00686D13">
            <w:r w:rsidRPr="006C1A7C">
              <w:t xml:space="preserve">          10am</w:t>
            </w:r>
          </w:p>
          <w:p w14:paraId="689E152E" w14:textId="77777777" w:rsidR="00657F08" w:rsidRPr="006C1A7C" w:rsidRDefault="00657F08" w:rsidP="00686D13">
            <w:pPr>
              <w:jc w:val="center"/>
            </w:pPr>
          </w:p>
          <w:p w14:paraId="139F67A5" w14:textId="77777777" w:rsidR="00657F08" w:rsidRPr="006C1A7C" w:rsidRDefault="00657F08" w:rsidP="00686D13">
            <w:pPr>
              <w:jc w:val="center"/>
            </w:pPr>
          </w:p>
        </w:tc>
        <w:tc>
          <w:tcPr>
            <w:tcW w:w="1558" w:type="dxa"/>
            <w:tcBorders>
              <w:bottom w:val="dashSmallGap" w:sz="4" w:space="0" w:color="auto"/>
            </w:tcBorders>
          </w:tcPr>
          <w:p w14:paraId="6557E7ED" w14:textId="77777777" w:rsidR="00657F08" w:rsidRPr="006C1A7C" w:rsidRDefault="00657F08" w:rsidP="00686D13">
            <w:pPr>
              <w:jc w:val="center"/>
            </w:pPr>
          </w:p>
          <w:p w14:paraId="786957C5" w14:textId="77777777" w:rsidR="00657F08" w:rsidRDefault="00657F08" w:rsidP="00686D13">
            <w:pPr>
              <w:jc w:val="center"/>
              <w:rPr>
                <w:b/>
                <w:bCs/>
              </w:rPr>
            </w:pPr>
            <w:r>
              <w:rPr>
                <w:b/>
                <w:bCs/>
              </w:rPr>
              <w:t>Spanish CG</w:t>
            </w:r>
          </w:p>
          <w:p w14:paraId="7C591740" w14:textId="77777777" w:rsidR="00657F08" w:rsidRPr="00714BFD" w:rsidRDefault="00657F08" w:rsidP="00686D13">
            <w:pPr>
              <w:jc w:val="center"/>
            </w:pPr>
            <w:r w:rsidRPr="00714BFD">
              <w:t>(Interactive via class in</w:t>
            </w:r>
            <w:r>
              <w:t>v</w:t>
            </w:r>
            <w:r w:rsidRPr="00714BFD">
              <w:t>itation on Microsoft Teams and Showbie)</w:t>
            </w:r>
          </w:p>
        </w:tc>
        <w:tc>
          <w:tcPr>
            <w:tcW w:w="1558" w:type="dxa"/>
            <w:tcBorders>
              <w:bottom w:val="dashSmallGap" w:sz="4" w:space="0" w:color="auto"/>
            </w:tcBorders>
          </w:tcPr>
          <w:p w14:paraId="00DDE7AB" w14:textId="77777777" w:rsidR="00657F08" w:rsidRPr="006C1A7C" w:rsidRDefault="00657F08" w:rsidP="00686D13">
            <w:pPr>
              <w:jc w:val="center"/>
            </w:pPr>
          </w:p>
          <w:p w14:paraId="5C0D3082" w14:textId="77777777" w:rsidR="00657F08" w:rsidRPr="006C1A7C" w:rsidRDefault="00657F08" w:rsidP="00686D13">
            <w:pPr>
              <w:jc w:val="center"/>
              <w:rPr>
                <w:b/>
                <w:bCs/>
              </w:rPr>
            </w:pPr>
            <w:r w:rsidRPr="006C1A7C">
              <w:rPr>
                <w:b/>
                <w:bCs/>
              </w:rPr>
              <w:t>Maths</w:t>
            </w:r>
            <w:r>
              <w:rPr>
                <w:b/>
                <w:bCs/>
              </w:rPr>
              <w:t xml:space="preserve"> VH</w:t>
            </w:r>
          </w:p>
          <w:p w14:paraId="010ADD93" w14:textId="77777777" w:rsidR="00657F08" w:rsidRPr="006C1A7C" w:rsidRDefault="00657F08" w:rsidP="00686D13">
            <w:pPr>
              <w:jc w:val="center"/>
            </w:pPr>
            <w:r w:rsidRPr="006C1A7C">
              <w:t>(Interactive Via Class Invitation on Microsoft Teams</w:t>
            </w:r>
            <w:r>
              <w:t xml:space="preserve"> and on Showbie</w:t>
            </w:r>
            <w:r w:rsidRPr="006C1A7C">
              <w:t>)</w:t>
            </w:r>
          </w:p>
        </w:tc>
        <w:tc>
          <w:tcPr>
            <w:tcW w:w="1365" w:type="dxa"/>
            <w:tcBorders>
              <w:bottom w:val="dashSmallGap" w:sz="4" w:space="0" w:color="auto"/>
            </w:tcBorders>
          </w:tcPr>
          <w:p w14:paraId="18E2F006" w14:textId="77777777" w:rsidR="00657F08" w:rsidRPr="006C1A7C" w:rsidRDefault="00657F08" w:rsidP="00686D13">
            <w:pPr>
              <w:jc w:val="center"/>
            </w:pPr>
          </w:p>
          <w:p w14:paraId="551EE2AF" w14:textId="77777777" w:rsidR="00657F08" w:rsidRPr="006C1A7C" w:rsidRDefault="00657F08" w:rsidP="00686D13">
            <w:pPr>
              <w:jc w:val="center"/>
              <w:rPr>
                <w:b/>
                <w:bCs/>
              </w:rPr>
            </w:pPr>
            <w:r w:rsidRPr="006C1A7C">
              <w:rPr>
                <w:b/>
                <w:bCs/>
              </w:rPr>
              <w:t>English</w:t>
            </w:r>
            <w:r>
              <w:rPr>
                <w:b/>
                <w:bCs/>
              </w:rPr>
              <w:t xml:space="preserve"> VH</w:t>
            </w:r>
          </w:p>
          <w:p w14:paraId="1CEB2403" w14:textId="77777777" w:rsidR="00657F08" w:rsidRPr="006C1A7C" w:rsidRDefault="00657F08" w:rsidP="00686D13">
            <w:pPr>
              <w:jc w:val="center"/>
            </w:pPr>
            <w:r w:rsidRPr="006C1A7C">
              <w:t>(Interactive</w:t>
            </w:r>
            <w:r>
              <w:t xml:space="preserve"> </w:t>
            </w:r>
            <w:r w:rsidRPr="006C1A7C">
              <w:t xml:space="preserve">Via </w:t>
            </w:r>
            <w:r>
              <w:t>C</w:t>
            </w:r>
            <w:r w:rsidRPr="006C1A7C">
              <w:t>lass invitation on Microsoft Teams</w:t>
            </w:r>
            <w:r>
              <w:t xml:space="preserve"> and on Showbie</w:t>
            </w:r>
            <w:r w:rsidRPr="006C1A7C">
              <w:t>)</w:t>
            </w:r>
          </w:p>
        </w:tc>
        <w:tc>
          <w:tcPr>
            <w:tcW w:w="1365" w:type="dxa"/>
            <w:tcBorders>
              <w:bottom w:val="dashSmallGap" w:sz="4" w:space="0" w:color="auto"/>
            </w:tcBorders>
          </w:tcPr>
          <w:p w14:paraId="03D14D60" w14:textId="77777777" w:rsidR="00657F08" w:rsidRPr="006C1A7C" w:rsidRDefault="00657F08" w:rsidP="00686D13">
            <w:pPr>
              <w:jc w:val="center"/>
            </w:pPr>
          </w:p>
          <w:p w14:paraId="0F921DE4" w14:textId="77777777" w:rsidR="00657F08" w:rsidRDefault="00657F08" w:rsidP="00686D13">
            <w:pPr>
              <w:jc w:val="center"/>
              <w:rPr>
                <w:b/>
                <w:bCs/>
              </w:rPr>
            </w:pPr>
            <w:r>
              <w:rPr>
                <w:b/>
                <w:bCs/>
              </w:rPr>
              <w:t>Maths VH</w:t>
            </w:r>
          </w:p>
          <w:p w14:paraId="73916846" w14:textId="77777777" w:rsidR="00657F08" w:rsidRPr="006C1A7C" w:rsidRDefault="00657F08" w:rsidP="00686D13">
            <w:pPr>
              <w:jc w:val="center"/>
            </w:pPr>
            <w:r w:rsidRPr="006C1A7C">
              <w:t>(Interactive Via Class Invitation on Microsoft Teams</w:t>
            </w:r>
            <w:r>
              <w:t xml:space="preserve"> and on Showbie</w:t>
            </w:r>
            <w:r w:rsidRPr="006C1A7C">
              <w:t>)</w:t>
            </w:r>
          </w:p>
        </w:tc>
        <w:tc>
          <w:tcPr>
            <w:tcW w:w="1558" w:type="dxa"/>
            <w:tcBorders>
              <w:bottom w:val="dashSmallGap" w:sz="4" w:space="0" w:color="auto"/>
            </w:tcBorders>
          </w:tcPr>
          <w:p w14:paraId="2C5A4B54" w14:textId="77777777" w:rsidR="00657F08" w:rsidRPr="006C1A7C" w:rsidRDefault="00657F08" w:rsidP="00686D13">
            <w:pPr>
              <w:jc w:val="center"/>
            </w:pPr>
          </w:p>
          <w:p w14:paraId="1F089FC6" w14:textId="77777777" w:rsidR="00657F08" w:rsidRDefault="00657F08" w:rsidP="00686D13">
            <w:pPr>
              <w:jc w:val="center"/>
              <w:rPr>
                <w:b/>
                <w:bCs/>
              </w:rPr>
            </w:pPr>
            <w:r>
              <w:rPr>
                <w:b/>
                <w:bCs/>
              </w:rPr>
              <w:t>Enrichment activity set by Miss Henley. Class catch up and news sharing</w:t>
            </w:r>
          </w:p>
          <w:p w14:paraId="28E622A2" w14:textId="77777777" w:rsidR="00657F08" w:rsidRPr="006C1A7C" w:rsidRDefault="00657F08" w:rsidP="00686D13">
            <w:pPr>
              <w:jc w:val="center"/>
              <w:rPr>
                <w:b/>
                <w:bCs/>
              </w:rPr>
            </w:pPr>
            <w:r>
              <w:rPr>
                <w:b/>
                <w:bCs/>
              </w:rPr>
              <w:t>MS Teams</w:t>
            </w:r>
          </w:p>
        </w:tc>
      </w:tr>
      <w:tr w:rsidR="00657F08" w:rsidRPr="006C1A7C" w14:paraId="1953431E" w14:textId="77777777" w:rsidTr="00657F08">
        <w:trPr>
          <w:trHeight w:val="487"/>
        </w:trPr>
        <w:tc>
          <w:tcPr>
            <w:tcW w:w="886" w:type="dxa"/>
            <w:tcBorders>
              <w:bottom w:val="nil"/>
            </w:tcBorders>
          </w:tcPr>
          <w:p w14:paraId="58579633" w14:textId="77777777" w:rsidR="00657F08" w:rsidRPr="006C1A7C" w:rsidRDefault="00657F08" w:rsidP="00686D13">
            <w:pPr>
              <w:jc w:val="center"/>
            </w:pPr>
            <w:r w:rsidRPr="006C1A7C">
              <w:t>Break 11am</w:t>
            </w:r>
          </w:p>
        </w:tc>
        <w:tc>
          <w:tcPr>
            <w:tcW w:w="1558" w:type="dxa"/>
            <w:tcBorders>
              <w:bottom w:val="dashSmallGap" w:sz="4" w:space="0" w:color="auto"/>
            </w:tcBorders>
          </w:tcPr>
          <w:p w14:paraId="332A183E" w14:textId="77777777" w:rsidR="00657F08" w:rsidRPr="006C1A7C" w:rsidRDefault="00657F08" w:rsidP="00686D13">
            <w:pPr>
              <w:jc w:val="center"/>
            </w:pPr>
            <w:r>
              <w:t>Enrichment</w:t>
            </w:r>
          </w:p>
        </w:tc>
        <w:tc>
          <w:tcPr>
            <w:tcW w:w="1558" w:type="dxa"/>
            <w:tcBorders>
              <w:bottom w:val="dashSmallGap" w:sz="4" w:space="0" w:color="auto"/>
            </w:tcBorders>
          </w:tcPr>
          <w:p w14:paraId="70F0C3B5" w14:textId="77777777" w:rsidR="00657F08" w:rsidRPr="006C1A7C" w:rsidRDefault="00657F08" w:rsidP="00686D13">
            <w:pPr>
              <w:jc w:val="center"/>
            </w:pPr>
            <w:r>
              <w:t>Enrichment</w:t>
            </w:r>
          </w:p>
        </w:tc>
        <w:tc>
          <w:tcPr>
            <w:tcW w:w="1365" w:type="dxa"/>
            <w:tcBorders>
              <w:bottom w:val="dashSmallGap" w:sz="4" w:space="0" w:color="auto"/>
            </w:tcBorders>
          </w:tcPr>
          <w:p w14:paraId="5F90F801" w14:textId="77777777" w:rsidR="00657F08" w:rsidRPr="006C1A7C" w:rsidRDefault="00657F08" w:rsidP="00686D13">
            <w:pPr>
              <w:jc w:val="center"/>
            </w:pPr>
            <w:r>
              <w:t>Enrichment</w:t>
            </w:r>
          </w:p>
        </w:tc>
        <w:tc>
          <w:tcPr>
            <w:tcW w:w="1365" w:type="dxa"/>
            <w:tcBorders>
              <w:bottom w:val="dashSmallGap" w:sz="4" w:space="0" w:color="auto"/>
            </w:tcBorders>
          </w:tcPr>
          <w:p w14:paraId="578724F0" w14:textId="77777777" w:rsidR="00657F08" w:rsidRPr="006C1A7C" w:rsidRDefault="00657F08" w:rsidP="00686D13">
            <w:pPr>
              <w:jc w:val="center"/>
            </w:pPr>
            <w:r>
              <w:t>Enrichment</w:t>
            </w:r>
          </w:p>
        </w:tc>
        <w:tc>
          <w:tcPr>
            <w:tcW w:w="1558" w:type="dxa"/>
            <w:tcBorders>
              <w:bottom w:val="dashSmallGap" w:sz="4" w:space="0" w:color="auto"/>
            </w:tcBorders>
          </w:tcPr>
          <w:p w14:paraId="76A0FE93" w14:textId="77777777" w:rsidR="00657F08" w:rsidRPr="006C1A7C" w:rsidRDefault="00657F08" w:rsidP="00686D13">
            <w:pPr>
              <w:jc w:val="center"/>
            </w:pPr>
            <w:r>
              <w:t>Enrichment</w:t>
            </w:r>
          </w:p>
        </w:tc>
      </w:tr>
      <w:tr w:rsidR="00657F08" w:rsidRPr="006C1A7C" w14:paraId="31038B89" w14:textId="77777777" w:rsidTr="00657F08">
        <w:trPr>
          <w:trHeight w:val="2767"/>
        </w:trPr>
        <w:tc>
          <w:tcPr>
            <w:tcW w:w="886" w:type="dxa"/>
            <w:tcBorders>
              <w:top w:val="nil"/>
              <w:bottom w:val="single" w:sz="4" w:space="0" w:color="auto"/>
              <w:right w:val="single" w:sz="4" w:space="0" w:color="auto"/>
            </w:tcBorders>
          </w:tcPr>
          <w:p w14:paraId="2A42972A" w14:textId="77777777" w:rsidR="00657F08" w:rsidRPr="006C1A7C" w:rsidRDefault="00657F08" w:rsidP="00686D13">
            <w:pPr>
              <w:jc w:val="center"/>
            </w:pPr>
          </w:p>
          <w:p w14:paraId="57ADE1C0" w14:textId="77777777" w:rsidR="00657F08" w:rsidRPr="006C1A7C" w:rsidRDefault="00657F08" w:rsidP="00686D13">
            <w:pPr>
              <w:jc w:val="center"/>
            </w:pPr>
            <w:r w:rsidRPr="006C1A7C">
              <w:t>11:30-12:30</w:t>
            </w:r>
          </w:p>
          <w:p w14:paraId="44BA6522" w14:textId="77777777" w:rsidR="00657F08" w:rsidRPr="006C1A7C" w:rsidRDefault="00657F08" w:rsidP="00686D13"/>
        </w:tc>
        <w:tc>
          <w:tcPr>
            <w:tcW w:w="1558" w:type="dxa"/>
            <w:tcBorders>
              <w:top w:val="dashSmallGap" w:sz="4" w:space="0" w:color="auto"/>
              <w:left w:val="single" w:sz="4" w:space="0" w:color="auto"/>
              <w:bottom w:val="single" w:sz="4" w:space="0" w:color="auto"/>
              <w:right w:val="single" w:sz="4" w:space="0" w:color="auto"/>
            </w:tcBorders>
          </w:tcPr>
          <w:p w14:paraId="3DC68FC9" w14:textId="77777777" w:rsidR="00657F08" w:rsidRPr="006C1A7C" w:rsidRDefault="00657F08" w:rsidP="00686D13">
            <w:pPr>
              <w:jc w:val="center"/>
            </w:pPr>
          </w:p>
          <w:p w14:paraId="0586E1F9" w14:textId="77777777" w:rsidR="00657F08" w:rsidRDefault="00657F08" w:rsidP="00686D13">
            <w:pPr>
              <w:jc w:val="center"/>
              <w:rPr>
                <w:b/>
                <w:bCs/>
              </w:rPr>
            </w:pPr>
            <w:r>
              <w:rPr>
                <w:b/>
                <w:bCs/>
              </w:rPr>
              <w:t>Phonics Owls SW</w:t>
            </w:r>
          </w:p>
          <w:p w14:paraId="2297B9AB" w14:textId="77777777" w:rsidR="00657F08" w:rsidRPr="006C1A7C" w:rsidRDefault="00657F08" w:rsidP="00686D13">
            <w:pPr>
              <w:jc w:val="center"/>
              <w:rPr>
                <w:b/>
                <w:bCs/>
              </w:rPr>
            </w:pPr>
            <w:r>
              <w:rPr>
                <w:b/>
                <w:bCs/>
              </w:rPr>
              <w:t>Phonics Hedgehogs VH</w:t>
            </w:r>
          </w:p>
          <w:p w14:paraId="31BA8F0B" w14:textId="77777777" w:rsidR="00657F08" w:rsidRPr="006C1A7C" w:rsidRDefault="00657F08" w:rsidP="00686D13">
            <w:pPr>
              <w:jc w:val="center"/>
            </w:pPr>
            <w:r w:rsidRPr="006C1A7C">
              <w:t xml:space="preserve">(Input via </w:t>
            </w:r>
            <w:r>
              <w:t>MS Teams /</w:t>
            </w:r>
            <w:r w:rsidRPr="006C1A7C">
              <w:t>Showbie)</w:t>
            </w:r>
          </w:p>
        </w:tc>
        <w:tc>
          <w:tcPr>
            <w:tcW w:w="1558" w:type="dxa"/>
            <w:tcBorders>
              <w:top w:val="dashSmallGap" w:sz="4" w:space="0" w:color="auto"/>
              <w:left w:val="single" w:sz="4" w:space="0" w:color="auto"/>
              <w:bottom w:val="single" w:sz="4" w:space="0" w:color="auto"/>
              <w:right w:val="single" w:sz="4" w:space="0" w:color="auto"/>
            </w:tcBorders>
          </w:tcPr>
          <w:p w14:paraId="5D0E5C21" w14:textId="77777777" w:rsidR="00657F08" w:rsidRDefault="00657F08" w:rsidP="00686D13">
            <w:pPr>
              <w:jc w:val="center"/>
              <w:rPr>
                <w:b/>
                <w:bCs/>
              </w:rPr>
            </w:pPr>
          </w:p>
          <w:p w14:paraId="0AF1549A" w14:textId="77777777" w:rsidR="00657F08" w:rsidRDefault="00657F08" w:rsidP="00686D13">
            <w:pPr>
              <w:jc w:val="center"/>
              <w:rPr>
                <w:b/>
                <w:bCs/>
              </w:rPr>
            </w:pPr>
            <w:r>
              <w:rPr>
                <w:b/>
                <w:bCs/>
              </w:rPr>
              <w:t>Maths</w:t>
            </w:r>
            <w:r w:rsidRPr="006C1A7C">
              <w:rPr>
                <w:b/>
                <w:bCs/>
              </w:rPr>
              <w:t xml:space="preserve"> </w:t>
            </w:r>
          </w:p>
          <w:p w14:paraId="67476006" w14:textId="77777777" w:rsidR="00657F08" w:rsidRDefault="00657F08" w:rsidP="00686D13">
            <w:pPr>
              <w:jc w:val="center"/>
              <w:rPr>
                <w:b/>
                <w:bCs/>
              </w:rPr>
            </w:pPr>
            <w:r>
              <w:rPr>
                <w:b/>
                <w:bCs/>
              </w:rPr>
              <w:t>Year 1 Support SW</w:t>
            </w:r>
          </w:p>
          <w:p w14:paraId="383BBC58" w14:textId="77777777" w:rsidR="00657F08" w:rsidRDefault="00657F08" w:rsidP="00686D13">
            <w:pPr>
              <w:jc w:val="center"/>
              <w:rPr>
                <w:b/>
                <w:bCs/>
              </w:rPr>
            </w:pPr>
            <w:r>
              <w:rPr>
                <w:b/>
                <w:bCs/>
              </w:rPr>
              <w:t>Year 2 Support VH</w:t>
            </w:r>
          </w:p>
          <w:p w14:paraId="66B5409A" w14:textId="77777777" w:rsidR="00657F08" w:rsidRPr="006C1A7C" w:rsidRDefault="00657F08" w:rsidP="00686D13">
            <w:pPr>
              <w:rPr>
                <w:b/>
                <w:bCs/>
              </w:rPr>
            </w:pPr>
          </w:p>
          <w:p w14:paraId="527C3C78" w14:textId="77777777" w:rsidR="00657F08" w:rsidRPr="006C1A7C" w:rsidRDefault="00657F08" w:rsidP="00686D13">
            <w:pPr>
              <w:jc w:val="center"/>
              <w:rPr>
                <w:b/>
                <w:bCs/>
              </w:rPr>
            </w:pPr>
            <w:r w:rsidRPr="006C1A7C">
              <w:t xml:space="preserve">(Input via </w:t>
            </w:r>
            <w:r>
              <w:t xml:space="preserve">MS Teams / </w:t>
            </w:r>
            <w:r w:rsidRPr="006C1A7C">
              <w:t>Showbie)</w:t>
            </w:r>
          </w:p>
        </w:tc>
        <w:tc>
          <w:tcPr>
            <w:tcW w:w="1365" w:type="dxa"/>
            <w:tcBorders>
              <w:top w:val="dashSmallGap" w:sz="4" w:space="0" w:color="auto"/>
              <w:left w:val="single" w:sz="4" w:space="0" w:color="auto"/>
              <w:bottom w:val="single" w:sz="4" w:space="0" w:color="auto"/>
              <w:right w:val="single" w:sz="4" w:space="0" w:color="auto"/>
            </w:tcBorders>
          </w:tcPr>
          <w:p w14:paraId="0328B059" w14:textId="77777777" w:rsidR="00657F08" w:rsidRPr="006C1A7C" w:rsidRDefault="00657F08" w:rsidP="00686D13">
            <w:pPr>
              <w:jc w:val="center"/>
            </w:pPr>
          </w:p>
          <w:p w14:paraId="4B01F743" w14:textId="77777777" w:rsidR="00657F08" w:rsidRDefault="00657F08" w:rsidP="00686D13">
            <w:pPr>
              <w:jc w:val="center"/>
              <w:rPr>
                <w:b/>
                <w:bCs/>
              </w:rPr>
            </w:pPr>
            <w:r>
              <w:rPr>
                <w:b/>
                <w:bCs/>
              </w:rPr>
              <w:t xml:space="preserve">English </w:t>
            </w:r>
          </w:p>
          <w:p w14:paraId="25779046" w14:textId="77777777" w:rsidR="00657F08" w:rsidRDefault="00657F08" w:rsidP="00686D13">
            <w:pPr>
              <w:jc w:val="center"/>
              <w:rPr>
                <w:b/>
                <w:bCs/>
              </w:rPr>
            </w:pPr>
            <w:r>
              <w:rPr>
                <w:b/>
                <w:bCs/>
              </w:rPr>
              <w:t>Year 1 Support SW</w:t>
            </w:r>
          </w:p>
          <w:p w14:paraId="76E68A1E" w14:textId="77777777" w:rsidR="00657F08" w:rsidRPr="006C1A7C" w:rsidRDefault="00657F08" w:rsidP="00686D13">
            <w:pPr>
              <w:jc w:val="center"/>
              <w:rPr>
                <w:b/>
                <w:bCs/>
              </w:rPr>
            </w:pPr>
            <w:r>
              <w:rPr>
                <w:b/>
                <w:bCs/>
              </w:rPr>
              <w:t>Year 2 Support VH</w:t>
            </w:r>
          </w:p>
          <w:p w14:paraId="054DA60D" w14:textId="77777777" w:rsidR="00657F08" w:rsidRPr="006C1A7C" w:rsidRDefault="00657F08" w:rsidP="00686D13">
            <w:pPr>
              <w:jc w:val="center"/>
            </w:pPr>
            <w:r w:rsidRPr="006C1A7C">
              <w:t xml:space="preserve">(Input via </w:t>
            </w:r>
            <w:r>
              <w:t xml:space="preserve">MS Teams / </w:t>
            </w:r>
            <w:r w:rsidRPr="006C1A7C">
              <w:t>Showbie)</w:t>
            </w:r>
          </w:p>
        </w:tc>
        <w:tc>
          <w:tcPr>
            <w:tcW w:w="1365" w:type="dxa"/>
            <w:tcBorders>
              <w:top w:val="dashSmallGap" w:sz="4" w:space="0" w:color="auto"/>
              <w:left w:val="single" w:sz="4" w:space="0" w:color="auto"/>
              <w:bottom w:val="single" w:sz="4" w:space="0" w:color="auto"/>
              <w:right w:val="single" w:sz="4" w:space="0" w:color="auto"/>
            </w:tcBorders>
          </w:tcPr>
          <w:p w14:paraId="0EE7EBA9" w14:textId="77777777" w:rsidR="00657F08" w:rsidRPr="006C1A7C" w:rsidRDefault="00657F08" w:rsidP="00686D13">
            <w:pPr>
              <w:jc w:val="center"/>
              <w:rPr>
                <w:b/>
                <w:bCs/>
              </w:rPr>
            </w:pPr>
          </w:p>
          <w:p w14:paraId="724868F1" w14:textId="77777777" w:rsidR="00657F08" w:rsidRDefault="00657F08" w:rsidP="00686D13">
            <w:pPr>
              <w:jc w:val="center"/>
              <w:rPr>
                <w:b/>
                <w:bCs/>
              </w:rPr>
            </w:pPr>
            <w:r w:rsidRPr="006C1A7C">
              <w:rPr>
                <w:b/>
                <w:bCs/>
              </w:rPr>
              <w:t xml:space="preserve">Maths </w:t>
            </w:r>
          </w:p>
          <w:p w14:paraId="5EEEC861" w14:textId="77777777" w:rsidR="00657F08" w:rsidRDefault="00657F08" w:rsidP="00686D13">
            <w:pPr>
              <w:jc w:val="center"/>
              <w:rPr>
                <w:b/>
                <w:bCs/>
              </w:rPr>
            </w:pPr>
            <w:r>
              <w:rPr>
                <w:b/>
                <w:bCs/>
              </w:rPr>
              <w:t>Year 1 and 2 Support VH</w:t>
            </w:r>
          </w:p>
          <w:p w14:paraId="098A218F" w14:textId="77777777" w:rsidR="00657F08" w:rsidRPr="002D07BE" w:rsidRDefault="00657F08" w:rsidP="00686D13">
            <w:pPr>
              <w:jc w:val="center"/>
            </w:pPr>
            <w:r w:rsidRPr="002D07BE">
              <w:t xml:space="preserve">(input via </w:t>
            </w:r>
            <w:r>
              <w:t>MS Teams /</w:t>
            </w:r>
            <w:r w:rsidRPr="002D07BE">
              <w:t>Showbie)</w:t>
            </w:r>
          </w:p>
        </w:tc>
        <w:tc>
          <w:tcPr>
            <w:tcW w:w="1558" w:type="dxa"/>
            <w:tcBorders>
              <w:top w:val="dashSmallGap" w:sz="4" w:space="0" w:color="auto"/>
              <w:left w:val="single" w:sz="4" w:space="0" w:color="auto"/>
              <w:bottom w:val="single" w:sz="4" w:space="0" w:color="auto"/>
              <w:right w:val="single" w:sz="4" w:space="0" w:color="auto"/>
            </w:tcBorders>
          </w:tcPr>
          <w:p w14:paraId="13362925" w14:textId="77777777" w:rsidR="00657F08" w:rsidRPr="006C1A7C" w:rsidRDefault="00657F08" w:rsidP="00686D13">
            <w:pPr>
              <w:jc w:val="center"/>
            </w:pPr>
          </w:p>
          <w:p w14:paraId="1FD51AC7" w14:textId="77777777" w:rsidR="00657F08" w:rsidRDefault="00657F08" w:rsidP="00686D13">
            <w:pPr>
              <w:jc w:val="center"/>
              <w:rPr>
                <w:b/>
                <w:bCs/>
              </w:rPr>
            </w:pPr>
            <w:r>
              <w:rPr>
                <w:b/>
                <w:bCs/>
              </w:rPr>
              <w:t>Phonics Owls SW</w:t>
            </w:r>
          </w:p>
          <w:p w14:paraId="4D710FD2" w14:textId="77777777" w:rsidR="00657F08" w:rsidRDefault="00657F08" w:rsidP="00686D13">
            <w:pPr>
              <w:jc w:val="center"/>
              <w:rPr>
                <w:b/>
                <w:bCs/>
              </w:rPr>
            </w:pPr>
            <w:r>
              <w:rPr>
                <w:b/>
                <w:bCs/>
              </w:rPr>
              <w:t xml:space="preserve">Phonics Hedgehogs VH </w:t>
            </w:r>
            <w:r w:rsidRPr="006C1A7C">
              <w:rPr>
                <w:b/>
                <w:bCs/>
              </w:rPr>
              <w:t>Spelling</w:t>
            </w:r>
            <w:r>
              <w:rPr>
                <w:b/>
                <w:bCs/>
              </w:rPr>
              <w:t>s on Spelling Shed</w:t>
            </w:r>
          </w:p>
          <w:p w14:paraId="0578C8BB" w14:textId="77777777" w:rsidR="00657F08" w:rsidRPr="002D07BE" w:rsidRDefault="00657F08" w:rsidP="00686D13">
            <w:pPr>
              <w:jc w:val="center"/>
              <w:rPr>
                <w:b/>
                <w:bCs/>
              </w:rPr>
            </w:pPr>
            <w:r w:rsidRPr="00406E84">
              <w:t>Review</w:t>
            </w:r>
          </w:p>
          <w:p w14:paraId="05B94E75" w14:textId="77777777" w:rsidR="00657F08" w:rsidRPr="006C1A7C" w:rsidRDefault="00657F08" w:rsidP="00686D13">
            <w:pPr>
              <w:jc w:val="center"/>
              <w:rPr>
                <w:b/>
                <w:bCs/>
              </w:rPr>
            </w:pPr>
          </w:p>
        </w:tc>
      </w:tr>
      <w:tr w:rsidR="00657F08" w:rsidRPr="006C1A7C" w14:paraId="79245BFA" w14:textId="77777777" w:rsidTr="00657F08">
        <w:trPr>
          <w:trHeight w:val="730"/>
        </w:trPr>
        <w:tc>
          <w:tcPr>
            <w:tcW w:w="886" w:type="dxa"/>
            <w:shd w:val="pct30" w:color="auto" w:fill="auto"/>
          </w:tcPr>
          <w:p w14:paraId="700CE6FA" w14:textId="77777777" w:rsidR="00657F08" w:rsidRPr="006C1A7C" w:rsidRDefault="00657F08" w:rsidP="00686D13">
            <w:pPr>
              <w:jc w:val="center"/>
            </w:pPr>
            <w:r w:rsidRPr="006C1A7C">
              <w:t>12:30-13:30</w:t>
            </w:r>
          </w:p>
        </w:tc>
        <w:tc>
          <w:tcPr>
            <w:tcW w:w="1558" w:type="dxa"/>
            <w:tcBorders>
              <w:top w:val="single" w:sz="4" w:space="0" w:color="auto"/>
            </w:tcBorders>
            <w:shd w:val="pct30" w:color="auto" w:fill="auto"/>
          </w:tcPr>
          <w:p w14:paraId="3A05E75A" w14:textId="77777777" w:rsidR="00657F08" w:rsidRPr="006C1A7C" w:rsidRDefault="00657F08" w:rsidP="00686D13">
            <w:pPr>
              <w:jc w:val="center"/>
            </w:pPr>
            <w:r w:rsidRPr="006C1A7C">
              <w:t>Lunch</w:t>
            </w:r>
          </w:p>
        </w:tc>
        <w:tc>
          <w:tcPr>
            <w:tcW w:w="1558" w:type="dxa"/>
            <w:tcBorders>
              <w:top w:val="single" w:sz="4" w:space="0" w:color="auto"/>
            </w:tcBorders>
            <w:shd w:val="pct30" w:color="auto" w:fill="auto"/>
          </w:tcPr>
          <w:p w14:paraId="0F893C25" w14:textId="77777777" w:rsidR="00657F08" w:rsidRPr="006C1A7C" w:rsidRDefault="00657F08" w:rsidP="00686D13">
            <w:pPr>
              <w:jc w:val="center"/>
            </w:pPr>
            <w:r>
              <w:t>Lunch</w:t>
            </w:r>
          </w:p>
        </w:tc>
        <w:tc>
          <w:tcPr>
            <w:tcW w:w="1365" w:type="dxa"/>
            <w:tcBorders>
              <w:top w:val="single" w:sz="4" w:space="0" w:color="auto"/>
            </w:tcBorders>
            <w:shd w:val="pct30" w:color="auto" w:fill="auto"/>
          </w:tcPr>
          <w:p w14:paraId="1ED4FFC1" w14:textId="77777777" w:rsidR="00657F08" w:rsidRPr="006C1A7C" w:rsidRDefault="00657F08" w:rsidP="00686D13">
            <w:pPr>
              <w:jc w:val="center"/>
            </w:pPr>
            <w:r>
              <w:t>Lunch</w:t>
            </w:r>
          </w:p>
        </w:tc>
        <w:tc>
          <w:tcPr>
            <w:tcW w:w="1365" w:type="dxa"/>
            <w:tcBorders>
              <w:top w:val="single" w:sz="4" w:space="0" w:color="auto"/>
            </w:tcBorders>
            <w:shd w:val="pct30" w:color="auto" w:fill="auto"/>
          </w:tcPr>
          <w:p w14:paraId="6C645E4F" w14:textId="77777777" w:rsidR="00657F08" w:rsidRPr="006C1A7C" w:rsidRDefault="00657F08" w:rsidP="00686D13">
            <w:pPr>
              <w:jc w:val="center"/>
            </w:pPr>
            <w:r>
              <w:t>Lunch</w:t>
            </w:r>
          </w:p>
        </w:tc>
        <w:tc>
          <w:tcPr>
            <w:tcW w:w="1558" w:type="dxa"/>
            <w:tcBorders>
              <w:top w:val="single" w:sz="4" w:space="0" w:color="auto"/>
            </w:tcBorders>
            <w:shd w:val="pct30" w:color="auto" w:fill="auto"/>
          </w:tcPr>
          <w:p w14:paraId="6182FCAD" w14:textId="77777777" w:rsidR="00657F08" w:rsidRPr="006C1A7C" w:rsidRDefault="00657F08" w:rsidP="00686D13">
            <w:pPr>
              <w:jc w:val="center"/>
            </w:pPr>
            <w:r>
              <w:t>Lunch</w:t>
            </w:r>
          </w:p>
        </w:tc>
      </w:tr>
      <w:tr w:rsidR="00657F08" w:rsidRPr="006C1A7C" w14:paraId="6857BC5E" w14:textId="77777777" w:rsidTr="00657F08">
        <w:trPr>
          <w:trHeight w:val="748"/>
        </w:trPr>
        <w:tc>
          <w:tcPr>
            <w:tcW w:w="886" w:type="dxa"/>
            <w:shd w:val="pct30" w:color="auto" w:fill="auto"/>
          </w:tcPr>
          <w:p w14:paraId="02E96B94" w14:textId="77777777" w:rsidR="00657F08" w:rsidRPr="006C1A7C" w:rsidRDefault="00657F08" w:rsidP="00686D13">
            <w:pPr>
              <w:jc w:val="center"/>
            </w:pPr>
            <w:r w:rsidRPr="006C1A7C">
              <w:lastRenderedPageBreak/>
              <w:t>13:30-14:00</w:t>
            </w:r>
          </w:p>
        </w:tc>
        <w:tc>
          <w:tcPr>
            <w:tcW w:w="1558" w:type="dxa"/>
            <w:tcBorders>
              <w:top w:val="single" w:sz="4" w:space="0" w:color="auto"/>
            </w:tcBorders>
            <w:shd w:val="pct30" w:color="auto" w:fill="auto"/>
          </w:tcPr>
          <w:p w14:paraId="4FD0B3A7" w14:textId="77777777" w:rsidR="00657F08" w:rsidRPr="006C1A7C" w:rsidRDefault="00657F08" w:rsidP="00686D13">
            <w:pPr>
              <w:jc w:val="center"/>
            </w:pPr>
            <w:r w:rsidRPr="006C1A7C">
              <w:t>Motor movers</w:t>
            </w:r>
            <w:r>
              <w:t>/exercise</w:t>
            </w:r>
          </w:p>
        </w:tc>
        <w:tc>
          <w:tcPr>
            <w:tcW w:w="1558" w:type="dxa"/>
            <w:tcBorders>
              <w:top w:val="single" w:sz="4" w:space="0" w:color="auto"/>
            </w:tcBorders>
            <w:shd w:val="pct30" w:color="auto" w:fill="auto"/>
          </w:tcPr>
          <w:p w14:paraId="1488F1ED" w14:textId="77777777" w:rsidR="00657F08" w:rsidRPr="006C1A7C" w:rsidRDefault="00657F08" w:rsidP="00686D13">
            <w:pPr>
              <w:jc w:val="center"/>
            </w:pPr>
            <w:r w:rsidRPr="006C1A7C">
              <w:t>Motor movers</w:t>
            </w:r>
            <w:r>
              <w:t>/exercise</w:t>
            </w:r>
          </w:p>
        </w:tc>
        <w:tc>
          <w:tcPr>
            <w:tcW w:w="1365" w:type="dxa"/>
            <w:tcBorders>
              <w:top w:val="single" w:sz="4" w:space="0" w:color="auto"/>
            </w:tcBorders>
            <w:shd w:val="pct30" w:color="auto" w:fill="auto"/>
          </w:tcPr>
          <w:p w14:paraId="64B5DCEC" w14:textId="77777777" w:rsidR="00657F08" w:rsidRPr="006C1A7C" w:rsidRDefault="00657F08" w:rsidP="00686D13">
            <w:pPr>
              <w:jc w:val="center"/>
            </w:pPr>
            <w:r w:rsidRPr="006C1A7C">
              <w:t>Motor movers</w:t>
            </w:r>
            <w:r>
              <w:t>/exercise</w:t>
            </w:r>
          </w:p>
        </w:tc>
        <w:tc>
          <w:tcPr>
            <w:tcW w:w="1365" w:type="dxa"/>
            <w:tcBorders>
              <w:top w:val="single" w:sz="4" w:space="0" w:color="auto"/>
            </w:tcBorders>
            <w:shd w:val="pct30" w:color="auto" w:fill="auto"/>
          </w:tcPr>
          <w:p w14:paraId="2FE9430B" w14:textId="77777777" w:rsidR="00657F08" w:rsidRPr="006C1A7C" w:rsidRDefault="00657F08" w:rsidP="00686D13">
            <w:pPr>
              <w:jc w:val="center"/>
            </w:pPr>
            <w:r w:rsidRPr="006C1A7C">
              <w:t>Motor movers</w:t>
            </w:r>
            <w:r>
              <w:t>/exercise</w:t>
            </w:r>
          </w:p>
        </w:tc>
        <w:tc>
          <w:tcPr>
            <w:tcW w:w="1558" w:type="dxa"/>
            <w:tcBorders>
              <w:top w:val="single" w:sz="4" w:space="0" w:color="auto"/>
            </w:tcBorders>
            <w:shd w:val="pct30" w:color="auto" w:fill="auto"/>
          </w:tcPr>
          <w:p w14:paraId="22BDD9C2" w14:textId="77777777" w:rsidR="00657F08" w:rsidRPr="006C1A7C" w:rsidRDefault="00657F08" w:rsidP="00686D13">
            <w:pPr>
              <w:jc w:val="center"/>
            </w:pPr>
            <w:r w:rsidRPr="006C1A7C">
              <w:t>Motor movers</w:t>
            </w:r>
            <w:r>
              <w:t>/exercise</w:t>
            </w:r>
          </w:p>
        </w:tc>
      </w:tr>
      <w:tr w:rsidR="00657F08" w:rsidRPr="006C1A7C" w14:paraId="74E1CBAD" w14:textId="77777777" w:rsidTr="00657F08">
        <w:trPr>
          <w:trHeight w:val="1757"/>
        </w:trPr>
        <w:tc>
          <w:tcPr>
            <w:tcW w:w="886" w:type="dxa"/>
          </w:tcPr>
          <w:p w14:paraId="08E25AA3" w14:textId="77777777" w:rsidR="00657F08" w:rsidRPr="006C1A7C" w:rsidRDefault="00657F08" w:rsidP="00686D13">
            <w:pPr>
              <w:jc w:val="center"/>
            </w:pPr>
            <w:r>
              <w:t>14:00</w:t>
            </w:r>
          </w:p>
        </w:tc>
        <w:tc>
          <w:tcPr>
            <w:tcW w:w="1558" w:type="dxa"/>
          </w:tcPr>
          <w:p w14:paraId="6EBBD5AF" w14:textId="77777777" w:rsidR="00657F08" w:rsidRPr="006C1A7C" w:rsidRDefault="00657F08" w:rsidP="00686D13">
            <w:pPr>
              <w:jc w:val="center"/>
            </w:pPr>
          </w:p>
          <w:p w14:paraId="37019CCD" w14:textId="77777777" w:rsidR="00657F08" w:rsidRDefault="00657F08" w:rsidP="00686D13">
            <w:pPr>
              <w:jc w:val="center"/>
              <w:rPr>
                <w:b/>
                <w:bCs/>
              </w:rPr>
            </w:pPr>
            <w:r>
              <w:rPr>
                <w:b/>
                <w:bCs/>
              </w:rPr>
              <w:t>Topic VH</w:t>
            </w:r>
          </w:p>
          <w:p w14:paraId="53E9329F" w14:textId="77777777" w:rsidR="00657F08" w:rsidRPr="006C1A7C" w:rsidRDefault="00657F08" w:rsidP="00686D13">
            <w:pPr>
              <w:jc w:val="center"/>
              <w:rPr>
                <w:b/>
                <w:bCs/>
              </w:rPr>
            </w:pPr>
            <w:r>
              <w:t>(</w:t>
            </w:r>
            <w:r w:rsidRPr="006C1A7C">
              <w:t xml:space="preserve">Input via </w:t>
            </w:r>
            <w:r>
              <w:t>MS Teams/</w:t>
            </w:r>
            <w:r w:rsidRPr="006C1A7C">
              <w:t>Showbie)</w:t>
            </w:r>
          </w:p>
        </w:tc>
        <w:tc>
          <w:tcPr>
            <w:tcW w:w="1558" w:type="dxa"/>
          </w:tcPr>
          <w:p w14:paraId="3447E8E9" w14:textId="77777777" w:rsidR="00657F08" w:rsidRPr="006C1A7C" w:rsidRDefault="00657F08" w:rsidP="00686D13">
            <w:pPr>
              <w:jc w:val="center"/>
            </w:pPr>
          </w:p>
          <w:p w14:paraId="45BF02BE" w14:textId="77777777" w:rsidR="00657F08" w:rsidRDefault="00657F08" w:rsidP="00686D13">
            <w:pPr>
              <w:jc w:val="center"/>
              <w:rPr>
                <w:b/>
                <w:bCs/>
              </w:rPr>
            </w:pPr>
            <w:r>
              <w:rPr>
                <w:b/>
                <w:bCs/>
              </w:rPr>
              <w:t>English VH</w:t>
            </w:r>
          </w:p>
          <w:p w14:paraId="4BD91388" w14:textId="77777777" w:rsidR="00657F08" w:rsidRPr="00E0779B" w:rsidRDefault="00657F08" w:rsidP="00686D13">
            <w:pPr>
              <w:jc w:val="center"/>
            </w:pPr>
            <w:r w:rsidRPr="00E0779B">
              <w:t>(Input via MS Teams/Showbie)</w:t>
            </w:r>
          </w:p>
          <w:p w14:paraId="61CF2072" w14:textId="77777777" w:rsidR="00657F08" w:rsidRPr="006C1A7C" w:rsidRDefault="00657F08" w:rsidP="00686D13">
            <w:pPr>
              <w:jc w:val="center"/>
              <w:rPr>
                <w:b/>
                <w:bCs/>
              </w:rPr>
            </w:pPr>
          </w:p>
        </w:tc>
        <w:tc>
          <w:tcPr>
            <w:tcW w:w="1365" w:type="dxa"/>
          </w:tcPr>
          <w:p w14:paraId="621C9FA9" w14:textId="77777777" w:rsidR="00657F08" w:rsidRPr="006C1A7C" w:rsidRDefault="00657F08" w:rsidP="00686D13">
            <w:pPr>
              <w:jc w:val="center"/>
            </w:pPr>
          </w:p>
          <w:p w14:paraId="7F2605F6" w14:textId="77777777" w:rsidR="00657F08" w:rsidRPr="006C1A7C" w:rsidRDefault="00657F08" w:rsidP="00686D13">
            <w:pPr>
              <w:jc w:val="center"/>
              <w:rPr>
                <w:b/>
                <w:bCs/>
              </w:rPr>
            </w:pPr>
            <w:r>
              <w:rPr>
                <w:b/>
                <w:bCs/>
              </w:rPr>
              <w:t>Topic VH</w:t>
            </w:r>
          </w:p>
          <w:p w14:paraId="70BF99F6" w14:textId="77777777" w:rsidR="00657F08" w:rsidRPr="006C1A7C" w:rsidRDefault="00657F08" w:rsidP="00686D13">
            <w:pPr>
              <w:jc w:val="center"/>
              <w:rPr>
                <w:b/>
                <w:bCs/>
              </w:rPr>
            </w:pPr>
            <w:r w:rsidRPr="006C1A7C">
              <w:t>(Input via</w:t>
            </w:r>
            <w:r>
              <w:t xml:space="preserve"> MS Teams /S</w:t>
            </w:r>
            <w:r w:rsidRPr="006C1A7C">
              <w:t>howbie)</w:t>
            </w:r>
          </w:p>
        </w:tc>
        <w:tc>
          <w:tcPr>
            <w:tcW w:w="1365" w:type="dxa"/>
          </w:tcPr>
          <w:p w14:paraId="01826C48" w14:textId="77777777" w:rsidR="00657F08" w:rsidRPr="006C1A7C" w:rsidRDefault="00657F08" w:rsidP="00686D13">
            <w:pPr>
              <w:jc w:val="center"/>
            </w:pPr>
          </w:p>
          <w:p w14:paraId="0380A7A7" w14:textId="77777777" w:rsidR="00657F08" w:rsidRPr="006C1A7C" w:rsidRDefault="00657F08" w:rsidP="00686D13">
            <w:pPr>
              <w:jc w:val="center"/>
              <w:rPr>
                <w:b/>
                <w:bCs/>
              </w:rPr>
            </w:pPr>
            <w:r w:rsidRPr="006C1A7C">
              <w:rPr>
                <w:b/>
                <w:bCs/>
              </w:rPr>
              <w:t>Music</w:t>
            </w:r>
            <w:r>
              <w:rPr>
                <w:b/>
                <w:bCs/>
              </w:rPr>
              <w:t xml:space="preserve"> JN</w:t>
            </w:r>
          </w:p>
          <w:p w14:paraId="79AC6C8F" w14:textId="77777777" w:rsidR="00657F08" w:rsidRPr="006C1A7C" w:rsidRDefault="00657F08" w:rsidP="00686D13">
            <w:pPr>
              <w:jc w:val="center"/>
              <w:rPr>
                <w:b/>
                <w:bCs/>
              </w:rPr>
            </w:pPr>
            <w:r w:rsidRPr="006C1A7C">
              <w:t>(Input via Showbie)</w:t>
            </w:r>
          </w:p>
        </w:tc>
        <w:tc>
          <w:tcPr>
            <w:tcW w:w="1558" w:type="dxa"/>
          </w:tcPr>
          <w:p w14:paraId="66CDACCE" w14:textId="77777777" w:rsidR="00657F08" w:rsidRPr="006C1A7C" w:rsidRDefault="00657F08" w:rsidP="00686D13">
            <w:pPr>
              <w:jc w:val="center"/>
            </w:pPr>
          </w:p>
          <w:p w14:paraId="7B6B495A" w14:textId="77777777" w:rsidR="00657F08" w:rsidRPr="006C1A7C" w:rsidRDefault="00657F08" w:rsidP="00686D13">
            <w:pPr>
              <w:jc w:val="center"/>
              <w:rPr>
                <w:b/>
                <w:bCs/>
              </w:rPr>
            </w:pPr>
            <w:r>
              <w:rPr>
                <w:b/>
                <w:bCs/>
              </w:rPr>
              <w:t>Art RB</w:t>
            </w:r>
          </w:p>
          <w:p w14:paraId="5DE9FED3" w14:textId="77777777" w:rsidR="00657F08" w:rsidRPr="006C1A7C" w:rsidRDefault="00657F08" w:rsidP="00686D13">
            <w:pPr>
              <w:jc w:val="center"/>
              <w:rPr>
                <w:b/>
                <w:bCs/>
              </w:rPr>
            </w:pPr>
            <w:r w:rsidRPr="006C1A7C">
              <w:t>(Input via Showbie)</w:t>
            </w:r>
          </w:p>
        </w:tc>
      </w:tr>
      <w:tr w:rsidR="00657F08" w:rsidRPr="006C1A7C" w14:paraId="48439595" w14:textId="77777777" w:rsidTr="00657F08">
        <w:trPr>
          <w:trHeight w:val="922"/>
        </w:trPr>
        <w:tc>
          <w:tcPr>
            <w:tcW w:w="886" w:type="dxa"/>
          </w:tcPr>
          <w:p w14:paraId="154FA2B0" w14:textId="77777777" w:rsidR="00657F08" w:rsidRDefault="00657F08" w:rsidP="00686D13">
            <w:pPr>
              <w:jc w:val="center"/>
            </w:pPr>
            <w:r>
              <w:t>15:00</w:t>
            </w:r>
          </w:p>
        </w:tc>
        <w:tc>
          <w:tcPr>
            <w:tcW w:w="1558" w:type="dxa"/>
          </w:tcPr>
          <w:p w14:paraId="2B20F0B6" w14:textId="77777777" w:rsidR="00657F08" w:rsidRPr="006C1A7C" w:rsidRDefault="00657F08" w:rsidP="00686D13">
            <w:pPr>
              <w:jc w:val="center"/>
              <w:rPr>
                <w:sz w:val="22"/>
                <w:szCs w:val="22"/>
              </w:rPr>
            </w:pPr>
            <w:r w:rsidRPr="006C1A7C">
              <w:rPr>
                <w:sz w:val="22"/>
                <w:szCs w:val="22"/>
              </w:rPr>
              <w:t>Enrichment</w:t>
            </w:r>
            <w:r>
              <w:rPr>
                <w:sz w:val="22"/>
                <w:szCs w:val="22"/>
              </w:rPr>
              <w:t>/Spellings/Bug Club</w:t>
            </w:r>
          </w:p>
          <w:p w14:paraId="29BF477E" w14:textId="77777777" w:rsidR="00657F08" w:rsidRPr="006C1A7C" w:rsidRDefault="00657F08" w:rsidP="00686D13">
            <w:pPr>
              <w:jc w:val="center"/>
            </w:pPr>
          </w:p>
        </w:tc>
        <w:tc>
          <w:tcPr>
            <w:tcW w:w="1558" w:type="dxa"/>
          </w:tcPr>
          <w:p w14:paraId="2A266A4B" w14:textId="77777777" w:rsidR="00657F08" w:rsidRPr="006C1A7C" w:rsidRDefault="00657F08" w:rsidP="00686D13">
            <w:pPr>
              <w:jc w:val="center"/>
              <w:rPr>
                <w:sz w:val="22"/>
                <w:szCs w:val="22"/>
              </w:rPr>
            </w:pPr>
            <w:r w:rsidRPr="006C1A7C">
              <w:rPr>
                <w:sz w:val="22"/>
                <w:szCs w:val="22"/>
              </w:rPr>
              <w:t>Enrichment</w:t>
            </w:r>
            <w:r>
              <w:rPr>
                <w:sz w:val="22"/>
                <w:szCs w:val="22"/>
              </w:rPr>
              <w:t>/Spellings/Bug Club</w:t>
            </w:r>
          </w:p>
          <w:p w14:paraId="1EC87798" w14:textId="77777777" w:rsidR="00657F08" w:rsidRPr="006C1A7C" w:rsidRDefault="00657F08" w:rsidP="00686D13">
            <w:pPr>
              <w:jc w:val="center"/>
            </w:pPr>
          </w:p>
        </w:tc>
        <w:tc>
          <w:tcPr>
            <w:tcW w:w="1365" w:type="dxa"/>
          </w:tcPr>
          <w:p w14:paraId="0BA0CC7A" w14:textId="77777777" w:rsidR="00657F08" w:rsidRPr="006C1A7C" w:rsidRDefault="00657F08" w:rsidP="00686D13">
            <w:pPr>
              <w:jc w:val="center"/>
              <w:rPr>
                <w:sz w:val="22"/>
                <w:szCs w:val="22"/>
              </w:rPr>
            </w:pPr>
            <w:r w:rsidRPr="006C1A7C">
              <w:rPr>
                <w:sz w:val="22"/>
                <w:szCs w:val="22"/>
              </w:rPr>
              <w:t>Enrichment</w:t>
            </w:r>
            <w:r>
              <w:rPr>
                <w:sz w:val="22"/>
                <w:szCs w:val="22"/>
              </w:rPr>
              <w:t>/Spellings/ Bug Club</w:t>
            </w:r>
          </w:p>
          <w:p w14:paraId="32D11806" w14:textId="77777777" w:rsidR="00657F08" w:rsidRPr="006C1A7C" w:rsidRDefault="00657F08" w:rsidP="00686D13">
            <w:pPr>
              <w:jc w:val="center"/>
            </w:pPr>
          </w:p>
        </w:tc>
        <w:tc>
          <w:tcPr>
            <w:tcW w:w="1365" w:type="dxa"/>
          </w:tcPr>
          <w:p w14:paraId="1A935E65" w14:textId="77777777" w:rsidR="00657F08" w:rsidRPr="006C1A7C" w:rsidRDefault="00657F08" w:rsidP="00686D13">
            <w:pPr>
              <w:jc w:val="center"/>
              <w:rPr>
                <w:sz w:val="22"/>
                <w:szCs w:val="22"/>
              </w:rPr>
            </w:pPr>
            <w:r w:rsidRPr="006C1A7C">
              <w:rPr>
                <w:sz w:val="22"/>
                <w:szCs w:val="22"/>
              </w:rPr>
              <w:t>Enrichment</w:t>
            </w:r>
            <w:r>
              <w:rPr>
                <w:sz w:val="22"/>
                <w:szCs w:val="22"/>
              </w:rPr>
              <w:t>/Spellings/ Bug Club</w:t>
            </w:r>
          </w:p>
          <w:p w14:paraId="229915B8" w14:textId="77777777" w:rsidR="00657F08" w:rsidRPr="006C1A7C" w:rsidRDefault="00657F08" w:rsidP="00686D13">
            <w:pPr>
              <w:jc w:val="center"/>
            </w:pPr>
          </w:p>
        </w:tc>
        <w:tc>
          <w:tcPr>
            <w:tcW w:w="1558" w:type="dxa"/>
          </w:tcPr>
          <w:p w14:paraId="65E30331" w14:textId="77777777" w:rsidR="00657F08" w:rsidRPr="006C1A7C" w:rsidRDefault="00657F08" w:rsidP="00686D13">
            <w:pPr>
              <w:jc w:val="center"/>
              <w:rPr>
                <w:sz w:val="22"/>
                <w:szCs w:val="22"/>
              </w:rPr>
            </w:pPr>
            <w:r w:rsidRPr="006C1A7C">
              <w:rPr>
                <w:sz w:val="22"/>
                <w:szCs w:val="22"/>
              </w:rPr>
              <w:t>Enrichment</w:t>
            </w:r>
            <w:r>
              <w:rPr>
                <w:sz w:val="22"/>
                <w:szCs w:val="22"/>
              </w:rPr>
              <w:t>/Spellings/Bug Club</w:t>
            </w:r>
          </w:p>
          <w:p w14:paraId="50FE565A" w14:textId="77777777" w:rsidR="00657F08" w:rsidRPr="006C1A7C" w:rsidRDefault="00657F08" w:rsidP="00686D13">
            <w:pPr>
              <w:jc w:val="center"/>
            </w:pPr>
          </w:p>
        </w:tc>
      </w:tr>
    </w:tbl>
    <w:p w14:paraId="1B5FD058" w14:textId="45C87983" w:rsidR="00657F08" w:rsidRDefault="00657F08" w:rsidP="00657F08">
      <w:pPr>
        <w:rPr>
          <w:rFonts w:ascii="Times New Roman" w:hAnsi="Times New Roman"/>
          <w:b/>
          <w:bCs/>
          <w:lang w:val="en-US" w:eastAsia="ja-JP"/>
        </w:rPr>
      </w:pPr>
    </w:p>
    <w:p w14:paraId="36EA839D" w14:textId="5DC7DC86" w:rsidR="00657F08" w:rsidRDefault="00657F08" w:rsidP="00657F08">
      <w:pPr>
        <w:rPr>
          <w:rFonts w:ascii="Times New Roman" w:hAnsi="Times New Roman"/>
          <w:b/>
          <w:bCs/>
          <w:lang w:val="en-US" w:eastAsia="ja-JP"/>
        </w:rPr>
      </w:pPr>
    </w:p>
    <w:p w14:paraId="5763ED40" w14:textId="2F9191A8" w:rsidR="00657F08" w:rsidRDefault="00657F08" w:rsidP="00657F08">
      <w:pPr>
        <w:rPr>
          <w:rFonts w:ascii="Times New Roman" w:hAnsi="Times New Roman"/>
          <w:b/>
          <w:bCs/>
          <w:lang w:val="en-US" w:eastAsia="ja-JP"/>
        </w:rPr>
      </w:pPr>
    </w:p>
    <w:p w14:paraId="7E8DB8F6" w14:textId="1D883449" w:rsidR="00657F08" w:rsidRDefault="00657F08" w:rsidP="00657F08">
      <w:pPr>
        <w:rPr>
          <w:rFonts w:ascii="Times New Roman" w:hAnsi="Times New Roman"/>
          <w:b/>
          <w:bCs/>
          <w:lang w:val="en-US" w:eastAsia="ja-JP"/>
        </w:rPr>
      </w:pPr>
      <w:r>
        <w:rPr>
          <w:rFonts w:ascii="Times New Roman" w:hAnsi="Times New Roman"/>
          <w:b/>
          <w:bCs/>
          <w:lang w:val="en-US" w:eastAsia="ja-JP"/>
        </w:rPr>
        <w:t>Year 3</w:t>
      </w:r>
    </w:p>
    <w:p w14:paraId="0D4A963C" w14:textId="01723ABE" w:rsidR="00657F08" w:rsidRDefault="00657F08" w:rsidP="00657F08">
      <w:pPr>
        <w:rPr>
          <w:rFonts w:ascii="Times New Roman" w:hAnsi="Times New Roman"/>
          <w:b/>
          <w:bCs/>
          <w:lang w:val="en-US" w:eastAsia="ja-JP"/>
        </w:rPr>
      </w:pPr>
    </w:p>
    <w:tbl>
      <w:tblPr>
        <w:tblStyle w:val="TableGrid"/>
        <w:tblW w:w="0" w:type="auto"/>
        <w:tblLook w:val="04A0" w:firstRow="1" w:lastRow="0" w:firstColumn="1" w:lastColumn="0" w:noHBand="0" w:noVBand="1"/>
      </w:tblPr>
      <w:tblGrid>
        <w:gridCol w:w="690"/>
        <w:gridCol w:w="1520"/>
        <w:gridCol w:w="1520"/>
        <w:gridCol w:w="1520"/>
        <w:gridCol w:w="1520"/>
        <w:gridCol w:w="1520"/>
      </w:tblGrid>
      <w:tr w:rsidR="00657F08" w:rsidRPr="006C1A7C" w14:paraId="2136FD50" w14:textId="77777777" w:rsidTr="00686D13">
        <w:tc>
          <w:tcPr>
            <w:tcW w:w="2322" w:type="dxa"/>
          </w:tcPr>
          <w:p w14:paraId="3407D881" w14:textId="77777777" w:rsidR="00657F08" w:rsidRPr="006C1A7C" w:rsidRDefault="00657F08" w:rsidP="00686D13">
            <w:pPr>
              <w:jc w:val="center"/>
            </w:pPr>
          </w:p>
        </w:tc>
        <w:tc>
          <w:tcPr>
            <w:tcW w:w="2321" w:type="dxa"/>
          </w:tcPr>
          <w:p w14:paraId="2C099159" w14:textId="77777777" w:rsidR="00657F08" w:rsidRPr="006C1A7C" w:rsidRDefault="00657F08" w:rsidP="00686D13">
            <w:pPr>
              <w:jc w:val="center"/>
              <w:rPr>
                <w:b/>
              </w:rPr>
            </w:pPr>
            <w:r w:rsidRPr="006C1A7C">
              <w:rPr>
                <w:b/>
              </w:rPr>
              <w:t>Monday</w:t>
            </w:r>
          </w:p>
        </w:tc>
        <w:tc>
          <w:tcPr>
            <w:tcW w:w="2322" w:type="dxa"/>
          </w:tcPr>
          <w:p w14:paraId="0619DDED" w14:textId="77777777" w:rsidR="00657F08" w:rsidRPr="006C1A7C" w:rsidRDefault="00657F08" w:rsidP="00686D13">
            <w:pPr>
              <w:jc w:val="center"/>
              <w:rPr>
                <w:b/>
              </w:rPr>
            </w:pPr>
            <w:r w:rsidRPr="006C1A7C">
              <w:rPr>
                <w:b/>
              </w:rPr>
              <w:t>Tuesday</w:t>
            </w:r>
          </w:p>
        </w:tc>
        <w:tc>
          <w:tcPr>
            <w:tcW w:w="2322" w:type="dxa"/>
          </w:tcPr>
          <w:p w14:paraId="2963715D" w14:textId="77777777" w:rsidR="00657F08" w:rsidRPr="006C1A7C" w:rsidRDefault="00657F08" w:rsidP="00686D13">
            <w:pPr>
              <w:jc w:val="center"/>
              <w:rPr>
                <w:b/>
              </w:rPr>
            </w:pPr>
            <w:r w:rsidRPr="006C1A7C">
              <w:rPr>
                <w:b/>
              </w:rPr>
              <w:t>Wednesday</w:t>
            </w:r>
          </w:p>
        </w:tc>
        <w:tc>
          <w:tcPr>
            <w:tcW w:w="2322" w:type="dxa"/>
          </w:tcPr>
          <w:p w14:paraId="6700D353" w14:textId="77777777" w:rsidR="00657F08" w:rsidRPr="006C1A7C" w:rsidRDefault="00657F08" w:rsidP="00686D13">
            <w:pPr>
              <w:jc w:val="center"/>
              <w:rPr>
                <w:b/>
              </w:rPr>
            </w:pPr>
            <w:r w:rsidRPr="006C1A7C">
              <w:rPr>
                <w:b/>
              </w:rPr>
              <w:t>Thursday</w:t>
            </w:r>
          </w:p>
        </w:tc>
        <w:tc>
          <w:tcPr>
            <w:tcW w:w="2322" w:type="dxa"/>
          </w:tcPr>
          <w:p w14:paraId="25B80F7D" w14:textId="77777777" w:rsidR="00657F08" w:rsidRPr="006C1A7C" w:rsidRDefault="00657F08" w:rsidP="00686D13">
            <w:pPr>
              <w:jc w:val="center"/>
              <w:rPr>
                <w:b/>
              </w:rPr>
            </w:pPr>
            <w:r w:rsidRPr="006C1A7C">
              <w:rPr>
                <w:b/>
              </w:rPr>
              <w:t>Friday</w:t>
            </w:r>
          </w:p>
        </w:tc>
      </w:tr>
      <w:tr w:rsidR="00657F08" w:rsidRPr="006C1A7C" w14:paraId="200EFBE3" w14:textId="77777777" w:rsidTr="00686D13">
        <w:tc>
          <w:tcPr>
            <w:tcW w:w="2322" w:type="dxa"/>
          </w:tcPr>
          <w:p w14:paraId="55A0A3CD" w14:textId="77777777" w:rsidR="00657F08" w:rsidRPr="006C1A7C" w:rsidRDefault="00657F08" w:rsidP="00686D13">
            <w:pPr>
              <w:jc w:val="center"/>
            </w:pPr>
            <w:r w:rsidRPr="006C1A7C">
              <w:t>840am</w:t>
            </w:r>
          </w:p>
        </w:tc>
        <w:tc>
          <w:tcPr>
            <w:tcW w:w="2321" w:type="dxa"/>
          </w:tcPr>
          <w:p w14:paraId="0EB8E317" w14:textId="77777777" w:rsidR="00657F08" w:rsidRPr="006C1A7C" w:rsidRDefault="00657F08" w:rsidP="00686D13">
            <w:pPr>
              <w:jc w:val="center"/>
              <w:rPr>
                <w:bCs/>
              </w:rPr>
            </w:pPr>
            <w:r w:rsidRPr="006C1A7C">
              <w:rPr>
                <w:bCs/>
              </w:rPr>
              <w:t>Motor Movers</w:t>
            </w:r>
          </w:p>
        </w:tc>
        <w:tc>
          <w:tcPr>
            <w:tcW w:w="2322" w:type="dxa"/>
          </w:tcPr>
          <w:p w14:paraId="65ECA73F" w14:textId="77777777" w:rsidR="00657F08" w:rsidRPr="006C1A7C" w:rsidRDefault="00657F08" w:rsidP="00686D13">
            <w:pPr>
              <w:jc w:val="center"/>
              <w:rPr>
                <w:b/>
              </w:rPr>
            </w:pPr>
            <w:r w:rsidRPr="006C1A7C">
              <w:rPr>
                <w:bCs/>
              </w:rPr>
              <w:t>Motor Movers</w:t>
            </w:r>
          </w:p>
        </w:tc>
        <w:tc>
          <w:tcPr>
            <w:tcW w:w="2322" w:type="dxa"/>
          </w:tcPr>
          <w:p w14:paraId="42D8F713" w14:textId="77777777" w:rsidR="00657F08" w:rsidRPr="006C1A7C" w:rsidRDefault="00657F08" w:rsidP="00686D13">
            <w:pPr>
              <w:jc w:val="center"/>
              <w:rPr>
                <w:b/>
              </w:rPr>
            </w:pPr>
            <w:r w:rsidRPr="006C1A7C">
              <w:rPr>
                <w:bCs/>
              </w:rPr>
              <w:t>Motor Movers</w:t>
            </w:r>
          </w:p>
        </w:tc>
        <w:tc>
          <w:tcPr>
            <w:tcW w:w="2322" w:type="dxa"/>
          </w:tcPr>
          <w:p w14:paraId="188B6FEB" w14:textId="77777777" w:rsidR="00657F08" w:rsidRPr="006C1A7C" w:rsidRDefault="00657F08" w:rsidP="00686D13">
            <w:pPr>
              <w:jc w:val="center"/>
              <w:rPr>
                <w:b/>
              </w:rPr>
            </w:pPr>
            <w:r w:rsidRPr="006C1A7C">
              <w:rPr>
                <w:bCs/>
              </w:rPr>
              <w:t>Motor Movers</w:t>
            </w:r>
          </w:p>
        </w:tc>
        <w:tc>
          <w:tcPr>
            <w:tcW w:w="2322" w:type="dxa"/>
          </w:tcPr>
          <w:p w14:paraId="38513FF2" w14:textId="77777777" w:rsidR="00657F08" w:rsidRPr="006C1A7C" w:rsidRDefault="00657F08" w:rsidP="00686D13">
            <w:pPr>
              <w:jc w:val="center"/>
              <w:rPr>
                <w:b/>
              </w:rPr>
            </w:pPr>
            <w:r w:rsidRPr="006C1A7C">
              <w:rPr>
                <w:bCs/>
              </w:rPr>
              <w:t>Motor Movers</w:t>
            </w:r>
          </w:p>
        </w:tc>
      </w:tr>
      <w:tr w:rsidR="00657F08" w:rsidRPr="006C1A7C" w14:paraId="56EBE43C" w14:textId="77777777" w:rsidTr="00686D13">
        <w:tc>
          <w:tcPr>
            <w:tcW w:w="2322" w:type="dxa"/>
          </w:tcPr>
          <w:p w14:paraId="79E1E630" w14:textId="77777777" w:rsidR="00657F08" w:rsidRPr="006C1A7C" w:rsidRDefault="00657F08" w:rsidP="00686D13">
            <w:pPr>
              <w:jc w:val="center"/>
            </w:pPr>
            <w:r w:rsidRPr="006C1A7C">
              <w:t>9am</w:t>
            </w:r>
          </w:p>
        </w:tc>
        <w:tc>
          <w:tcPr>
            <w:tcW w:w="2321" w:type="dxa"/>
          </w:tcPr>
          <w:p w14:paraId="6A48BE83" w14:textId="77777777" w:rsidR="00657F08" w:rsidRPr="006C1A7C" w:rsidRDefault="00657F08" w:rsidP="00686D13">
            <w:pPr>
              <w:jc w:val="center"/>
              <w:rPr>
                <w:bCs/>
              </w:rPr>
            </w:pPr>
            <w:r w:rsidRPr="006C1A7C">
              <w:rPr>
                <w:bCs/>
              </w:rPr>
              <w:t>Physical activity Joe Wickes or own choice (walk etc)</w:t>
            </w:r>
          </w:p>
        </w:tc>
        <w:tc>
          <w:tcPr>
            <w:tcW w:w="2322" w:type="dxa"/>
          </w:tcPr>
          <w:p w14:paraId="03C1AA32" w14:textId="77777777" w:rsidR="00657F08" w:rsidRPr="006C1A7C" w:rsidRDefault="00657F08" w:rsidP="00686D13">
            <w:pPr>
              <w:jc w:val="center"/>
              <w:rPr>
                <w:b/>
              </w:rPr>
            </w:pPr>
            <w:r w:rsidRPr="006C1A7C">
              <w:rPr>
                <w:bCs/>
              </w:rPr>
              <w:t>Physical activity Joe Wickes or own choice (walk etc)</w:t>
            </w:r>
          </w:p>
        </w:tc>
        <w:tc>
          <w:tcPr>
            <w:tcW w:w="2322" w:type="dxa"/>
          </w:tcPr>
          <w:p w14:paraId="37AAE448" w14:textId="77777777" w:rsidR="00657F08" w:rsidRPr="006C1A7C" w:rsidRDefault="00657F08" w:rsidP="00686D13">
            <w:pPr>
              <w:jc w:val="center"/>
              <w:rPr>
                <w:b/>
              </w:rPr>
            </w:pPr>
            <w:r w:rsidRPr="006C1A7C">
              <w:rPr>
                <w:bCs/>
              </w:rPr>
              <w:t xml:space="preserve">Physical activity Joe Wickes or own choice (walk etc) </w:t>
            </w:r>
          </w:p>
        </w:tc>
        <w:tc>
          <w:tcPr>
            <w:tcW w:w="2322" w:type="dxa"/>
          </w:tcPr>
          <w:p w14:paraId="320466C3" w14:textId="77777777" w:rsidR="00657F08" w:rsidRPr="006C1A7C" w:rsidRDefault="00657F08" w:rsidP="00686D13">
            <w:pPr>
              <w:jc w:val="center"/>
              <w:rPr>
                <w:b/>
              </w:rPr>
            </w:pPr>
            <w:r w:rsidRPr="006C1A7C">
              <w:rPr>
                <w:bCs/>
              </w:rPr>
              <w:t>Physical activity Joe Wickes or own choice (walk etc)</w:t>
            </w:r>
          </w:p>
        </w:tc>
        <w:tc>
          <w:tcPr>
            <w:tcW w:w="2322" w:type="dxa"/>
          </w:tcPr>
          <w:p w14:paraId="6DE7210D" w14:textId="77777777" w:rsidR="00657F08" w:rsidRPr="006C1A7C" w:rsidRDefault="00657F08" w:rsidP="00686D13">
            <w:pPr>
              <w:jc w:val="center"/>
              <w:rPr>
                <w:b/>
              </w:rPr>
            </w:pPr>
            <w:r w:rsidRPr="006C1A7C">
              <w:rPr>
                <w:bCs/>
              </w:rPr>
              <w:t>Physical activity Joe Wickes or own choice (walk etc)</w:t>
            </w:r>
          </w:p>
        </w:tc>
      </w:tr>
      <w:tr w:rsidR="00657F08" w:rsidRPr="006C1A7C" w14:paraId="79651AA7" w14:textId="77777777" w:rsidTr="00686D13">
        <w:tc>
          <w:tcPr>
            <w:tcW w:w="2322" w:type="dxa"/>
          </w:tcPr>
          <w:p w14:paraId="329FBD05" w14:textId="77777777" w:rsidR="00657F08" w:rsidRPr="006C1A7C" w:rsidRDefault="00657F08" w:rsidP="00686D13">
            <w:pPr>
              <w:jc w:val="center"/>
            </w:pPr>
          </w:p>
          <w:p w14:paraId="35233FE2" w14:textId="77777777" w:rsidR="00657F08" w:rsidRPr="006C1A7C" w:rsidRDefault="00657F08" w:rsidP="00686D13">
            <w:r w:rsidRPr="006C1A7C">
              <w:t xml:space="preserve">          10am</w:t>
            </w:r>
          </w:p>
          <w:p w14:paraId="24569D7D" w14:textId="77777777" w:rsidR="00657F08" w:rsidRPr="006C1A7C" w:rsidRDefault="00657F08" w:rsidP="00686D13">
            <w:pPr>
              <w:jc w:val="center"/>
            </w:pPr>
          </w:p>
          <w:p w14:paraId="29E49CD4" w14:textId="77777777" w:rsidR="00657F08" w:rsidRPr="006C1A7C" w:rsidRDefault="00657F08" w:rsidP="00686D13">
            <w:pPr>
              <w:jc w:val="center"/>
            </w:pPr>
          </w:p>
        </w:tc>
        <w:tc>
          <w:tcPr>
            <w:tcW w:w="2321" w:type="dxa"/>
          </w:tcPr>
          <w:p w14:paraId="42613161" w14:textId="77777777" w:rsidR="00657F08" w:rsidRDefault="00657F08" w:rsidP="00686D13">
            <w:pPr>
              <w:rPr>
                <w:rFonts w:cstheme="majorHAnsi"/>
              </w:rPr>
            </w:pPr>
            <w:r w:rsidRPr="00B167D2">
              <w:rPr>
                <w:rFonts w:cstheme="majorHAnsi"/>
              </w:rPr>
              <w:t xml:space="preserve">        </w:t>
            </w:r>
          </w:p>
          <w:p w14:paraId="25B03134" w14:textId="77777777" w:rsidR="00657F08" w:rsidRPr="00AB761D" w:rsidRDefault="00657F08" w:rsidP="00686D13">
            <w:pPr>
              <w:jc w:val="center"/>
              <w:rPr>
                <w:b/>
                <w:bCs/>
              </w:rPr>
            </w:pPr>
            <w:r w:rsidRPr="00AB761D">
              <w:rPr>
                <w:b/>
                <w:bCs/>
              </w:rPr>
              <w:t xml:space="preserve">English </w:t>
            </w:r>
          </w:p>
          <w:p w14:paraId="735C5EFF" w14:textId="77777777" w:rsidR="00657F08" w:rsidRDefault="00657F08" w:rsidP="00686D13">
            <w:pPr>
              <w:jc w:val="center"/>
            </w:pPr>
            <w:r w:rsidRPr="00AB761D">
              <w:t>(Input via Showbie and/or Microsoft Teams)</w:t>
            </w:r>
          </w:p>
          <w:p w14:paraId="39B544F0" w14:textId="77777777" w:rsidR="00657F08" w:rsidRPr="006C1A7C" w:rsidRDefault="00657F08" w:rsidP="00686D13">
            <w:pPr>
              <w:jc w:val="center"/>
            </w:pPr>
            <w:r>
              <w:t>CL</w:t>
            </w:r>
          </w:p>
        </w:tc>
        <w:tc>
          <w:tcPr>
            <w:tcW w:w="2322" w:type="dxa"/>
          </w:tcPr>
          <w:p w14:paraId="7A227F07" w14:textId="77777777" w:rsidR="00657F08" w:rsidRPr="006C1A7C" w:rsidRDefault="00657F08" w:rsidP="00686D13">
            <w:pPr>
              <w:jc w:val="center"/>
            </w:pPr>
          </w:p>
          <w:p w14:paraId="18703990" w14:textId="77777777" w:rsidR="00657F08" w:rsidRPr="00AB761D" w:rsidRDefault="00657F08" w:rsidP="00686D13">
            <w:pPr>
              <w:jc w:val="center"/>
              <w:rPr>
                <w:b/>
                <w:bCs/>
              </w:rPr>
            </w:pPr>
            <w:r>
              <w:rPr>
                <w:b/>
                <w:bCs/>
              </w:rPr>
              <w:t>History</w:t>
            </w:r>
          </w:p>
          <w:p w14:paraId="245D1345" w14:textId="77777777" w:rsidR="00657F08" w:rsidRDefault="00657F08" w:rsidP="00686D13">
            <w:pPr>
              <w:jc w:val="center"/>
            </w:pPr>
            <w:r w:rsidRPr="00AB761D">
              <w:t>(Input via Showbie and/or Microsoft Teams</w:t>
            </w:r>
            <w:r>
              <w:t>)</w:t>
            </w:r>
          </w:p>
          <w:p w14:paraId="21B8FC42" w14:textId="77777777" w:rsidR="00657F08" w:rsidRPr="006C1A7C" w:rsidRDefault="00657F08" w:rsidP="00686D13">
            <w:pPr>
              <w:jc w:val="center"/>
            </w:pPr>
            <w:r>
              <w:t>DK</w:t>
            </w:r>
          </w:p>
        </w:tc>
        <w:tc>
          <w:tcPr>
            <w:tcW w:w="2322" w:type="dxa"/>
          </w:tcPr>
          <w:p w14:paraId="50B240AC" w14:textId="77777777" w:rsidR="00657F08" w:rsidRPr="006C1A7C" w:rsidRDefault="00657F08" w:rsidP="00686D13">
            <w:pPr>
              <w:jc w:val="center"/>
            </w:pPr>
          </w:p>
          <w:p w14:paraId="6167F860" w14:textId="77777777" w:rsidR="00657F08" w:rsidRDefault="00657F08" w:rsidP="00686D13">
            <w:pPr>
              <w:jc w:val="center"/>
              <w:rPr>
                <w:b/>
                <w:bCs/>
              </w:rPr>
            </w:pPr>
            <w:r>
              <w:rPr>
                <w:b/>
                <w:bCs/>
              </w:rPr>
              <w:t>English</w:t>
            </w:r>
          </w:p>
          <w:p w14:paraId="6CB0584F" w14:textId="77777777" w:rsidR="00657F08" w:rsidRDefault="00657F08" w:rsidP="00686D13">
            <w:pPr>
              <w:jc w:val="center"/>
            </w:pPr>
            <w:r w:rsidRPr="00AB761D">
              <w:t>(Input via Showbie and/or Microsoft Teams)</w:t>
            </w:r>
          </w:p>
          <w:p w14:paraId="4438BBF2" w14:textId="77777777" w:rsidR="00657F08" w:rsidRPr="006C1A7C" w:rsidRDefault="00657F08" w:rsidP="00686D13">
            <w:pPr>
              <w:jc w:val="center"/>
            </w:pPr>
            <w:r>
              <w:t>CL</w:t>
            </w:r>
          </w:p>
        </w:tc>
        <w:tc>
          <w:tcPr>
            <w:tcW w:w="2322" w:type="dxa"/>
          </w:tcPr>
          <w:p w14:paraId="4F8F0675" w14:textId="77777777" w:rsidR="00657F08" w:rsidRPr="006C1A7C" w:rsidRDefault="00657F08" w:rsidP="00686D13">
            <w:pPr>
              <w:jc w:val="center"/>
            </w:pPr>
          </w:p>
          <w:p w14:paraId="3CF7A4A6" w14:textId="77777777" w:rsidR="00657F08" w:rsidRPr="00AB761D" w:rsidRDefault="00657F08" w:rsidP="00686D13">
            <w:pPr>
              <w:jc w:val="center"/>
              <w:rPr>
                <w:b/>
                <w:bCs/>
              </w:rPr>
            </w:pPr>
            <w:r w:rsidRPr="00AB761D">
              <w:rPr>
                <w:b/>
                <w:bCs/>
              </w:rPr>
              <w:t>Maths</w:t>
            </w:r>
          </w:p>
          <w:p w14:paraId="03744E99" w14:textId="77777777" w:rsidR="00657F08" w:rsidRDefault="00657F08" w:rsidP="00686D13">
            <w:pPr>
              <w:jc w:val="center"/>
            </w:pPr>
            <w:r w:rsidRPr="00AB761D">
              <w:t>(Input via Showbie and/or Microsoft Teams)</w:t>
            </w:r>
          </w:p>
          <w:p w14:paraId="1FF7F257" w14:textId="77777777" w:rsidR="00657F08" w:rsidRPr="006C1A7C" w:rsidRDefault="00657F08" w:rsidP="00686D13">
            <w:pPr>
              <w:jc w:val="center"/>
            </w:pPr>
            <w:r>
              <w:t>MOD</w:t>
            </w:r>
          </w:p>
        </w:tc>
        <w:tc>
          <w:tcPr>
            <w:tcW w:w="2322" w:type="dxa"/>
          </w:tcPr>
          <w:p w14:paraId="0618B446" w14:textId="77777777" w:rsidR="00657F08" w:rsidRPr="006C1A7C" w:rsidRDefault="00657F08" w:rsidP="00686D13">
            <w:pPr>
              <w:jc w:val="center"/>
            </w:pPr>
          </w:p>
          <w:p w14:paraId="7CC88B89" w14:textId="77777777" w:rsidR="00657F08" w:rsidRDefault="00657F08" w:rsidP="00686D13">
            <w:pPr>
              <w:jc w:val="center"/>
              <w:rPr>
                <w:b/>
                <w:bCs/>
              </w:rPr>
            </w:pPr>
            <w:r>
              <w:rPr>
                <w:b/>
                <w:bCs/>
              </w:rPr>
              <w:t>Music</w:t>
            </w:r>
          </w:p>
          <w:p w14:paraId="349E0A1F" w14:textId="77777777" w:rsidR="00657F08" w:rsidRDefault="00657F08" w:rsidP="00686D13">
            <w:pPr>
              <w:jc w:val="center"/>
            </w:pPr>
            <w:r w:rsidRPr="00AB761D">
              <w:t>(Input via Showbie and/or Microsoft Teams)</w:t>
            </w:r>
          </w:p>
          <w:p w14:paraId="2DF70AC6" w14:textId="77777777" w:rsidR="00657F08" w:rsidRPr="00AB761D" w:rsidRDefault="00657F08" w:rsidP="00686D13">
            <w:pPr>
              <w:jc w:val="center"/>
              <w:rPr>
                <w:b/>
                <w:bCs/>
              </w:rPr>
            </w:pPr>
            <w:r>
              <w:t>JN</w:t>
            </w:r>
          </w:p>
        </w:tc>
      </w:tr>
      <w:tr w:rsidR="00657F08" w:rsidRPr="006C1A7C" w14:paraId="63905339" w14:textId="77777777" w:rsidTr="00686D13">
        <w:tc>
          <w:tcPr>
            <w:tcW w:w="2322" w:type="dxa"/>
          </w:tcPr>
          <w:p w14:paraId="36BC78DF" w14:textId="77777777" w:rsidR="00657F08" w:rsidRPr="006C1A7C" w:rsidRDefault="00657F08" w:rsidP="00686D13">
            <w:pPr>
              <w:jc w:val="center"/>
            </w:pPr>
            <w:r w:rsidRPr="006C1A7C">
              <w:t>Break 11am</w:t>
            </w:r>
          </w:p>
        </w:tc>
        <w:tc>
          <w:tcPr>
            <w:tcW w:w="2321" w:type="dxa"/>
          </w:tcPr>
          <w:p w14:paraId="7775D4C1" w14:textId="77777777" w:rsidR="00657F08" w:rsidRPr="006C1A7C" w:rsidRDefault="00657F08" w:rsidP="00686D13">
            <w:pPr>
              <w:jc w:val="center"/>
            </w:pPr>
            <w:r>
              <w:t>Enrichment</w:t>
            </w:r>
          </w:p>
        </w:tc>
        <w:tc>
          <w:tcPr>
            <w:tcW w:w="2322" w:type="dxa"/>
          </w:tcPr>
          <w:p w14:paraId="7E6FF6D5" w14:textId="77777777" w:rsidR="00657F08" w:rsidRPr="006C1A7C" w:rsidRDefault="00657F08" w:rsidP="00686D13">
            <w:pPr>
              <w:jc w:val="center"/>
            </w:pPr>
            <w:r>
              <w:t>Enrichment</w:t>
            </w:r>
          </w:p>
        </w:tc>
        <w:tc>
          <w:tcPr>
            <w:tcW w:w="2322" w:type="dxa"/>
          </w:tcPr>
          <w:p w14:paraId="285D39FF" w14:textId="77777777" w:rsidR="00657F08" w:rsidRPr="006C1A7C" w:rsidRDefault="00657F08" w:rsidP="00686D13">
            <w:pPr>
              <w:jc w:val="center"/>
            </w:pPr>
            <w:r>
              <w:t>Enrichment</w:t>
            </w:r>
          </w:p>
        </w:tc>
        <w:tc>
          <w:tcPr>
            <w:tcW w:w="2322" w:type="dxa"/>
          </w:tcPr>
          <w:p w14:paraId="1B86C5C7" w14:textId="77777777" w:rsidR="00657F08" w:rsidRPr="006C1A7C" w:rsidRDefault="00657F08" w:rsidP="00686D13">
            <w:pPr>
              <w:jc w:val="center"/>
            </w:pPr>
            <w:r>
              <w:t>Enrichment</w:t>
            </w:r>
          </w:p>
        </w:tc>
        <w:tc>
          <w:tcPr>
            <w:tcW w:w="2322" w:type="dxa"/>
          </w:tcPr>
          <w:p w14:paraId="1C5E2A7A" w14:textId="77777777" w:rsidR="00657F08" w:rsidRPr="006C1A7C" w:rsidRDefault="00657F08" w:rsidP="00686D13">
            <w:pPr>
              <w:jc w:val="center"/>
            </w:pPr>
            <w:r>
              <w:t>Enrichment</w:t>
            </w:r>
          </w:p>
        </w:tc>
      </w:tr>
      <w:tr w:rsidR="00657F08" w:rsidRPr="006C1A7C" w14:paraId="519B8226" w14:textId="77777777" w:rsidTr="00686D13">
        <w:tc>
          <w:tcPr>
            <w:tcW w:w="2322" w:type="dxa"/>
          </w:tcPr>
          <w:p w14:paraId="32D5A7CC" w14:textId="77777777" w:rsidR="00657F08" w:rsidRPr="006C1A7C" w:rsidRDefault="00657F08" w:rsidP="00686D13">
            <w:pPr>
              <w:jc w:val="center"/>
            </w:pPr>
          </w:p>
          <w:p w14:paraId="4992FAC6" w14:textId="77777777" w:rsidR="00657F08" w:rsidRPr="006C1A7C" w:rsidRDefault="00657F08" w:rsidP="00686D13">
            <w:pPr>
              <w:jc w:val="center"/>
            </w:pPr>
            <w:r w:rsidRPr="006C1A7C">
              <w:t>11:30-12:30</w:t>
            </w:r>
          </w:p>
          <w:p w14:paraId="26AB6A94" w14:textId="77777777" w:rsidR="00657F08" w:rsidRPr="006C1A7C" w:rsidRDefault="00657F08" w:rsidP="00686D13"/>
        </w:tc>
        <w:tc>
          <w:tcPr>
            <w:tcW w:w="2321" w:type="dxa"/>
          </w:tcPr>
          <w:p w14:paraId="192471C8" w14:textId="77777777" w:rsidR="00657F08" w:rsidRPr="006C1A7C" w:rsidRDefault="00657F08" w:rsidP="00686D13">
            <w:pPr>
              <w:jc w:val="center"/>
            </w:pPr>
          </w:p>
          <w:p w14:paraId="262DBA1C" w14:textId="77777777" w:rsidR="00657F08" w:rsidRPr="00AB761D" w:rsidRDefault="00657F08" w:rsidP="00686D13">
            <w:pPr>
              <w:jc w:val="center"/>
              <w:rPr>
                <w:b/>
                <w:bCs/>
              </w:rPr>
            </w:pPr>
            <w:r w:rsidRPr="00AB761D">
              <w:rPr>
                <w:b/>
                <w:bCs/>
              </w:rPr>
              <w:t>Maths</w:t>
            </w:r>
          </w:p>
          <w:p w14:paraId="43497D58" w14:textId="77777777" w:rsidR="00657F08" w:rsidRDefault="00657F08" w:rsidP="00686D13">
            <w:pPr>
              <w:jc w:val="center"/>
            </w:pPr>
            <w:r w:rsidRPr="00AB761D">
              <w:t>(Input via Showbie and/or Microsoft Teams</w:t>
            </w:r>
          </w:p>
          <w:p w14:paraId="755A6325" w14:textId="77777777" w:rsidR="00657F08" w:rsidRPr="006C1A7C" w:rsidRDefault="00657F08" w:rsidP="00686D13">
            <w:pPr>
              <w:jc w:val="center"/>
            </w:pPr>
            <w:r>
              <w:t>MOD</w:t>
            </w:r>
          </w:p>
        </w:tc>
        <w:tc>
          <w:tcPr>
            <w:tcW w:w="2322" w:type="dxa"/>
          </w:tcPr>
          <w:p w14:paraId="279A7BE7" w14:textId="77777777" w:rsidR="00657F08" w:rsidRDefault="00657F08" w:rsidP="00686D13">
            <w:pPr>
              <w:jc w:val="center"/>
              <w:rPr>
                <w:b/>
                <w:bCs/>
                <w:sz w:val="28"/>
                <w:szCs w:val="28"/>
              </w:rPr>
            </w:pPr>
          </w:p>
          <w:p w14:paraId="6C901153" w14:textId="77777777" w:rsidR="00657F08" w:rsidRPr="00AB761D" w:rsidRDefault="00657F08" w:rsidP="00686D13">
            <w:pPr>
              <w:jc w:val="center"/>
              <w:rPr>
                <w:b/>
                <w:bCs/>
              </w:rPr>
            </w:pPr>
            <w:r w:rsidRPr="00AB761D">
              <w:rPr>
                <w:b/>
                <w:bCs/>
              </w:rPr>
              <w:t>English</w:t>
            </w:r>
          </w:p>
          <w:p w14:paraId="6DF59722" w14:textId="77777777" w:rsidR="00657F08" w:rsidRDefault="00657F08" w:rsidP="00686D13">
            <w:pPr>
              <w:jc w:val="center"/>
            </w:pPr>
            <w:r w:rsidRPr="00AB761D">
              <w:t>(Input via Showbie and/or Microsoft Teams)</w:t>
            </w:r>
          </w:p>
          <w:p w14:paraId="01B3E878" w14:textId="77777777" w:rsidR="00657F08" w:rsidRPr="00C308FE" w:rsidRDefault="00657F08" w:rsidP="00686D13">
            <w:pPr>
              <w:jc w:val="center"/>
            </w:pPr>
            <w:r w:rsidRPr="00C308FE">
              <w:t>CL</w:t>
            </w:r>
          </w:p>
        </w:tc>
        <w:tc>
          <w:tcPr>
            <w:tcW w:w="2322" w:type="dxa"/>
          </w:tcPr>
          <w:p w14:paraId="6DE9F378" w14:textId="77777777" w:rsidR="00657F08" w:rsidRPr="006C1A7C" w:rsidRDefault="00657F08" w:rsidP="00686D13">
            <w:pPr>
              <w:jc w:val="center"/>
            </w:pPr>
          </w:p>
          <w:p w14:paraId="432E456C" w14:textId="77777777" w:rsidR="00657F08" w:rsidRPr="00AB761D" w:rsidRDefault="00657F08" w:rsidP="00686D13">
            <w:pPr>
              <w:jc w:val="center"/>
              <w:rPr>
                <w:b/>
                <w:bCs/>
              </w:rPr>
            </w:pPr>
            <w:r w:rsidRPr="00AB761D">
              <w:rPr>
                <w:b/>
                <w:bCs/>
              </w:rPr>
              <w:t>RE</w:t>
            </w:r>
          </w:p>
          <w:p w14:paraId="612A1055" w14:textId="77777777" w:rsidR="00657F08" w:rsidRDefault="00657F08" w:rsidP="00686D13">
            <w:pPr>
              <w:jc w:val="center"/>
            </w:pPr>
            <w:r w:rsidRPr="00AB761D">
              <w:t>(Input via Showbie and/or Microsoft Teams)</w:t>
            </w:r>
          </w:p>
          <w:p w14:paraId="25C16D63" w14:textId="77777777" w:rsidR="00657F08" w:rsidRPr="006C1A7C" w:rsidRDefault="00657F08" w:rsidP="00686D13">
            <w:pPr>
              <w:jc w:val="center"/>
            </w:pPr>
            <w:r>
              <w:t>DK</w:t>
            </w:r>
          </w:p>
        </w:tc>
        <w:tc>
          <w:tcPr>
            <w:tcW w:w="2322" w:type="dxa"/>
          </w:tcPr>
          <w:p w14:paraId="088E4702" w14:textId="77777777" w:rsidR="00657F08" w:rsidRPr="006C1A7C" w:rsidRDefault="00657F08" w:rsidP="00686D13">
            <w:pPr>
              <w:jc w:val="center"/>
              <w:rPr>
                <w:b/>
                <w:bCs/>
              </w:rPr>
            </w:pPr>
          </w:p>
          <w:p w14:paraId="5546DB9C" w14:textId="77777777" w:rsidR="00657F08" w:rsidRPr="00AB761D" w:rsidRDefault="00657F08" w:rsidP="00686D13">
            <w:pPr>
              <w:jc w:val="center"/>
              <w:rPr>
                <w:b/>
                <w:bCs/>
              </w:rPr>
            </w:pPr>
            <w:r w:rsidRPr="00AB761D">
              <w:rPr>
                <w:b/>
                <w:bCs/>
              </w:rPr>
              <w:t>English</w:t>
            </w:r>
          </w:p>
          <w:p w14:paraId="1A63DF3E" w14:textId="77777777" w:rsidR="00657F08" w:rsidRPr="00C308FE" w:rsidRDefault="00657F08" w:rsidP="00686D13">
            <w:pPr>
              <w:jc w:val="center"/>
            </w:pPr>
            <w:r>
              <w:t xml:space="preserve">(Spelling Review using Spelling Shed and Consolidation of week’s work(Via Showbie) </w:t>
            </w:r>
            <w:r w:rsidRPr="00C308FE">
              <w:t>CL</w:t>
            </w:r>
          </w:p>
        </w:tc>
        <w:tc>
          <w:tcPr>
            <w:tcW w:w="2322" w:type="dxa"/>
          </w:tcPr>
          <w:p w14:paraId="047812C3" w14:textId="77777777" w:rsidR="00657F08" w:rsidRPr="006C1A7C" w:rsidRDefault="00657F08" w:rsidP="00686D13">
            <w:pPr>
              <w:jc w:val="center"/>
            </w:pPr>
          </w:p>
          <w:p w14:paraId="0D747006" w14:textId="77777777" w:rsidR="00657F08" w:rsidRDefault="00657F08" w:rsidP="00686D13">
            <w:pPr>
              <w:jc w:val="center"/>
              <w:rPr>
                <w:b/>
                <w:bCs/>
              </w:rPr>
            </w:pPr>
            <w:r>
              <w:rPr>
                <w:b/>
                <w:bCs/>
              </w:rPr>
              <w:t>Maths</w:t>
            </w:r>
          </w:p>
          <w:p w14:paraId="46FA5DF6" w14:textId="77777777" w:rsidR="00657F08" w:rsidRDefault="00657F08" w:rsidP="00686D13">
            <w:pPr>
              <w:jc w:val="center"/>
            </w:pPr>
            <w:r w:rsidRPr="00AB761D">
              <w:t>(Input via Showbie and/or Microsoft Teams)</w:t>
            </w:r>
          </w:p>
          <w:p w14:paraId="0DF380A9" w14:textId="77777777" w:rsidR="00657F08" w:rsidRPr="00C308FE" w:rsidRDefault="00657F08" w:rsidP="00686D13">
            <w:pPr>
              <w:jc w:val="center"/>
            </w:pPr>
            <w:r w:rsidRPr="00C308FE">
              <w:t>MOD</w:t>
            </w:r>
          </w:p>
        </w:tc>
      </w:tr>
      <w:tr w:rsidR="00657F08" w:rsidRPr="006C1A7C" w14:paraId="37F5808B" w14:textId="77777777" w:rsidTr="00686D13">
        <w:tc>
          <w:tcPr>
            <w:tcW w:w="2322" w:type="dxa"/>
          </w:tcPr>
          <w:p w14:paraId="55DCD2D5" w14:textId="77777777" w:rsidR="00657F08" w:rsidRPr="006C1A7C" w:rsidRDefault="00657F08" w:rsidP="00686D13">
            <w:pPr>
              <w:jc w:val="center"/>
            </w:pPr>
            <w:r w:rsidRPr="006C1A7C">
              <w:t>12:30-</w:t>
            </w:r>
            <w:r w:rsidRPr="006C1A7C">
              <w:lastRenderedPageBreak/>
              <w:t>13:30</w:t>
            </w:r>
          </w:p>
        </w:tc>
        <w:tc>
          <w:tcPr>
            <w:tcW w:w="2321" w:type="dxa"/>
          </w:tcPr>
          <w:p w14:paraId="139105DB" w14:textId="77777777" w:rsidR="00657F08" w:rsidRPr="006C1A7C" w:rsidRDefault="00657F08" w:rsidP="00686D13">
            <w:pPr>
              <w:jc w:val="center"/>
            </w:pPr>
            <w:r w:rsidRPr="006C1A7C">
              <w:lastRenderedPageBreak/>
              <w:t>Lunch</w:t>
            </w:r>
          </w:p>
        </w:tc>
        <w:tc>
          <w:tcPr>
            <w:tcW w:w="2322" w:type="dxa"/>
          </w:tcPr>
          <w:p w14:paraId="3D9A592F" w14:textId="77777777" w:rsidR="00657F08" w:rsidRPr="006C1A7C" w:rsidRDefault="00657F08" w:rsidP="00686D13">
            <w:pPr>
              <w:jc w:val="center"/>
            </w:pPr>
            <w:r>
              <w:t>Lunch</w:t>
            </w:r>
          </w:p>
        </w:tc>
        <w:tc>
          <w:tcPr>
            <w:tcW w:w="2322" w:type="dxa"/>
          </w:tcPr>
          <w:p w14:paraId="655C2382" w14:textId="77777777" w:rsidR="00657F08" w:rsidRPr="006C1A7C" w:rsidRDefault="00657F08" w:rsidP="00686D13">
            <w:pPr>
              <w:jc w:val="center"/>
            </w:pPr>
            <w:r>
              <w:t>Lunch</w:t>
            </w:r>
          </w:p>
        </w:tc>
        <w:tc>
          <w:tcPr>
            <w:tcW w:w="2322" w:type="dxa"/>
          </w:tcPr>
          <w:p w14:paraId="1ACB1E5A" w14:textId="77777777" w:rsidR="00657F08" w:rsidRPr="006C1A7C" w:rsidRDefault="00657F08" w:rsidP="00686D13">
            <w:pPr>
              <w:jc w:val="center"/>
            </w:pPr>
            <w:r>
              <w:t>Lunch</w:t>
            </w:r>
          </w:p>
        </w:tc>
        <w:tc>
          <w:tcPr>
            <w:tcW w:w="2322" w:type="dxa"/>
          </w:tcPr>
          <w:p w14:paraId="7D581A4A" w14:textId="77777777" w:rsidR="00657F08" w:rsidRPr="006C1A7C" w:rsidRDefault="00657F08" w:rsidP="00686D13">
            <w:pPr>
              <w:jc w:val="center"/>
            </w:pPr>
            <w:r>
              <w:t>Lunch</w:t>
            </w:r>
          </w:p>
        </w:tc>
      </w:tr>
      <w:tr w:rsidR="00657F08" w:rsidRPr="006C1A7C" w14:paraId="557BF521" w14:textId="77777777" w:rsidTr="00686D13">
        <w:tc>
          <w:tcPr>
            <w:tcW w:w="2322" w:type="dxa"/>
          </w:tcPr>
          <w:p w14:paraId="6051317B" w14:textId="77777777" w:rsidR="00657F08" w:rsidRPr="006C1A7C" w:rsidRDefault="00657F08" w:rsidP="00686D13">
            <w:pPr>
              <w:jc w:val="center"/>
            </w:pPr>
            <w:r w:rsidRPr="006C1A7C">
              <w:t>13:30-14:00</w:t>
            </w:r>
          </w:p>
        </w:tc>
        <w:tc>
          <w:tcPr>
            <w:tcW w:w="2321" w:type="dxa"/>
          </w:tcPr>
          <w:p w14:paraId="25E4257C" w14:textId="77777777" w:rsidR="00657F08" w:rsidRPr="006C1A7C" w:rsidRDefault="00657F08" w:rsidP="00686D13">
            <w:pPr>
              <w:jc w:val="center"/>
            </w:pPr>
            <w:r w:rsidRPr="006C1A7C">
              <w:t>Motor movers</w:t>
            </w:r>
          </w:p>
        </w:tc>
        <w:tc>
          <w:tcPr>
            <w:tcW w:w="2322" w:type="dxa"/>
          </w:tcPr>
          <w:p w14:paraId="3C7ECBCE" w14:textId="77777777" w:rsidR="00657F08" w:rsidRPr="006C1A7C" w:rsidRDefault="00657F08" w:rsidP="00686D13">
            <w:pPr>
              <w:jc w:val="center"/>
            </w:pPr>
            <w:r w:rsidRPr="006C1A7C">
              <w:t>Motor movers</w:t>
            </w:r>
          </w:p>
        </w:tc>
        <w:tc>
          <w:tcPr>
            <w:tcW w:w="2322" w:type="dxa"/>
          </w:tcPr>
          <w:p w14:paraId="675D7BCB" w14:textId="77777777" w:rsidR="00657F08" w:rsidRPr="006C1A7C" w:rsidRDefault="00657F08" w:rsidP="00686D13">
            <w:pPr>
              <w:jc w:val="center"/>
            </w:pPr>
            <w:r w:rsidRPr="006C1A7C">
              <w:t>Motor movers</w:t>
            </w:r>
          </w:p>
        </w:tc>
        <w:tc>
          <w:tcPr>
            <w:tcW w:w="2322" w:type="dxa"/>
          </w:tcPr>
          <w:p w14:paraId="08631269" w14:textId="77777777" w:rsidR="00657F08" w:rsidRPr="006C1A7C" w:rsidRDefault="00657F08" w:rsidP="00686D13">
            <w:pPr>
              <w:jc w:val="center"/>
            </w:pPr>
            <w:r w:rsidRPr="006C1A7C">
              <w:t>Motor movers</w:t>
            </w:r>
          </w:p>
        </w:tc>
        <w:tc>
          <w:tcPr>
            <w:tcW w:w="2322" w:type="dxa"/>
          </w:tcPr>
          <w:p w14:paraId="5BC5FCB1" w14:textId="77777777" w:rsidR="00657F08" w:rsidRPr="006C1A7C" w:rsidRDefault="00657F08" w:rsidP="00686D13">
            <w:pPr>
              <w:jc w:val="center"/>
            </w:pPr>
            <w:r w:rsidRPr="006C1A7C">
              <w:t>Motor movers</w:t>
            </w:r>
          </w:p>
        </w:tc>
      </w:tr>
      <w:tr w:rsidR="00657F08" w:rsidRPr="006C1A7C" w14:paraId="53B5D787" w14:textId="77777777" w:rsidTr="00686D13">
        <w:tc>
          <w:tcPr>
            <w:tcW w:w="2322" w:type="dxa"/>
          </w:tcPr>
          <w:p w14:paraId="0F77E33C" w14:textId="77777777" w:rsidR="00657F08" w:rsidRDefault="00657F08" w:rsidP="00686D13">
            <w:pPr>
              <w:jc w:val="center"/>
            </w:pPr>
          </w:p>
          <w:p w14:paraId="05552C06" w14:textId="77777777" w:rsidR="00657F08" w:rsidRPr="006C1A7C" w:rsidRDefault="00657F08" w:rsidP="00686D13">
            <w:pPr>
              <w:jc w:val="center"/>
            </w:pPr>
            <w:r>
              <w:t>14:00</w:t>
            </w:r>
          </w:p>
        </w:tc>
        <w:tc>
          <w:tcPr>
            <w:tcW w:w="2321" w:type="dxa"/>
          </w:tcPr>
          <w:p w14:paraId="2F8690A3" w14:textId="77777777" w:rsidR="00657F08" w:rsidRDefault="00657F08" w:rsidP="00686D13"/>
          <w:p w14:paraId="5867885E" w14:textId="77777777" w:rsidR="00657F08" w:rsidRPr="00B167D2" w:rsidRDefault="00657F08" w:rsidP="00686D13">
            <w:pPr>
              <w:jc w:val="center"/>
              <w:rPr>
                <w:b/>
                <w:bCs/>
              </w:rPr>
            </w:pPr>
            <w:r>
              <w:rPr>
                <w:b/>
                <w:bCs/>
              </w:rPr>
              <w:t>Science</w:t>
            </w:r>
          </w:p>
          <w:p w14:paraId="16E75F1C" w14:textId="77777777" w:rsidR="00657F08" w:rsidRDefault="00657F08" w:rsidP="00686D13">
            <w:pPr>
              <w:jc w:val="center"/>
            </w:pPr>
            <w:r w:rsidRPr="00B167D2">
              <w:t>(Input via Showbie</w:t>
            </w:r>
            <w:r w:rsidRPr="00AB761D">
              <w:t xml:space="preserve"> and/or Microsoft Teams</w:t>
            </w:r>
            <w:r w:rsidRPr="00B167D2">
              <w:t>)</w:t>
            </w:r>
          </w:p>
          <w:p w14:paraId="45386A4C" w14:textId="77777777" w:rsidR="00657F08" w:rsidRPr="00C308FE" w:rsidRDefault="00657F08" w:rsidP="00686D13">
            <w:pPr>
              <w:jc w:val="center"/>
            </w:pPr>
            <w:r w:rsidRPr="00C308FE">
              <w:t>HM</w:t>
            </w:r>
          </w:p>
        </w:tc>
        <w:tc>
          <w:tcPr>
            <w:tcW w:w="2322" w:type="dxa"/>
          </w:tcPr>
          <w:p w14:paraId="2052B722" w14:textId="77777777" w:rsidR="00657F08" w:rsidRDefault="00657F08" w:rsidP="00686D13">
            <w:pPr>
              <w:rPr>
                <w:b/>
                <w:bCs/>
              </w:rPr>
            </w:pPr>
          </w:p>
          <w:p w14:paraId="20485ECE" w14:textId="77777777" w:rsidR="00657F08" w:rsidRPr="00AB761D" w:rsidRDefault="00657F08" w:rsidP="00686D13">
            <w:pPr>
              <w:jc w:val="center"/>
              <w:rPr>
                <w:b/>
                <w:bCs/>
              </w:rPr>
            </w:pPr>
            <w:r>
              <w:rPr>
                <w:b/>
                <w:bCs/>
              </w:rPr>
              <w:t>Geography</w:t>
            </w:r>
          </w:p>
          <w:p w14:paraId="1369DB4E" w14:textId="77777777" w:rsidR="00657F08" w:rsidRDefault="00657F08" w:rsidP="00686D13">
            <w:pPr>
              <w:jc w:val="center"/>
            </w:pPr>
            <w:r w:rsidRPr="00AB761D">
              <w:t>(Input via Showbie and/or Microsoft Teams)</w:t>
            </w:r>
          </w:p>
          <w:p w14:paraId="5F0F0A56" w14:textId="77777777" w:rsidR="00657F08" w:rsidRPr="00AB761D" w:rsidRDefault="00657F08" w:rsidP="00686D13">
            <w:pPr>
              <w:jc w:val="center"/>
            </w:pPr>
            <w:r>
              <w:t>MB</w:t>
            </w:r>
          </w:p>
          <w:p w14:paraId="5F0C7EA0" w14:textId="77777777" w:rsidR="00657F08" w:rsidRPr="006C1A7C" w:rsidRDefault="00657F08" w:rsidP="00686D13">
            <w:pPr>
              <w:jc w:val="center"/>
              <w:rPr>
                <w:b/>
                <w:bCs/>
              </w:rPr>
            </w:pPr>
          </w:p>
        </w:tc>
        <w:tc>
          <w:tcPr>
            <w:tcW w:w="2322" w:type="dxa"/>
          </w:tcPr>
          <w:p w14:paraId="7D62A3DA" w14:textId="77777777" w:rsidR="00657F08" w:rsidRDefault="00657F08" w:rsidP="00686D13">
            <w:r>
              <w:t xml:space="preserve">         </w:t>
            </w:r>
          </w:p>
          <w:p w14:paraId="4C34D955" w14:textId="77777777" w:rsidR="00657F08" w:rsidRPr="00C308FE" w:rsidRDefault="00657F08" w:rsidP="00686D13">
            <w:pPr>
              <w:rPr>
                <w:sz w:val="22"/>
                <w:szCs w:val="22"/>
              </w:rPr>
            </w:pPr>
            <w:r>
              <w:t xml:space="preserve">             </w:t>
            </w:r>
            <w:r w:rsidRPr="00AB761D">
              <w:rPr>
                <w:b/>
                <w:bCs/>
              </w:rPr>
              <w:t>Maths</w:t>
            </w:r>
            <w:r>
              <w:rPr>
                <w:b/>
                <w:bCs/>
              </w:rPr>
              <w:t xml:space="preserve"> – </w:t>
            </w:r>
            <w:r w:rsidRPr="00C308FE">
              <w:rPr>
                <w:b/>
                <w:bCs/>
                <w:sz w:val="22"/>
                <w:szCs w:val="22"/>
              </w:rPr>
              <w:t>inc. Times Tables Practice</w:t>
            </w:r>
          </w:p>
          <w:p w14:paraId="22826487" w14:textId="77777777" w:rsidR="00657F08" w:rsidRDefault="00657F08" w:rsidP="00686D13">
            <w:pPr>
              <w:jc w:val="center"/>
            </w:pPr>
            <w:r w:rsidRPr="00AB761D">
              <w:t>(Input via Showbie and/or Microsoft Teams)</w:t>
            </w:r>
          </w:p>
          <w:p w14:paraId="7F574FED" w14:textId="77777777" w:rsidR="00657F08" w:rsidRPr="006C1A7C" w:rsidRDefault="00657F08" w:rsidP="00686D13">
            <w:pPr>
              <w:jc w:val="center"/>
              <w:rPr>
                <w:b/>
                <w:bCs/>
              </w:rPr>
            </w:pPr>
            <w:r>
              <w:t>HM</w:t>
            </w:r>
          </w:p>
        </w:tc>
        <w:tc>
          <w:tcPr>
            <w:tcW w:w="2322" w:type="dxa"/>
          </w:tcPr>
          <w:p w14:paraId="53A242D7" w14:textId="77777777" w:rsidR="00657F08" w:rsidRPr="006C1A7C" w:rsidRDefault="00657F08" w:rsidP="00686D13"/>
          <w:p w14:paraId="12EB02CE" w14:textId="77777777" w:rsidR="00657F08" w:rsidRPr="00AB761D" w:rsidRDefault="00657F08" w:rsidP="00686D13">
            <w:pPr>
              <w:jc w:val="center"/>
              <w:rPr>
                <w:b/>
                <w:bCs/>
              </w:rPr>
            </w:pPr>
            <w:r w:rsidRPr="00AB761D">
              <w:rPr>
                <w:b/>
                <w:bCs/>
              </w:rPr>
              <w:t>Spanish</w:t>
            </w:r>
          </w:p>
          <w:p w14:paraId="5CD7645D" w14:textId="77777777" w:rsidR="00657F08" w:rsidRDefault="00657F08" w:rsidP="00686D13">
            <w:pPr>
              <w:jc w:val="center"/>
            </w:pPr>
            <w:r w:rsidRPr="00AB761D">
              <w:t>(Input via Showbie and/or Microsoft Teams)</w:t>
            </w:r>
          </w:p>
          <w:p w14:paraId="4E322138" w14:textId="77777777" w:rsidR="00657F08" w:rsidRPr="00C308FE" w:rsidRDefault="00657F08" w:rsidP="00686D13">
            <w:pPr>
              <w:jc w:val="center"/>
            </w:pPr>
            <w:r w:rsidRPr="00C308FE">
              <w:t>CG</w:t>
            </w:r>
          </w:p>
        </w:tc>
        <w:tc>
          <w:tcPr>
            <w:tcW w:w="2322" w:type="dxa"/>
          </w:tcPr>
          <w:p w14:paraId="74314E96" w14:textId="77777777" w:rsidR="00657F08" w:rsidRPr="006C1A7C" w:rsidRDefault="00657F08" w:rsidP="00686D13">
            <w:pPr>
              <w:jc w:val="center"/>
            </w:pPr>
          </w:p>
          <w:p w14:paraId="22A0CA41" w14:textId="77777777" w:rsidR="00657F08" w:rsidRPr="00AB761D" w:rsidRDefault="00657F08" w:rsidP="00686D13">
            <w:pPr>
              <w:jc w:val="center"/>
              <w:rPr>
                <w:b/>
                <w:bCs/>
              </w:rPr>
            </w:pPr>
            <w:r>
              <w:rPr>
                <w:b/>
                <w:bCs/>
              </w:rPr>
              <w:t>Art</w:t>
            </w:r>
          </w:p>
          <w:p w14:paraId="0D7BD989" w14:textId="77777777" w:rsidR="00657F08" w:rsidRDefault="00657F08" w:rsidP="00686D13">
            <w:pPr>
              <w:jc w:val="center"/>
            </w:pPr>
            <w:r w:rsidRPr="00AB761D">
              <w:t>(Input via Showbie and/or Microsoft Teams)</w:t>
            </w:r>
          </w:p>
          <w:p w14:paraId="63551FE7" w14:textId="77777777" w:rsidR="00657F08" w:rsidRPr="00C308FE" w:rsidRDefault="00657F08" w:rsidP="00686D13">
            <w:pPr>
              <w:jc w:val="center"/>
            </w:pPr>
            <w:r w:rsidRPr="00C308FE">
              <w:t>RB</w:t>
            </w:r>
          </w:p>
        </w:tc>
      </w:tr>
      <w:tr w:rsidR="00657F08" w:rsidRPr="006C1A7C" w14:paraId="2811A1B2" w14:textId="77777777" w:rsidTr="00686D13">
        <w:trPr>
          <w:trHeight w:val="57"/>
        </w:trPr>
        <w:tc>
          <w:tcPr>
            <w:tcW w:w="2322" w:type="dxa"/>
          </w:tcPr>
          <w:p w14:paraId="021A447E" w14:textId="77777777" w:rsidR="00657F08" w:rsidRDefault="00657F08" w:rsidP="00686D13">
            <w:pPr>
              <w:jc w:val="center"/>
            </w:pPr>
            <w:r>
              <w:t>15:00</w:t>
            </w:r>
          </w:p>
        </w:tc>
        <w:tc>
          <w:tcPr>
            <w:tcW w:w="2321" w:type="dxa"/>
          </w:tcPr>
          <w:p w14:paraId="44C23F35" w14:textId="77777777" w:rsidR="00657F08" w:rsidRPr="008F7CAA" w:rsidRDefault="00657F08" w:rsidP="00686D13">
            <w:pPr>
              <w:jc w:val="center"/>
              <w:rPr>
                <w:sz w:val="20"/>
                <w:szCs w:val="20"/>
              </w:rPr>
            </w:pPr>
            <w:r w:rsidRPr="008F7CAA">
              <w:rPr>
                <w:sz w:val="20"/>
                <w:szCs w:val="20"/>
              </w:rPr>
              <w:t>Enrichment/Spellings/ TT Rockstars/Bug Club</w:t>
            </w:r>
          </w:p>
        </w:tc>
        <w:tc>
          <w:tcPr>
            <w:tcW w:w="2322" w:type="dxa"/>
          </w:tcPr>
          <w:p w14:paraId="6AFFBF40" w14:textId="77777777" w:rsidR="00657F08" w:rsidRPr="008F7CAA" w:rsidRDefault="00657F08" w:rsidP="00686D13">
            <w:pPr>
              <w:jc w:val="center"/>
              <w:rPr>
                <w:sz w:val="20"/>
                <w:szCs w:val="20"/>
              </w:rPr>
            </w:pPr>
            <w:r w:rsidRPr="008F7CAA">
              <w:rPr>
                <w:sz w:val="20"/>
                <w:szCs w:val="20"/>
              </w:rPr>
              <w:t>Enrichment/Spellings/ TT Rockstars/Bug Clu</w:t>
            </w:r>
            <w:r>
              <w:rPr>
                <w:sz w:val="20"/>
                <w:szCs w:val="20"/>
              </w:rPr>
              <w:t>b</w:t>
            </w:r>
          </w:p>
        </w:tc>
        <w:tc>
          <w:tcPr>
            <w:tcW w:w="2322" w:type="dxa"/>
          </w:tcPr>
          <w:p w14:paraId="7058F9C6" w14:textId="77777777" w:rsidR="00657F08" w:rsidRPr="008F7CAA" w:rsidRDefault="00657F08" w:rsidP="00686D13">
            <w:pPr>
              <w:jc w:val="center"/>
              <w:rPr>
                <w:sz w:val="20"/>
                <w:szCs w:val="20"/>
              </w:rPr>
            </w:pPr>
            <w:r w:rsidRPr="008F7CAA">
              <w:rPr>
                <w:sz w:val="20"/>
                <w:szCs w:val="20"/>
              </w:rPr>
              <w:t>Enrichment/Spellings/ TT Rockstars/Bug Club</w:t>
            </w:r>
          </w:p>
        </w:tc>
        <w:tc>
          <w:tcPr>
            <w:tcW w:w="2322" w:type="dxa"/>
          </w:tcPr>
          <w:p w14:paraId="20732721" w14:textId="77777777" w:rsidR="00657F08" w:rsidRPr="008F7CAA" w:rsidRDefault="00657F08" w:rsidP="00686D13">
            <w:pPr>
              <w:jc w:val="center"/>
              <w:rPr>
                <w:sz w:val="20"/>
                <w:szCs w:val="20"/>
              </w:rPr>
            </w:pPr>
            <w:r w:rsidRPr="008F7CAA">
              <w:rPr>
                <w:sz w:val="20"/>
                <w:szCs w:val="20"/>
              </w:rPr>
              <w:t>Enrichment/Spellings/ TT Rockstars/Bug Club</w:t>
            </w:r>
          </w:p>
        </w:tc>
        <w:tc>
          <w:tcPr>
            <w:tcW w:w="2322" w:type="dxa"/>
          </w:tcPr>
          <w:p w14:paraId="7CB0DCC0" w14:textId="77777777" w:rsidR="00657F08" w:rsidRPr="008F7CAA" w:rsidRDefault="00657F08" w:rsidP="00686D13">
            <w:pPr>
              <w:jc w:val="center"/>
              <w:rPr>
                <w:sz w:val="20"/>
                <w:szCs w:val="20"/>
              </w:rPr>
            </w:pPr>
            <w:r w:rsidRPr="008F7CAA">
              <w:rPr>
                <w:sz w:val="20"/>
                <w:szCs w:val="20"/>
              </w:rPr>
              <w:t>Enrichment/Spellings/ TT Rockstars/Bug Club</w:t>
            </w:r>
          </w:p>
        </w:tc>
      </w:tr>
    </w:tbl>
    <w:p w14:paraId="4774EB87" w14:textId="77777777" w:rsidR="00657F08" w:rsidRDefault="00657F08" w:rsidP="00657F08">
      <w:pPr>
        <w:jc w:val="center"/>
        <w:rPr>
          <w:sz w:val="28"/>
          <w:szCs w:val="28"/>
        </w:rPr>
      </w:pPr>
    </w:p>
    <w:p w14:paraId="16442E51" w14:textId="6B7C66EB" w:rsidR="00657F08" w:rsidRDefault="00657F08" w:rsidP="00657F08">
      <w:pPr>
        <w:rPr>
          <w:rFonts w:ascii="Times New Roman" w:hAnsi="Times New Roman"/>
          <w:b/>
          <w:bCs/>
          <w:lang w:val="en-US" w:eastAsia="ja-JP"/>
        </w:rPr>
      </w:pPr>
    </w:p>
    <w:p w14:paraId="1E852D26" w14:textId="0CBD8134" w:rsidR="00657F08" w:rsidRDefault="00657F08" w:rsidP="00657F08">
      <w:pPr>
        <w:rPr>
          <w:rFonts w:ascii="Times New Roman" w:hAnsi="Times New Roman"/>
          <w:b/>
          <w:bCs/>
          <w:lang w:val="en-US" w:eastAsia="ja-JP"/>
        </w:rPr>
      </w:pPr>
      <w:r>
        <w:rPr>
          <w:rFonts w:ascii="Times New Roman" w:hAnsi="Times New Roman"/>
          <w:b/>
          <w:bCs/>
          <w:lang w:val="en-US" w:eastAsia="ja-JP"/>
        </w:rPr>
        <w:t>Year 4</w:t>
      </w:r>
    </w:p>
    <w:p w14:paraId="5D126E66" w14:textId="272215F9" w:rsidR="00657F08" w:rsidRDefault="00657F08" w:rsidP="00657F08">
      <w:pPr>
        <w:rPr>
          <w:rFonts w:ascii="Times New Roman" w:hAnsi="Times New Roman"/>
          <w:b/>
          <w:bCs/>
          <w:lang w:val="en-US" w:eastAsia="ja-JP"/>
        </w:rPr>
      </w:pPr>
    </w:p>
    <w:p w14:paraId="7B1C07EF" w14:textId="77777777" w:rsidR="00657F08" w:rsidRDefault="00657F08" w:rsidP="00657F08">
      <w:pPr>
        <w:jc w:val="center"/>
        <w:rPr>
          <w:b/>
          <w:sz w:val="28"/>
          <w:szCs w:val="28"/>
          <w:u w:val="single"/>
        </w:rPr>
      </w:pPr>
    </w:p>
    <w:tbl>
      <w:tblPr>
        <w:tblStyle w:val="TableGrid"/>
        <w:tblW w:w="0" w:type="auto"/>
        <w:tblLook w:val="04A0" w:firstRow="1" w:lastRow="0" w:firstColumn="1" w:lastColumn="0" w:noHBand="0" w:noVBand="1"/>
      </w:tblPr>
      <w:tblGrid>
        <w:gridCol w:w="615"/>
        <w:gridCol w:w="1535"/>
        <w:gridCol w:w="1535"/>
        <w:gridCol w:w="1535"/>
        <w:gridCol w:w="1535"/>
        <w:gridCol w:w="1535"/>
      </w:tblGrid>
      <w:tr w:rsidR="00657F08" w:rsidRPr="0060422D" w14:paraId="1BAE683B" w14:textId="77777777" w:rsidTr="00686D13">
        <w:tc>
          <w:tcPr>
            <w:tcW w:w="2321" w:type="dxa"/>
          </w:tcPr>
          <w:p w14:paraId="7D696829" w14:textId="77777777" w:rsidR="00657F08" w:rsidRPr="0060422D" w:rsidRDefault="00657F08" w:rsidP="00686D13">
            <w:pPr>
              <w:rPr>
                <w:sz w:val="22"/>
                <w:szCs w:val="22"/>
              </w:rPr>
            </w:pPr>
          </w:p>
        </w:tc>
        <w:tc>
          <w:tcPr>
            <w:tcW w:w="2321" w:type="dxa"/>
          </w:tcPr>
          <w:p w14:paraId="4FCDF557" w14:textId="77777777" w:rsidR="00657F08" w:rsidRPr="0060422D" w:rsidRDefault="00657F08" w:rsidP="00686D13">
            <w:pPr>
              <w:jc w:val="center"/>
              <w:rPr>
                <w:bCs/>
                <w:sz w:val="22"/>
                <w:szCs w:val="22"/>
              </w:rPr>
            </w:pPr>
            <w:r w:rsidRPr="0060422D">
              <w:rPr>
                <w:b/>
                <w:sz w:val="22"/>
                <w:szCs w:val="22"/>
              </w:rPr>
              <w:t>Monday</w:t>
            </w:r>
          </w:p>
        </w:tc>
        <w:tc>
          <w:tcPr>
            <w:tcW w:w="2322" w:type="dxa"/>
          </w:tcPr>
          <w:p w14:paraId="2B49DB9B" w14:textId="77777777" w:rsidR="00657F08" w:rsidRPr="0060422D" w:rsidRDefault="00657F08" w:rsidP="00686D13">
            <w:pPr>
              <w:jc w:val="center"/>
              <w:rPr>
                <w:b/>
                <w:sz w:val="22"/>
                <w:szCs w:val="22"/>
              </w:rPr>
            </w:pPr>
            <w:r w:rsidRPr="0060422D">
              <w:rPr>
                <w:b/>
                <w:sz w:val="22"/>
                <w:szCs w:val="22"/>
              </w:rPr>
              <w:t>Tuesday</w:t>
            </w:r>
          </w:p>
        </w:tc>
        <w:tc>
          <w:tcPr>
            <w:tcW w:w="2322" w:type="dxa"/>
          </w:tcPr>
          <w:p w14:paraId="4B7A8A59" w14:textId="77777777" w:rsidR="00657F08" w:rsidRPr="0060422D" w:rsidRDefault="00657F08" w:rsidP="00686D13">
            <w:pPr>
              <w:jc w:val="center"/>
              <w:rPr>
                <w:b/>
                <w:sz w:val="22"/>
                <w:szCs w:val="22"/>
              </w:rPr>
            </w:pPr>
            <w:r w:rsidRPr="0060422D">
              <w:rPr>
                <w:b/>
                <w:sz w:val="22"/>
                <w:szCs w:val="22"/>
              </w:rPr>
              <w:t>Wednesday</w:t>
            </w:r>
          </w:p>
        </w:tc>
        <w:tc>
          <w:tcPr>
            <w:tcW w:w="2322" w:type="dxa"/>
          </w:tcPr>
          <w:p w14:paraId="371A4549" w14:textId="77777777" w:rsidR="00657F08" w:rsidRPr="0060422D" w:rsidRDefault="00657F08" w:rsidP="00686D13">
            <w:pPr>
              <w:jc w:val="center"/>
              <w:rPr>
                <w:b/>
                <w:sz w:val="22"/>
                <w:szCs w:val="22"/>
              </w:rPr>
            </w:pPr>
            <w:r w:rsidRPr="0060422D">
              <w:rPr>
                <w:b/>
                <w:sz w:val="22"/>
                <w:szCs w:val="22"/>
              </w:rPr>
              <w:t>Thursday</w:t>
            </w:r>
          </w:p>
        </w:tc>
        <w:tc>
          <w:tcPr>
            <w:tcW w:w="2322" w:type="dxa"/>
          </w:tcPr>
          <w:p w14:paraId="05E0C9E7" w14:textId="77777777" w:rsidR="00657F08" w:rsidRPr="0060422D" w:rsidRDefault="00657F08" w:rsidP="00686D13">
            <w:pPr>
              <w:jc w:val="center"/>
              <w:rPr>
                <w:b/>
                <w:sz w:val="22"/>
                <w:szCs w:val="22"/>
              </w:rPr>
            </w:pPr>
            <w:r w:rsidRPr="0060422D">
              <w:rPr>
                <w:b/>
                <w:sz w:val="22"/>
                <w:szCs w:val="22"/>
              </w:rPr>
              <w:t>Friday</w:t>
            </w:r>
          </w:p>
        </w:tc>
      </w:tr>
      <w:tr w:rsidR="00657F08" w:rsidRPr="0060422D" w14:paraId="13F93265" w14:textId="77777777" w:rsidTr="00686D13">
        <w:tc>
          <w:tcPr>
            <w:tcW w:w="2321" w:type="dxa"/>
          </w:tcPr>
          <w:p w14:paraId="0CE15396" w14:textId="77777777" w:rsidR="00657F08" w:rsidRPr="0060422D" w:rsidRDefault="00657F08" w:rsidP="00686D13">
            <w:pPr>
              <w:rPr>
                <w:sz w:val="22"/>
                <w:szCs w:val="22"/>
              </w:rPr>
            </w:pPr>
            <w:r w:rsidRPr="0060422D">
              <w:rPr>
                <w:sz w:val="22"/>
                <w:szCs w:val="22"/>
              </w:rPr>
              <w:t xml:space="preserve">           840am</w:t>
            </w:r>
          </w:p>
        </w:tc>
        <w:tc>
          <w:tcPr>
            <w:tcW w:w="2321" w:type="dxa"/>
          </w:tcPr>
          <w:p w14:paraId="3B506527" w14:textId="77777777" w:rsidR="00657F08" w:rsidRPr="0060422D" w:rsidRDefault="00657F08" w:rsidP="00686D13">
            <w:pPr>
              <w:jc w:val="center"/>
              <w:rPr>
                <w:bCs/>
                <w:sz w:val="22"/>
                <w:szCs w:val="22"/>
              </w:rPr>
            </w:pPr>
            <w:r w:rsidRPr="0060422D">
              <w:rPr>
                <w:bCs/>
                <w:sz w:val="22"/>
                <w:szCs w:val="22"/>
              </w:rPr>
              <w:t>Motor Movers</w:t>
            </w:r>
          </w:p>
        </w:tc>
        <w:tc>
          <w:tcPr>
            <w:tcW w:w="2322" w:type="dxa"/>
          </w:tcPr>
          <w:p w14:paraId="164563D6" w14:textId="77777777" w:rsidR="00657F08" w:rsidRPr="0060422D" w:rsidRDefault="00657F08" w:rsidP="00686D13">
            <w:pPr>
              <w:jc w:val="center"/>
              <w:rPr>
                <w:bCs/>
                <w:sz w:val="22"/>
                <w:szCs w:val="22"/>
              </w:rPr>
            </w:pPr>
            <w:r w:rsidRPr="0060422D">
              <w:rPr>
                <w:bCs/>
                <w:sz w:val="22"/>
                <w:szCs w:val="22"/>
              </w:rPr>
              <w:t>Motor Movers</w:t>
            </w:r>
          </w:p>
        </w:tc>
        <w:tc>
          <w:tcPr>
            <w:tcW w:w="2322" w:type="dxa"/>
          </w:tcPr>
          <w:p w14:paraId="7F13B3F9" w14:textId="77777777" w:rsidR="00657F08" w:rsidRPr="0060422D" w:rsidRDefault="00657F08" w:rsidP="00686D13">
            <w:pPr>
              <w:jc w:val="center"/>
              <w:rPr>
                <w:bCs/>
                <w:sz w:val="22"/>
                <w:szCs w:val="22"/>
              </w:rPr>
            </w:pPr>
            <w:r w:rsidRPr="0060422D">
              <w:rPr>
                <w:bCs/>
                <w:sz w:val="22"/>
                <w:szCs w:val="22"/>
              </w:rPr>
              <w:t>Motor Movers</w:t>
            </w:r>
          </w:p>
        </w:tc>
        <w:tc>
          <w:tcPr>
            <w:tcW w:w="2322" w:type="dxa"/>
          </w:tcPr>
          <w:p w14:paraId="31EC503E" w14:textId="77777777" w:rsidR="00657F08" w:rsidRPr="0060422D" w:rsidRDefault="00657F08" w:rsidP="00686D13">
            <w:pPr>
              <w:jc w:val="center"/>
              <w:rPr>
                <w:bCs/>
                <w:sz w:val="22"/>
                <w:szCs w:val="22"/>
              </w:rPr>
            </w:pPr>
            <w:r w:rsidRPr="0060422D">
              <w:rPr>
                <w:bCs/>
                <w:sz w:val="22"/>
                <w:szCs w:val="22"/>
              </w:rPr>
              <w:t>Motor Movers</w:t>
            </w:r>
          </w:p>
        </w:tc>
        <w:tc>
          <w:tcPr>
            <w:tcW w:w="2322" w:type="dxa"/>
          </w:tcPr>
          <w:p w14:paraId="51CF2CDE" w14:textId="77777777" w:rsidR="00657F08" w:rsidRPr="0060422D" w:rsidRDefault="00657F08" w:rsidP="00686D13">
            <w:pPr>
              <w:jc w:val="center"/>
              <w:rPr>
                <w:bCs/>
                <w:sz w:val="22"/>
                <w:szCs w:val="22"/>
              </w:rPr>
            </w:pPr>
            <w:r w:rsidRPr="0060422D">
              <w:rPr>
                <w:bCs/>
                <w:sz w:val="22"/>
                <w:szCs w:val="22"/>
              </w:rPr>
              <w:t>Motor Movers</w:t>
            </w:r>
          </w:p>
        </w:tc>
      </w:tr>
      <w:tr w:rsidR="00657F08" w:rsidRPr="0060422D" w14:paraId="28946722" w14:textId="77777777" w:rsidTr="00686D13">
        <w:tc>
          <w:tcPr>
            <w:tcW w:w="2321" w:type="dxa"/>
          </w:tcPr>
          <w:p w14:paraId="5A0EF5D3" w14:textId="77777777" w:rsidR="00657F08" w:rsidRPr="0060422D" w:rsidRDefault="00657F08" w:rsidP="00686D13">
            <w:pPr>
              <w:jc w:val="center"/>
              <w:rPr>
                <w:sz w:val="22"/>
                <w:szCs w:val="22"/>
              </w:rPr>
            </w:pPr>
            <w:r w:rsidRPr="0060422D">
              <w:rPr>
                <w:sz w:val="22"/>
                <w:szCs w:val="22"/>
              </w:rPr>
              <w:t>9am</w:t>
            </w:r>
          </w:p>
        </w:tc>
        <w:tc>
          <w:tcPr>
            <w:tcW w:w="2321" w:type="dxa"/>
          </w:tcPr>
          <w:p w14:paraId="0AF99525" w14:textId="77777777" w:rsidR="00657F08" w:rsidRPr="0060422D" w:rsidRDefault="00657F08" w:rsidP="00686D13">
            <w:pPr>
              <w:jc w:val="center"/>
              <w:rPr>
                <w:bCs/>
                <w:sz w:val="22"/>
                <w:szCs w:val="22"/>
              </w:rPr>
            </w:pPr>
            <w:r w:rsidRPr="0060422D">
              <w:rPr>
                <w:bCs/>
                <w:sz w:val="22"/>
                <w:szCs w:val="22"/>
              </w:rPr>
              <w:t>Physical activity Joe Wickes or own choice (walk etc)</w:t>
            </w:r>
          </w:p>
        </w:tc>
        <w:tc>
          <w:tcPr>
            <w:tcW w:w="2322" w:type="dxa"/>
          </w:tcPr>
          <w:p w14:paraId="23DB58BA" w14:textId="77777777" w:rsidR="00657F08" w:rsidRPr="0060422D" w:rsidRDefault="00657F08" w:rsidP="00686D13">
            <w:pPr>
              <w:jc w:val="center"/>
              <w:rPr>
                <w:b/>
                <w:sz w:val="22"/>
                <w:szCs w:val="22"/>
              </w:rPr>
            </w:pPr>
            <w:r w:rsidRPr="0060422D">
              <w:rPr>
                <w:bCs/>
                <w:sz w:val="22"/>
                <w:szCs w:val="22"/>
              </w:rPr>
              <w:t>Physical activity Joe Wickes or own choice (walk etc)</w:t>
            </w:r>
          </w:p>
        </w:tc>
        <w:tc>
          <w:tcPr>
            <w:tcW w:w="2322" w:type="dxa"/>
          </w:tcPr>
          <w:p w14:paraId="30E79876" w14:textId="77777777" w:rsidR="00657F08" w:rsidRPr="0060422D" w:rsidRDefault="00657F08" w:rsidP="00686D13">
            <w:pPr>
              <w:jc w:val="center"/>
              <w:rPr>
                <w:b/>
                <w:sz w:val="22"/>
                <w:szCs w:val="22"/>
              </w:rPr>
            </w:pPr>
            <w:r w:rsidRPr="0060422D">
              <w:rPr>
                <w:bCs/>
                <w:sz w:val="22"/>
                <w:szCs w:val="22"/>
              </w:rPr>
              <w:t xml:space="preserve">Physical activity Joe Wickes or own choice (walk etc) </w:t>
            </w:r>
          </w:p>
        </w:tc>
        <w:tc>
          <w:tcPr>
            <w:tcW w:w="2322" w:type="dxa"/>
          </w:tcPr>
          <w:p w14:paraId="3FD0A5E2" w14:textId="77777777" w:rsidR="00657F08" w:rsidRPr="0060422D" w:rsidRDefault="00657F08" w:rsidP="00686D13">
            <w:pPr>
              <w:jc w:val="center"/>
              <w:rPr>
                <w:b/>
                <w:sz w:val="22"/>
                <w:szCs w:val="22"/>
              </w:rPr>
            </w:pPr>
            <w:r w:rsidRPr="0060422D">
              <w:rPr>
                <w:bCs/>
                <w:sz w:val="22"/>
                <w:szCs w:val="22"/>
              </w:rPr>
              <w:t>Physical activity Joe Wickes or own choice (walk etc)</w:t>
            </w:r>
          </w:p>
        </w:tc>
        <w:tc>
          <w:tcPr>
            <w:tcW w:w="2322" w:type="dxa"/>
          </w:tcPr>
          <w:p w14:paraId="42789FB9" w14:textId="77777777" w:rsidR="00657F08" w:rsidRPr="0060422D" w:rsidRDefault="00657F08" w:rsidP="00686D13">
            <w:pPr>
              <w:jc w:val="center"/>
              <w:rPr>
                <w:b/>
                <w:sz w:val="22"/>
                <w:szCs w:val="22"/>
              </w:rPr>
            </w:pPr>
            <w:r w:rsidRPr="0060422D">
              <w:rPr>
                <w:bCs/>
                <w:sz w:val="22"/>
                <w:szCs w:val="22"/>
              </w:rPr>
              <w:t>Physical activity Joe Wickes or own choice (walk etc)</w:t>
            </w:r>
          </w:p>
        </w:tc>
      </w:tr>
      <w:tr w:rsidR="00657F08" w:rsidRPr="0060422D" w14:paraId="19C045F0" w14:textId="77777777" w:rsidTr="00686D13">
        <w:tc>
          <w:tcPr>
            <w:tcW w:w="2321" w:type="dxa"/>
          </w:tcPr>
          <w:p w14:paraId="60453E8B" w14:textId="77777777" w:rsidR="00657F08" w:rsidRPr="0060422D" w:rsidRDefault="00657F08" w:rsidP="00686D13">
            <w:pPr>
              <w:jc w:val="center"/>
              <w:rPr>
                <w:sz w:val="22"/>
                <w:szCs w:val="22"/>
              </w:rPr>
            </w:pPr>
          </w:p>
          <w:p w14:paraId="5B7D475E" w14:textId="77777777" w:rsidR="00657F08" w:rsidRPr="0060422D" w:rsidRDefault="00657F08" w:rsidP="00686D13">
            <w:pPr>
              <w:rPr>
                <w:sz w:val="22"/>
                <w:szCs w:val="22"/>
              </w:rPr>
            </w:pPr>
            <w:r w:rsidRPr="0060422D">
              <w:rPr>
                <w:sz w:val="22"/>
                <w:szCs w:val="22"/>
              </w:rPr>
              <w:t xml:space="preserve">          10am</w:t>
            </w:r>
          </w:p>
          <w:p w14:paraId="7027B810" w14:textId="77777777" w:rsidR="00657F08" w:rsidRPr="0060422D" w:rsidRDefault="00657F08" w:rsidP="00686D13">
            <w:pPr>
              <w:jc w:val="center"/>
              <w:rPr>
                <w:sz w:val="22"/>
                <w:szCs w:val="22"/>
              </w:rPr>
            </w:pPr>
          </w:p>
          <w:p w14:paraId="3ECD32A0" w14:textId="77777777" w:rsidR="00657F08" w:rsidRPr="0060422D" w:rsidRDefault="00657F08" w:rsidP="00686D13">
            <w:pPr>
              <w:jc w:val="center"/>
              <w:rPr>
                <w:sz w:val="22"/>
                <w:szCs w:val="22"/>
              </w:rPr>
            </w:pPr>
          </w:p>
        </w:tc>
        <w:tc>
          <w:tcPr>
            <w:tcW w:w="2321" w:type="dxa"/>
          </w:tcPr>
          <w:p w14:paraId="611C04DB" w14:textId="77777777" w:rsidR="00657F08" w:rsidRPr="0060422D" w:rsidRDefault="00657F08" w:rsidP="00686D13">
            <w:pPr>
              <w:jc w:val="center"/>
              <w:rPr>
                <w:sz w:val="22"/>
                <w:szCs w:val="22"/>
              </w:rPr>
            </w:pPr>
          </w:p>
          <w:p w14:paraId="0AF33282" w14:textId="77777777" w:rsidR="00657F08" w:rsidRPr="0060422D" w:rsidRDefault="00657F08" w:rsidP="00686D13">
            <w:pPr>
              <w:jc w:val="center"/>
              <w:rPr>
                <w:b/>
                <w:bCs/>
                <w:sz w:val="22"/>
                <w:szCs w:val="22"/>
              </w:rPr>
            </w:pPr>
            <w:r>
              <w:rPr>
                <w:b/>
                <w:bCs/>
                <w:sz w:val="22"/>
                <w:szCs w:val="22"/>
              </w:rPr>
              <w:t>Music</w:t>
            </w:r>
          </w:p>
          <w:p w14:paraId="2EE55CC0" w14:textId="77777777" w:rsidR="00657F08" w:rsidRDefault="00657F08" w:rsidP="00686D13">
            <w:pPr>
              <w:jc w:val="center"/>
            </w:pPr>
            <w:r w:rsidRPr="0060422D">
              <w:rPr>
                <w:sz w:val="22"/>
                <w:szCs w:val="22"/>
              </w:rPr>
              <w:t>(Input via Showbie</w:t>
            </w:r>
            <w:r w:rsidRPr="00AB761D">
              <w:t xml:space="preserve"> and/or Microsoft Teams</w:t>
            </w:r>
            <w:r>
              <w:t>)</w:t>
            </w:r>
          </w:p>
          <w:p w14:paraId="3023FC15" w14:textId="77777777" w:rsidR="00657F08" w:rsidRPr="0060422D" w:rsidRDefault="00657F08" w:rsidP="00686D13">
            <w:pPr>
              <w:jc w:val="center"/>
              <w:rPr>
                <w:sz w:val="22"/>
                <w:szCs w:val="22"/>
              </w:rPr>
            </w:pPr>
            <w:r>
              <w:rPr>
                <w:sz w:val="22"/>
                <w:szCs w:val="22"/>
              </w:rPr>
              <w:t>JN</w:t>
            </w:r>
          </w:p>
        </w:tc>
        <w:tc>
          <w:tcPr>
            <w:tcW w:w="2322" w:type="dxa"/>
          </w:tcPr>
          <w:p w14:paraId="6F8A6C4C" w14:textId="77777777" w:rsidR="00657F08" w:rsidRPr="0060422D" w:rsidRDefault="00657F08" w:rsidP="00686D13">
            <w:pPr>
              <w:jc w:val="center"/>
              <w:rPr>
                <w:sz w:val="22"/>
                <w:szCs w:val="22"/>
              </w:rPr>
            </w:pPr>
          </w:p>
          <w:p w14:paraId="2C698211" w14:textId="77777777" w:rsidR="00657F08" w:rsidRPr="0060422D" w:rsidRDefault="00657F08" w:rsidP="00686D13">
            <w:pPr>
              <w:jc w:val="center"/>
              <w:rPr>
                <w:b/>
                <w:bCs/>
                <w:sz w:val="22"/>
                <w:szCs w:val="22"/>
              </w:rPr>
            </w:pPr>
            <w:r>
              <w:rPr>
                <w:b/>
                <w:bCs/>
                <w:sz w:val="22"/>
                <w:szCs w:val="22"/>
              </w:rPr>
              <w:t>Geography</w:t>
            </w:r>
          </w:p>
          <w:p w14:paraId="66AF93B9" w14:textId="77777777" w:rsidR="00657F08" w:rsidRDefault="00657F08" w:rsidP="00686D13">
            <w:pPr>
              <w:jc w:val="center"/>
            </w:pPr>
            <w:r w:rsidRPr="0060422D">
              <w:rPr>
                <w:sz w:val="22"/>
                <w:szCs w:val="22"/>
              </w:rPr>
              <w:t>(Input via Showbie</w:t>
            </w:r>
            <w:r w:rsidRPr="00AB761D">
              <w:t xml:space="preserve"> and/or Microsoft Teams</w:t>
            </w:r>
            <w:r>
              <w:t>)</w:t>
            </w:r>
          </w:p>
          <w:p w14:paraId="78C32055" w14:textId="77777777" w:rsidR="00657F08" w:rsidRPr="0060422D" w:rsidRDefault="00657F08" w:rsidP="00686D13">
            <w:pPr>
              <w:jc w:val="center"/>
              <w:rPr>
                <w:sz w:val="22"/>
                <w:szCs w:val="22"/>
              </w:rPr>
            </w:pPr>
            <w:r>
              <w:rPr>
                <w:sz w:val="22"/>
                <w:szCs w:val="22"/>
              </w:rPr>
              <w:t>MB</w:t>
            </w:r>
          </w:p>
        </w:tc>
        <w:tc>
          <w:tcPr>
            <w:tcW w:w="2322" w:type="dxa"/>
          </w:tcPr>
          <w:p w14:paraId="70BC4DF1" w14:textId="77777777" w:rsidR="00657F08" w:rsidRPr="0060422D" w:rsidRDefault="00657F08" w:rsidP="00686D13">
            <w:pPr>
              <w:jc w:val="center"/>
              <w:rPr>
                <w:sz w:val="22"/>
                <w:szCs w:val="22"/>
              </w:rPr>
            </w:pPr>
          </w:p>
          <w:p w14:paraId="03071A81" w14:textId="77777777" w:rsidR="00657F08" w:rsidRPr="0060422D" w:rsidRDefault="00657F08" w:rsidP="00686D13">
            <w:pPr>
              <w:jc w:val="center"/>
              <w:rPr>
                <w:b/>
                <w:bCs/>
                <w:sz w:val="22"/>
                <w:szCs w:val="22"/>
              </w:rPr>
            </w:pPr>
            <w:r>
              <w:rPr>
                <w:b/>
                <w:bCs/>
                <w:sz w:val="22"/>
                <w:szCs w:val="22"/>
              </w:rPr>
              <w:t>History</w:t>
            </w:r>
          </w:p>
          <w:p w14:paraId="42907565" w14:textId="77777777" w:rsidR="00657F08" w:rsidRDefault="00657F08" w:rsidP="00686D13">
            <w:pPr>
              <w:jc w:val="center"/>
              <w:rPr>
                <w:sz w:val="22"/>
                <w:szCs w:val="22"/>
              </w:rPr>
            </w:pPr>
            <w:r w:rsidRPr="0060422D">
              <w:rPr>
                <w:sz w:val="22"/>
                <w:szCs w:val="22"/>
              </w:rPr>
              <w:t>(Input via Showbie</w:t>
            </w:r>
            <w:r w:rsidRPr="00AB761D">
              <w:t xml:space="preserve"> and/or Microsoft Teams</w:t>
            </w:r>
            <w:r w:rsidRPr="0060422D">
              <w:rPr>
                <w:sz w:val="22"/>
                <w:szCs w:val="22"/>
              </w:rPr>
              <w:t>)</w:t>
            </w:r>
          </w:p>
          <w:p w14:paraId="3AF475D1" w14:textId="77777777" w:rsidR="00657F08" w:rsidRPr="00017A02" w:rsidRDefault="00657F08" w:rsidP="00686D13">
            <w:pPr>
              <w:jc w:val="center"/>
              <w:rPr>
                <w:sz w:val="22"/>
                <w:szCs w:val="22"/>
              </w:rPr>
            </w:pPr>
            <w:r w:rsidRPr="00017A02">
              <w:rPr>
                <w:sz w:val="22"/>
                <w:szCs w:val="22"/>
              </w:rPr>
              <w:t>DK</w:t>
            </w:r>
          </w:p>
          <w:p w14:paraId="4F58A067" w14:textId="77777777" w:rsidR="00657F08" w:rsidRPr="0060422D" w:rsidRDefault="00657F08" w:rsidP="00686D13">
            <w:pPr>
              <w:jc w:val="center"/>
              <w:rPr>
                <w:sz w:val="22"/>
                <w:szCs w:val="22"/>
              </w:rPr>
            </w:pPr>
          </w:p>
        </w:tc>
        <w:tc>
          <w:tcPr>
            <w:tcW w:w="2322" w:type="dxa"/>
          </w:tcPr>
          <w:p w14:paraId="160E6237" w14:textId="77777777" w:rsidR="00657F08" w:rsidRPr="0060422D" w:rsidRDefault="00657F08" w:rsidP="00686D13">
            <w:pPr>
              <w:jc w:val="center"/>
              <w:rPr>
                <w:sz w:val="22"/>
                <w:szCs w:val="22"/>
              </w:rPr>
            </w:pPr>
          </w:p>
          <w:p w14:paraId="40DAA6CE" w14:textId="77777777" w:rsidR="00657F08" w:rsidRPr="0060422D" w:rsidRDefault="00657F08" w:rsidP="00686D13">
            <w:pPr>
              <w:jc w:val="center"/>
              <w:rPr>
                <w:b/>
                <w:bCs/>
                <w:sz w:val="22"/>
                <w:szCs w:val="22"/>
              </w:rPr>
            </w:pPr>
            <w:r>
              <w:rPr>
                <w:b/>
                <w:bCs/>
                <w:sz w:val="22"/>
                <w:szCs w:val="22"/>
              </w:rPr>
              <w:t>English</w:t>
            </w:r>
          </w:p>
          <w:p w14:paraId="1F3E09F9" w14:textId="77777777" w:rsidR="00657F08" w:rsidRDefault="00657F08" w:rsidP="00686D13">
            <w:pPr>
              <w:jc w:val="center"/>
              <w:rPr>
                <w:sz w:val="22"/>
                <w:szCs w:val="22"/>
              </w:rPr>
            </w:pPr>
            <w:r w:rsidRPr="0060422D">
              <w:rPr>
                <w:sz w:val="22"/>
                <w:szCs w:val="22"/>
              </w:rPr>
              <w:t>(Input via Showbie</w:t>
            </w:r>
            <w:r w:rsidRPr="00AB761D">
              <w:t xml:space="preserve"> and/or Microsoft Teams</w:t>
            </w:r>
            <w:r w:rsidRPr="0060422D">
              <w:rPr>
                <w:sz w:val="22"/>
                <w:szCs w:val="22"/>
              </w:rPr>
              <w:t>)</w:t>
            </w:r>
          </w:p>
          <w:p w14:paraId="2A1166D5" w14:textId="77777777" w:rsidR="00657F08" w:rsidRPr="0060422D" w:rsidRDefault="00657F08" w:rsidP="00686D13">
            <w:pPr>
              <w:jc w:val="center"/>
              <w:rPr>
                <w:sz w:val="22"/>
                <w:szCs w:val="22"/>
              </w:rPr>
            </w:pPr>
            <w:r>
              <w:rPr>
                <w:sz w:val="22"/>
                <w:szCs w:val="22"/>
              </w:rPr>
              <w:t>CL</w:t>
            </w:r>
          </w:p>
        </w:tc>
        <w:tc>
          <w:tcPr>
            <w:tcW w:w="2322" w:type="dxa"/>
          </w:tcPr>
          <w:p w14:paraId="78A2B6E4" w14:textId="77777777" w:rsidR="00657F08" w:rsidRPr="0060422D" w:rsidRDefault="00657F08" w:rsidP="00686D13">
            <w:pPr>
              <w:jc w:val="center"/>
              <w:rPr>
                <w:sz w:val="22"/>
                <w:szCs w:val="22"/>
              </w:rPr>
            </w:pPr>
          </w:p>
          <w:p w14:paraId="154F4DE7" w14:textId="77777777" w:rsidR="00657F08" w:rsidRPr="0060422D" w:rsidRDefault="00657F08" w:rsidP="00686D13">
            <w:pPr>
              <w:jc w:val="center"/>
              <w:rPr>
                <w:b/>
                <w:bCs/>
                <w:sz w:val="22"/>
                <w:szCs w:val="22"/>
              </w:rPr>
            </w:pPr>
            <w:r>
              <w:rPr>
                <w:b/>
                <w:bCs/>
                <w:sz w:val="22"/>
                <w:szCs w:val="22"/>
              </w:rPr>
              <w:t>Art</w:t>
            </w:r>
          </w:p>
          <w:p w14:paraId="1E6C612D" w14:textId="77777777" w:rsidR="00657F08" w:rsidRDefault="00657F08" w:rsidP="00686D13">
            <w:pPr>
              <w:jc w:val="center"/>
              <w:rPr>
                <w:sz w:val="22"/>
                <w:szCs w:val="22"/>
              </w:rPr>
            </w:pPr>
            <w:r w:rsidRPr="0060422D">
              <w:rPr>
                <w:sz w:val="22"/>
                <w:szCs w:val="22"/>
              </w:rPr>
              <w:t>(Input via Showbie</w:t>
            </w:r>
            <w:r w:rsidRPr="00AB761D">
              <w:t xml:space="preserve"> and/or Microsoft Teams</w:t>
            </w:r>
            <w:r w:rsidRPr="0060422D">
              <w:rPr>
                <w:sz w:val="22"/>
                <w:szCs w:val="22"/>
              </w:rPr>
              <w:t>)</w:t>
            </w:r>
          </w:p>
          <w:p w14:paraId="3ED8AF0C" w14:textId="77777777" w:rsidR="00657F08" w:rsidRPr="00017A02" w:rsidRDefault="00657F08" w:rsidP="00686D13">
            <w:pPr>
              <w:jc w:val="center"/>
              <w:rPr>
                <w:sz w:val="22"/>
                <w:szCs w:val="22"/>
              </w:rPr>
            </w:pPr>
            <w:r w:rsidRPr="00017A02">
              <w:rPr>
                <w:sz w:val="22"/>
                <w:szCs w:val="22"/>
              </w:rPr>
              <w:t>RB</w:t>
            </w:r>
          </w:p>
        </w:tc>
      </w:tr>
      <w:tr w:rsidR="00657F08" w:rsidRPr="0060422D" w14:paraId="5E809772" w14:textId="77777777" w:rsidTr="00686D13">
        <w:tc>
          <w:tcPr>
            <w:tcW w:w="2321" w:type="dxa"/>
          </w:tcPr>
          <w:p w14:paraId="0047D538" w14:textId="77777777" w:rsidR="00657F08" w:rsidRPr="0060422D" w:rsidRDefault="00657F08" w:rsidP="00686D13">
            <w:pPr>
              <w:jc w:val="center"/>
              <w:rPr>
                <w:sz w:val="22"/>
                <w:szCs w:val="22"/>
              </w:rPr>
            </w:pPr>
            <w:r w:rsidRPr="0060422D">
              <w:rPr>
                <w:sz w:val="22"/>
                <w:szCs w:val="22"/>
              </w:rPr>
              <w:t>Break 11am</w:t>
            </w:r>
          </w:p>
        </w:tc>
        <w:tc>
          <w:tcPr>
            <w:tcW w:w="2321" w:type="dxa"/>
          </w:tcPr>
          <w:p w14:paraId="5ECB6E54" w14:textId="77777777" w:rsidR="00657F08" w:rsidRPr="0060422D" w:rsidRDefault="00657F08" w:rsidP="00686D13">
            <w:pPr>
              <w:jc w:val="center"/>
              <w:rPr>
                <w:sz w:val="22"/>
                <w:szCs w:val="22"/>
              </w:rPr>
            </w:pPr>
            <w:r w:rsidRPr="0060422D">
              <w:rPr>
                <w:sz w:val="22"/>
                <w:szCs w:val="22"/>
              </w:rPr>
              <w:t>Enrichment</w:t>
            </w:r>
          </w:p>
        </w:tc>
        <w:tc>
          <w:tcPr>
            <w:tcW w:w="2322" w:type="dxa"/>
          </w:tcPr>
          <w:p w14:paraId="3D547412" w14:textId="77777777" w:rsidR="00657F08" w:rsidRPr="0060422D" w:rsidRDefault="00657F08" w:rsidP="00686D13">
            <w:pPr>
              <w:jc w:val="center"/>
              <w:rPr>
                <w:sz w:val="22"/>
                <w:szCs w:val="22"/>
              </w:rPr>
            </w:pPr>
            <w:r w:rsidRPr="0060422D">
              <w:rPr>
                <w:sz w:val="22"/>
                <w:szCs w:val="22"/>
              </w:rPr>
              <w:t>Enrichment</w:t>
            </w:r>
          </w:p>
        </w:tc>
        <w:tc>
          <w:tcPr>
            <w:tcW w:w="2322" w:type="dxa"/>
          </w:tcPr>
          <w:p w14:paraId="6BF59973" w14:textId="77777777" w:rsidR="00657F08" w:rsidRPr="0060422D" w:rsidRDefault="00657F08" w:rsidP="00686D13">
            <w:pPr>
              <w:jc w:val="center"/>
              <w:rPr>
                <w:sz w:val="22"/>
                <w:szCs w:val="22"/>
              </w:rPr>
            </w:pPr>
            <w:r w:rsidRPr="0060422D">
              <w:rPr>
                <w:sz w:val="22"/>
                <w:szCs w:val="22"/>
              </w:rPr>
              <w:t>Enrichment</w:t>
            </w:r>
          </w:p>
        </w:tc>
        <w:tc>
          <w:tcPr>
            <w:tcW w:w="2322" w:type="dxa"/>
          </w:tcPr>
          <w:p w14:paraId="480CB27C" w14:textId="77777777" w:rsidR="00657F08" w:rsidRPr="0060422D" w:rsidRDefault="00657F08" w:rsidP="00686D13">
            <w:pPr>
              <w:jc w:val="center"/>
              <w:rPr>
                <w:sz w:val="22"/>
                <w:szCs w:val="22"/>
              </w:rPr>
            </w:pPr>
            <w:r w:rsidRPr="0060422D">
              <w:rPr>
                <w:sz w:val="22"/>
                <w:szCs w:val="22"/>
              </w:rPr>
              <w:t>Enrichment</w:t>
            </w:r>
          </w:p>
        </w:tc>
        <w:tc>
          <w:tcPr>
            <w:tcW w:w="2322" w:type="dxa"/>
          </w:tcPr>
          <w:p w14:paraId="2A28137E" w14:textId="77777777" w:rsidR="00657F08" w:rsidRPr="0060422D" w:rsidRDefault="00657F08" w:rsidP="00686D13">
            <w:pPr>
              <w:jc w:val="center"/>
              <w:rPr>
                <w:sz w:val="22"/>
                <w:szCs w:val="22"/>
              </w:rPr>
            </w:pPr>
            <w:r w:rsidRPr="0060422D">
              <w:rPr>
                <w:sz w:val="22"/>
                <w:szCs w:val="22"/>
              </w:rPr>
              <w:t>Enrichment</w:t>
            </w:r>
          </w:p>
        </w:tc>
      </w:tr>
      <w:tr w:rsidR="00657F08" w:rsidRPr="0060422D" w14:paraId="7C2FB04B" w14:textId="77777777" w:rsidTr="00686D13">
        <w:tc>
          <w:tcPr>
            <w:tcW w:w="2321" w:type="dxa"/>
          </w:tcPr>
          <w:p w14:paraId="063EE5FB" w14:textId="77777777" w:rsidR="00657F08" w:rsidRPr="0060422D" w:rsidRDefault="00657F08" w:rsidP="00686D13">
            <w:pPr>
              <w:jc w:val="center"/>
              <w:rPr>
                <w:sz w:val="22"/>
                <w:szCs w:val="22"/>
              </w:rPr>
            </w:pPr>
          </w:p>
          <w:p w14:paraId="3609816F" w14:textId="77777777" w:rsidR="00657F08" w:rsidRPr="0060422D" w:rsidRDefault="00657F08" w:rsidP="00686D13">
            <w:pPr>
              <w:jc w:val="center"/>
              <w:rPr>
                <w:sz w:val="22"/>
                <w:szCs w:val="22"/>
              </w:rPr>
            </w:pPr>
            <w:r w:rsidRPr="0060422D">
              <w:rPr>
                <w:sz w:val="22"/>
                <w:szCs w:val="22"/>
              </w:rPr>
              <w:t>11:30-12:30</w:t>
            </w:r>
          </w:p>
          <w:p w14:paraId="25B76275" w14:textId="77777777" w:rsidR="00657F08" w:rsidRPr="0060422D" w:rsidRDefault="00657F08" w:rsidP="00686D13">
            <w:pPr>
              <w:rPr>
                <w:sz w:val="22"/>
                <w:szCs w:val="22"/>
              </w:rPr>
            </w:pPr>
          </w:p>
        </w:tc>
        <w:tc>
          <w:tcPr>
            <w:tcW w:w="2321" w:type="dxa"/>
          </w:tcPr>
          <w:p w14:paraId="0748E1E6" w14:textId="77777777" w:rsidR="00657F08" w:rsidRPr="0060422D" w:rsidRDefault="00657F08" w:rsidP="00686D13">
            <w:pPr>
              <w:jc w:val="center"/>
              <w:rPr>
                <w:sz w:val="22"/>
                <w:szCs w:val="22"/>
              </w:rPr>
            </w:pPr>
          </w:p>
          <w:p w14:paraId="120EDB4C" w14:textId="77777777" w:rsidR="00657F08" w:rsidRPr="0060422D" w:rsidRDefault="00657F08" w:rsidP="00686D13">
            <w:pPr>
              <w:jc w:val="center"/>
              <w:rPr>
                <w:b/>
                <w:bCs/>
                <w:sz w:val="22"/>
                <w:szCs w:val="22"/>
              </w:rPr>
            </w:pPr>
            <w:r w:rsidRPr="0060422D">
              <w:rPr>
                <w:b/>
                <w:bCs/>
                <w:sz w:val="22"/>
                <w:szCs w:val="22"/>
              </w:rPr>
              <w:t>English</w:t>
            </w:r>
          </w:p>
          <w:p w14:paraId="5EFFA290" w14:textId="77777777" w:rsidR="00657F08" w:rsidRDefault="00657F08" w:rsidP="00686D13">
            <w:pPr>
              <w:jc w:val="center"/>
              <w:rPr>
                <w:sz w:val="22"/>
                <w:szCs w:val="22"/>
              </w:rPr>
            </w:pPr>
            <w:r w:rsidRPr="0060422D">
              <w:rPr>
                <w:sz w:val="22"/>
                <w:szCs w:val="22"/>
              </w:rPr>
              <w:t xml:space="preserve">(Input via Showbie and/or </w:t>
            </w:r>
            <w:r w:rsidRPr="0060422D">
              <w:rPr>
                <w:sz w:val="22"/>
                <w:szCs w:val="22"/>
              </w:rPr>
              <w:lastRenderedPageBreak/>
              <w:t>Microsoft Teams</w:t>
            </w:r>
            <w:r>
              <w:rPr>
                <w:sz w:val="22"/>
                <w:szCs w:val="22"/>
              </w:rPr>
              <w:t>)</w:t>
            </w:r>
          </w:p>
          <w:p w14:paraId="100C51BF" w14:textId="77777777" w:rsidR="00657F08" w:rsidRPr="0060422D" w:rsidRDefault="00657F08" w:rsidP="00686D13">
            <w:pPr>
              <w:jc w:val="center"/>
              <w:rPr>
                <w:sz w:val="22"/>
                <w:szCs w:val="22"/>
              </w:rPr>
            </w:pPr>
            <w:r>
              <w:rPr>
                <w:sz w:val="22"/>
                <w:szCs w:val="22"/>
              </w:rPr>
              <w:t>CL</w:t>
            </w:r>
          </w:p>
        </w:tc>
        <w:tc>
          <w:tcPr>
            <w:tcW w:w="2322" w:type="dxa"/>
          </w:tcPr>
          <w:p w14:paraId="43A8C149" w14:textId="77777777" w:rsidR="00657F08" w:rsidRPr="0060422D" w:rsidRDefault="00657F08" w:rsidP="00686D13">
            <w:pPr>
              <w:jc w:val="center"/>
              <w:rPr>
                <w:sz w:val="22"/>
                <w:szCs w:val="22"/>
              </w:rPr>
            </w:pPr>
          </w:p>
          <w:p w14:paraId="3C0BF080" w14:textId="77777777" w:rsidR="00657F08" w:rsidRPr="0060422D" w:rsidRDefault="00657F08" w:rsidP="00686D13">
            <w:pPr>
              <w:jc w:val="center"/>
              <w:rPr>
                <w:b/>
                <w:bCs/>
                <w:sz w:val="22"/>
                <w:szCs w:val="22"/>
              </w:rPr>
            </w:pPr>
            <w:r w:rsidRPr="0060422D">
              <w:rPr>
                <w:b/>
                <w:bCs/>
                <w:sz w:val="22"/>
                <w:szCs w:val="22"/>
              </w:rPr>
              <w:t>Maths</w:t>
            </w:r>
          </w:p>
          <w:p w14:paraId="31163651" w14:textId="77777777" w:rsidR="00657F08" w:rsidRDefault="00657F08" w:rsidP="00686D13">
            <w:pPr>
              <w:jc w:val="center"/>
              <w:rPr>
                <w:sz w:val="22"/>
                <w:szCs w:val="22"/>
              </w:rPr>
            </w:pPr>
            <w:r w:rsidRPr="0060422D">
              <w:rPr>
                <w:sz w:val="22"/>
                <w:szCs w:val="22"/>
              </w:rPr>
              <w:t xml:space="preserve">(Input via Showbie and/or </w:t>
            </w:r>
            <w:r w:rsidRPr="0060422D">
              <w:rPr>
                <w:sz w:val="22"/>
                <w:szCs w:val="22"/>
              </w:rPr>
              <w:lastRenderedPageBreak/>
              <w:t>Microsoft Teams)</w:t>
            </w:r>
          </w:p>
          <w:p w14:paraId="3C2E96C5" w14:textId="77777777" w:rsidR="00657F08" w:rsidRPr="00017A02" w:rsidRDefault="00657F08" w:rsidP="00686D13">
            <w:pPr>
              <w:jc w:val="center"/>
              <w:rPr>
                <w:sz w:val="22"/>
                <w:szCs w:val="22"/>
              </w:rPr>
            </w:pPr>
            <w:r w:rsidRPr="00017A02">
              <w:rPr>
                <w:sz w:val="22"/>
                <w:szCs w:val="22"/>
              </w:rPr>
              <w:t>MOD</w:t>
            </w:r>
          </w:p>
        </w:tc>
        <w:tc>
          <w:tcPr>
            <w:tcW w:w="2322" w:type="dxa"/>
          </w:tcPr>
          <w:p w14:paraId="625AD922" w14:textId="77777777" w:rsidR="00657F08" w:rsidRPr="0060422D" w:rsidRDefault="00657F08" w:rsidP="00686D13">
            <w:pPr>
              <w:jc w:val="center"/>
              <w:rPr>
                <w:sz w:val="22"/>
                <w:szCs w:val="22"/>
              </w:rPr>
            </w:pPr>
          </w:p>
          <w:p w14:paraId="5248D7D3" w14:textId="77777777" w:rsidR="00657F08" w:rsidRPr="0060422D" w:rsidRDefault="00657F08" w:rsidP="00686D13">
            <w:pPr>
              <w:jc w:val="center"/>
              <w:rPr>
                <w:b/>
                <w:bCs/>
                <w:sz w:val="22"/>
                <w:szCs w:val="22"/>
              </w:rPr>
            </w:pPr>
            <w:r>
              <w:rPr>
                <w:b/>
                <w:bCs/>
                <w:sz w:val="22"/>
                <w:szCs w:val="22"/>
              </w:rPr>
              <w:t>Maths – inc. Times Tables Practice</w:t>
            </w:r>
          </w:p>
          <w:p w14:paraId="4F8C97C3" w14:textId="77777777" w:rsidR="00657F08" w:rsidRDefault="00657F08" w:rsidP="00686D13">
            <w:pPr>
              <w:jc w:val="center"/>
              <w:rPr>
                <w:sz w:val="22"/>
                <w:szCs w:val="22"/>
              </w:rPr>
            </w:pPr>
            <w:r w:rsidRPr="0060422D">
              <w:rPr>
                <w:sz w:val="22"/>
                <w:szCs w:val="22"/>
              </w:rPr>
              <w:lastRenderedPageBreak/>
              <w:t>(Input via Showbie and/or Microsoft Teams)</w:t>
            </w:r>
          </w:p>
          <w:p w14:paraId="5FA6F312" w14:textId="77777777" w:rsidR="00657F08" w:rsidRPr="0060422D" w:rsidRDefault="00657F08" w:rsidP="00686D13">
            <w:pPr>
              <w:jc w:val="center"/>
              <w:rPr>
                <w:sz w:val="22"/>
                <w:szCs w:val="22"/>
              </w:rPr>
            </w:pPr>
            <w:r>
              <w:rPr>
                <w:sz w:val="22"/>
                <w:szCs w:val="22"/>
              </w:rPr>
              <w:t>HM</w:t>
            </w:r>
          </w:p>
        </w:tc>
        <w:tc>
          <w:tcPr>
            <w:tcW w:w="2322" w:type="dxa"/>
          </w:tcPr>
          <w:p w14:paraId="22C7F493" w14:textId="77777777" w:rsidR="00657F08" w:rsidRPr="0060422D" w:rsidRDefault="00657F08" w:rsidP="00686D13">
            <w:pPr>
              <w:jc w:val="center"/>
              <w:rPr>
                <w:b/>
                <w:bCs/>
                <w:sz w:val="22"/>
                <w:szCs w:val="22"/>
              </w:rPr>
            </w:pPr>
          </w:p>
          <w:p w14:paraId="6BFE689E" w14:textId="77777777" w:rsidR="00657F08" w:rsidRPr="0060422D" w:rsidRDefault="00657F08" w:rsidP="00686D13">
            <w:pPr>
              <w:jc w:val="center"/>
              <w:rPr>
                <w:b/>
                <w:bCs/>
                <w:sz w:val="22"/>
                <w:szCs w:val="22"/>
              </w:rPr>
            </w:pPr>
            <w:r>
              <w:rPr>
                <w:b/>
                <w:bCs/>
                <w:sz w:val="22"/>
                <w:szCs w:val="22"/>
              </w:rPr>
              <w:t>RE</w:t>
            </w:r>
          </w:p>
          <w:p w14:paraId="1A005E9A" w14:textId="77777777" w:rsidR="00657F08" w:rsidRDefault="00657F08" w:rsidP="00686D13">
            <w:pPr>
              <w:jc w:val="center"/>
              <w:rPr>
                <w:sz w:val="22"/>
                <w:szCs w:val="22"/>
              </w:rPr>
            </w:pPr>
            <w:r w:rsidRPr="0060422D">
              <w:rPr>
                <w:sz w:val="22"/>
                <w:szCs w:val="22"/>
              </w:rPr>
              <w:t xml:space="preserve">(Via class invitation on Microsoft </w:t>
            </w:r>
            <w:r w:rsidRPr="0060422D">
              <w:rPr>
                <w:sz w:val="22"/>
                <w:szCs w:val="22"/>
              </w:rPr>
              <w:lastRenderedPageBreak/>
              <w:t>Teams and on Showbie)</w:t>
            </w:r>
          </w:p>
          <w:p w14:paraId="1B39EE53" w14:textId="77777777" w:rsidR="00657F08" w:rsidRPr="00017A02" w:rsidRDefault="00657F08" w:rsidP="00686D13">
            <w:pPr>
              <w:jc w:val="center"/>
              <w:rPr>
                <w:sz w:val="22"/>
                <w:szCs w:val="22"/>
              </w:rPr>
            </w:pPr>
            <w:r w:rsidRPr="00017A02">
              <w:rPr>
                <w:sz w:val="22"/>
                <w:szCs w:val="22"/>
              </w:rPr>
              <w:t>DK</w:t>
            </w:r>
          </w:p>
        </w:tc>
        <w:tc>
          <w:tcPr>
            <w:tcW w:w="2322" w:type="dxa"/>
          </w:tcPr>
          <w:p w14:paraId="1878985B" w14:textId="77777777" w:rsidR="00657F08" w:rsidRPr="0060422D" w:rsidRDefault="00657F08" w:rsidP="00686D13">
            <w:pPr>
              <w:jc w:val="center"/>
              <w:rPr>
                <w:sz w:val="22"/>
                <w:szCs w:val="22"/>
              </w:rPr>
            </w:pPr>
          </w:p>
          <w:p w14:paraId="6579A95B" w14:textId="77777777" w:rsidR="00657F08" w:rsidRPr="0060422D" w:rsidRDefault="00657F08" w:rsidP="00686D13">
            <w:pPr>
              <w:jc w:val="center"/>
              <w:rPr>
                <w:b/>
                <w:bCs/>
                <w:sz w:val="22"/>
                <w:szCs w:val="22"/>
              </w:rPr>
            </w:pPr>
            <w:r>
              <w:rPr>
                <w:b/>
                <w:bCs/>
                <w:sz w:val="22"/>
                <w:szCs w:val="22"/>
              </w:rPr>
              <w:t>English</w:t>
            </w:r>
          </w:p>
          <w:p w14:paraId="07630126" w14:textId="77777777" w:rsidR="00657F08" w:rsidRPr="00017A02" w:rsidRDefault="00657F08" w:rsidP="00686D13">
            <w:pPr>
              <w:jc w:val="center"/>
              <w:rPr>
                <w:sz w:val="22"/>
                <w:szCs w:val="22"/>
              </w:rPr>
            </w:pPr>
            <w:r>
              <w:t xml:space="preserve">(Spelling Review using Spelling </w:t>
            </w:r>
            <w:r>
              <w:lastRenderedPageBreak/>
              <w:t xml:space="preserve">Shed and Consolidation of week’s work(Via Showbie) </w:t>
            </w:r>
            <w:r w:rsidRPr="00017A02">
              <w:rPr>
                <w:sz w:val="22"/>
                <w:szCs w:val="22"/>
              </w:rPr>
              <w:t>CL</w:t>
            </w:r>
          </w:p>
        </w:tc>
      </w:tr>
      <w:tr w:rsidR="00657F08" w:rsidRPr="0060422D" w14:paraId="13302779" w14:textId="77777777" w:rsidTr="00686D13">
        <w:tc>
          <w:tcPr>
            <w:tcW w:w="2321" w:type="dxa"/>
          </w:tcPr>
          <w:p w14:paraId="4C8B34DE" w14:textId="77777777" w:rsidR="00657F08" w:rsidRPr="0060422D" w:rsidRDefault="00657F08" w:rsidP="00686D13">
            <w:pPr>
              <w:jc w:val="center"/>
              <w:rPr>
                <w:sz w:val="22"/>
                <w:szCs w:val="22"/>
              </w:rPr>
            </w:pPr>
            <w:r w:rsidRPr="0060422D">
              <w:rPr>
                <w:sz w:val="22"/>
                <w:szCs w:val="22"/>
              </w:rPr>
              <w:lastRenderedPageBreak/>
              <w:t>12:30-13:30</w:t>
            </w:r>
          </w:p>
        </w:tc>
        <w:tc>
          <w:tcPr>
            <w:tcW w:w="2321" w:type="dxa"/>
          </w:tcPr>
          <w:p w14:paraId="1377F9CC" w14:textId="77777777" w:rsidR="00657F08" w:rsidRPr="0060422D" w:rsidRDefault="00657F08" w:rsidP="00686D13">
            <w:pPr>
              <w:jc w:val="center"/>
              <w:rPr>
                <w:sz w:val="22"/>
                <w:szCs w:val="22"/>
              </w:rPr>
            </w:pPr>
            <w:r w:rsidRPr="0060422D">
              <w:rPr>
                <w:sz w:val="22"/>
                <w:szCs w:val="22"/>
              </w:rPr>
              <w:t>Lunch</w:t>
            </w:r>
          </w:p>
        </w:tc>
        <w:tc>
          <w:tcPr>
            <w:tcW w:w="2322" w:type="dxa"/>
          </w:tcPr>
          <w:p w14:paraId="7CB6D615" w14:textId="77777777" w:rsidR="00657F08" w:rsidRPr="0060422D" w:rsidRDefault="00657F08" w:rsidP="00686D13">
            <w:pPr>
              <w:jc w:val="center"/>
              <w:rPr>
                <w:sz w:val="22"/>
                <w:szCs w:val="22"/>
              </w:rPr>
            </w:pPr>
            <w:r w:rsidRPr="0060422D">
              <w:rPr>
                <w:sz w:val="22"/>
                <w:szCs w:val="22"/>
              </w:rPr>
              <w:t>Lunch</w:t>
            </w:r>
          </w:p>
        </w:tc>
        <w:tc>
          <w:tcPr>
            <w:tcW w:w="2322" w:type="dxa"/>
          </w:tcPr>
          <w:p w14:paraId="0D3FCEB4" w14:textId="77777777" w:rsidR="00657F08" w:rsidRPr="0060422D" w:rsidRDefault="00657F08" w:rsidP="00686D13">
            <w:pPr>
              <w:jc w:val="center"/>
              <w:rPr>
                <w:sz w:val="22"/>
                <w:szCs w:val="22"/>
              </w:rPr>
            </w:pPr>
            <w:r w:rsidRPr="0060422D">
              <w:rPr>
                <w:sz w:val="22"/>
                <w:szCs w:val="22"/>
              </w:rPr>
              <w:t>Lunch</w:t>
            </w:r>
          </w:p>
        </w:tc>
        <w:tc>
          <w:tcPr>
            <w:tcW w:w="2322" w:type="dxa"/>
          </w:tcPr>
          <w:p w14:paraId="63E99898" w14:textId="77777777" w:rsidR="00657F08" w:rsidRPr="0060422D" w:rsidRDefault="00657F08" w:rsidP="00686D13">
            <w:pPr>
              <w:jc w:val="center"/>
              <w:rPr>
                <w:sz w:val="22"/>
                <w:szCs w:val="22"/>
              </w:rPr>
            </w:pPr>
            <w:r w:rsidRPr="0060422D">
              <w:rPr>
                <w:sz w:val="22"/>
                <w:szCs w:val="22"/>
              </w:rPr>
              <w:t>Lunch</w:t>
            </w:r>
          </w:p>
        </w:tc>
        <w:tc>
          <w:tcPr>
            <w:tcW w:w="2322" w:type="dxa"/>
          </w:tcPr>
          <w:p w14:paraId="138FEAD2" w14:textId="77777777" w:rsidR="00657F08" w:rsidRPr="0060422D" w:rsidRDefault="00657F08" w:rsidP="00686D13">
            <w:pPr>
              <w:jc w:val="center"/>
              <w:rPr>
                <w:sz w:val="22"/>
                <w:szCs w:val="22"/>
              </w:rPr>
            </w:pPr>
            <w:r w:rsidRPr="0060422D">
              <w:rPr>
                <w:sz w:val="22"/>
                <w:szCs w:val="22"/>
              </w:rPr>
              <w:t>Lunch</w:t>
            </w:r>
          </w:p>
        </w:tc>
      </w:tr>
      <w:tr w:rsidR="00657F08" w:rsidRPr="0060422D" w14:paraId="6FE46CAF" w14:textId="77777777" w:rsidTr="00686D13">
        <w:tc>
          <w:tcPr>
            <w:tcW w:w="2321" w:type="dxa"/>
          </w:tcPr>
          <w:p w14:paraId="396714BD" w14:textId="77777777" w:rsidR="00657F08" w:rsidRPr="0060422D" w:rsidRDefault="00657F08" w:rsidP="00686D13">
            <w:pPr>
              <w:jc w:val="center"/>
              <w:rPr>
                <w:sz w:val="22"/>
                <w:szCs w:val="22"/>
              </w:rPr>
            </w:pPr>
            <w:r w:rsidRPr="0060422D">
              <w:rPr>
                <w:sz w:val="22"/>
                <w:szCs w:val="22"/>
              </w:rPr>
              <w:t>13:30-14:00</w:t>
            </w:r>
          </w:p>
        </w:tc>
        <w:tc>
          <w:tcPr>
            <w:tcW w:w="2321" w:type="dxa"/>
          </w:tcPr>
          <w:p w14:paraId="429370F3" w14:textId="77777777" w:rsidR="00657F08" w:rsidRPr="0060422D" w:rsidRDefault="00657F08" w:rsidP="00686D13">
            <w:pPr>
              <w:jc w:val="center"/>
              <w:rPr>
                <w:sz w:val="22"/>
                <w:szCs w:val="22"/>
              </w:rPr>
            </w:pPr>
            <w:r w:rsidRPr="0060422D">
              <w:rPr>
                <w:sz w:val="22"/>
                <w:szCs w:val="22"/>
              </w:rPr>
              <w:t>Motor movers</w:t>
            </w:r>
          </w:p>
        </w:tc>
        <w:tc>
          <w:tcPr>
            <w:tcW w:w="2322" w:type="dxa"/>
          </w:tcPr>
          <w:p w14:paraId="2D60EF66" w14:textId="77777777" w:rsidR="00657F08" w:rsidRPr="0060422D" w:rsidRDefault="00657F08" w:rsidP="00686D13">
            <w:pPr>
              <w:jc w:val="center"/>
              <w:rPr>
                <w:sz w:val="22"/>
                <w:szCs w:val="22"/>
              </w:rPr>
            </w:pPr>
            <w:r w:rsidRPr="0060422D">
              <w:rPr>
                <w:sz w:val="22"/>
                <w:szCs w:val="22"/>
              </w:rPr>
              <w:t>Motor movers</w:t>
            </w:r>
          </w:p>
        </w:tc>
        <w:tc>
          <w:tcPr>
            <w:tcW w:w="2322" w:type="dxa"/>
          </w:tcPr>
          <w:p w14:paraId="7ACCDCB7" w14:textId="77777777" w:rsidR="00657F08" w:rsidRPr="0060422D" w:rsidRDefault="00657F08" w:rsidP="00686D13">
            <w:pPr>
              <w:jc w:val="center"/>
              <w:rPr>
                <w:sz w:val="22"/>
                <w:szCs w:val="22"/>
              </w:rPr>
            </w:pPr>
            <w:r w:rsidRPr="0060422D">
              <w:rPr>
                <w:sz w:val="22"/>
                <w:szCs w:val="22"/>
              </w:rPr>
              <w:t>Motor movers</w:t>
            </w:r>
          </w:p>
        </w:tc>
        <w:tc>
          <w:tcPr>
            <w:tcW w:w="2322" w:type="dxa"/>
          </w:tcPr>
          <w:p w14:paraId="203C4F52" w14:textId="77777777" w:rsidR="00657F08" w:rsidRPr="0060422D" w:rsidRDefault="00657F08" w:rsidP="00686D13">
            <w:pPr>
              <w:jc w:val="center"/>
              <w:rPr>
                <w:sz w:val="22"/>
                <w:szCs w:val="22"/>
              </w:rPr>
            </w:pPr>
            <w:r w:rsidRPr="0060422D">
              <w:rPr>
                <w:sz w:val="22"/>
                <w:szCs w:val="22"/>
              </w:rPr>
              <w:t>Motor movers</w:t>
            </w:r>
          </w:p>
        </w:tc>
        <w:tc>
          <w:tcPr>
            <w:tcW w:w="2322" w:type="dxa"/>
          </w:tcPr>
          <w:p w14:paraId="44BBB390" w14:textId="77777777" w:rsidR="00657F08" w:rsidRPr="0060422D" w:rsidRDefault="00657F08" w:rsidP="00686D13">
            <w:pPr>
              <w:jc w:val="center"/>
              <w:rPr>
                <w:sz w:val="22"/>
                <w:szCs w:val="22"/>
              </w:rPr>
            </w:pPr>
            <w:r w:rsidRPr="0060422D">
              <w:rPr>
                <w:sz w:val="22"/>
                <w:szCs w:val="22"/>
              </w:rPr>
              <w:t>Motor movers</w:t>
            </w:r>
          </w:p>
        </w:tc>
      </w:tr>
      <w:tr w:rsidR="00657F08" w:rsidRPr="0060422D" w14:paraId="11A0036D" w14:textId="77777777" w:rsidTr="00686D13">
        <w:tc>
          <w:tcPr>
            <w:tcW w:w="2321" w:type="dxa"/>
          </w:tcPr>
          <w:p w14:paraId="292A5975" w14:textId="77777777" w:rsidR="00657F08" w:rsidRPr="0060422D" w:rsidRDefault="00657F08" w:rsidP="00686D13">
            <w:pPr>
              <w:jc w:val="center"/>
              <w:rPr>
                <w:sz w:val="22"/>
                <w:szCs w:val="22"/>
              </w:rPr>
            </w:pPr>
            <w:r w:rsidRPr="0060422D">
              <w:rPr>
                <w:sz w:val="22"/>
                <w:szCs w:val="22"/>
              </w:rPr>
              <w:t>14:00</w:t>
            </w:r>
          </w:p>
        </w:tc>
        <w:tc>
          <w:tcPr>
            <w:tcW w:w="2321" w:type="dxa"/>
          </w:tcPr>
          <w:p w14:paraId="58B695EC" w14:textId="77777777" w:rsidR="00657F08" w:rsidRPr="0060422D" w:rsidRDefault="00657F08" w:rsidP="00686D13">
            <w:pPr>
              <w:jc w:val="center"/>
              <w:rPr>
                <w:sz w:val="22"/>
                <w:szCs w:val="22"/>
              </w:rPr>
            </w:pPr>
          </w:p>
          <w:p w14:paraId="6FA27651" w14:textId="77777777" w:rsidR="00657F08" w:rsidRPr="0060422D" w:rsidRDefault="00657F08" w:rsidP="00686D13">
            <w:pPr>
              <w:jc w:val="center"/>
              <w:rPr>
                <w:b/>
                <w:bCs/>
                <w:sz w:val="22"/>
                <w:szCs w:val="22"/>
              </w:rPr>
            </w:pPr>
            <w:r>
              <w:rPr>
                <w:b/>
                <w:bCs/>
                <w:sz w:val="22"/>
                <w:szCs w:val="22"/>
              </w:rPr>
              <w:t>Spanish</w:t>
            </w:r>
          </w:p>
          <w:p w14:paraId="46A1FDBB" w14:textId="77777777" w:rsidR="00657F08" w:rsidRDefault="00657F08" w:rsidP="00686D13">
            <w:pPr>
              <w:jc w:val="center"/>
              <w:rPr>
                <w:sz w:val="22"/>
                <w:szCs w:val="22"/>
              </w:rPr>
            </w:pPr>
            <w:r w:rsidRPr="0060422D">
              <w:rPr>
                <w:sz w:val="22"/>
                <w:szCs w:val="22"/>
              </w:rPr>
              <w:t>(Input via Showbie</w:t>
            </w:r>
            <w:r w:rsidRPr="00AB761D">
              <w:t xml:space="preserve"> and/or Microsoft Teams</w:t>
            </w:r>
            <w:r w:rsidRPr="0060422D">
              <w:rPr>
                <w:sz w:val="22"/>
                <w:szCs w:val="22"/>
              </w:rPr>
              <w:t>)</w:t>
            </w:r>
          </w:p>
          <w:p w14:paraId="4F8FD5F6" w14:textId="77777777" w:rsidR="00657F08" w:rsidRPr="00017A02" w:rsidRDefault="00657F08" w:rsidP="00686D13">
            <w:pPr>
              <w:jc w:val="center"/>
              <w:rPr>
                <w:sz w:val="22"/>
                <w:szCs w:val="22"/>
              </w:rPr>
            </w:pPr>
            <w:r w:rsidRPr="00017A02">
              <w:rPr>
                <w:sz w:val="22"/>
                <w:szCs w:val="22"/>
              </w:rPr>
              <w:t>CG</w:t>
            </w:r>
          </w:p>
        </w:tc>
        <w:tc>
          <w:tcPr>
            <w:tcW w:w="2322" w:type="dxa"/>
          </w:tcPr>
          <w:p w14:paraId="5C100ED7" w14:textId="77777777" w:rsidR="00657F08" w:rsidRPr="0060422D" w:rsidRDefault="00657F08" w:rsidP="00686D13">
            <w:pPr>
              <w:jc w:val="center"/>
              <w:rPr>
                <w:sz w:val="22"/>
                <w:szCs w:val="22"/>
              </w:rPr>
            </w:pPr>
          </w:p>
          <w:p w14:paraId="6F162B17" w14:textId="77777777" w:rsidR="00657F08" w:rsidRPr="009875F7" w:rsidRDefault="00657F08" w:rsidP="00686D13">
            <w:pPr>
              <w:jc w:val="center"/>
              <w:rPr>
                <w:b/>
                <w:bCs/>
              </w:rPr>
            </w:pPr>
            <w:r w:rsidRPr="009875F7">
              <w:rPr>
                <w:b/>
                <w:bCs/>
              </w:rPr>
              <w:t>Science</w:t>
            </w:r>
          </w:p>
          <w:p w14:paraId="407FFB28" w14:textId="77777777" w:rsidR="00657F08" w:rsidRDefault="00657F08" w:rsidP="00686D13">
            <w:pPr>
              <w:jc w:val="center"/>
            </w:pPr>
            <w:r w:rsidRPr="009875F7">
              <w:t>(Input via Showbie and/or Microsoft Teams)</w:t>
            </w:r>
          </w:p>
          <w:p w14:paraId="08D2F34B" w14:textId="77777777" w:rsidR="00657F08" w:rsidRPr="00017A02" w:rsidRDefault="00657F08" w:rsidP="00686D13">
            <w:pPr>
              <w:jc w:val="center"/>
              <w:rPr>
                <w:sz w:val="22"/>
                <w:szCs w:val="22"/>
              </w:rPr>
            </w:pPr>
            <w:r w:rsidRPr="00017A02">
              <w:rPr>
                <w:sz w:val="22"/>
                <w:szCs w:val="22"/>
              </w:rPr>
              <w:t>NH</w:t>
            </w:r>
          </w:p>
        </w:tc>
        <w:tc>
          <w:tcPr>
            <w:tcW w:w="2322" w:type="dxa"/>
          </w:tcPr>
          <w:p w14:paraId="1FCC3BD8" w14:textId="77777777" w:rsidR="00657F08" w:rsidRPr="0060422D" w:rsidRDefault="00657F08" w:rsidP="00686D13">
            <w:pPr>
              <w:jc w:val="center"/>
              <w:rPr>
                <w:sz w:val="22"/>
                <w:szCs w:val="22"/>
              </w:rPr>
            </w:pPr>
          </w:p>
          <w:p w14:paraId="79209EC3" w14:textId="77777777" w:rsidR="00657F08" w:rsidRPr="0060422D" w:rsidRDefault="00657F08" w:rsidP="00686D13">
            <w:pPr>
              <w:jc w:val="center"/>
              <w:rPr>
                <w:b/>
                <w:bCs/>
                <w:sz w:val="22"/>
                <w:szCs w:val="22"/>
              </w:rPr>
            </w:pPr>
            <w:r w:rsidRPr="0060422D">
              <w:rPr>
                <w:b/>
                <w:bCs/>
                <w:sz w:val="22"/>
                <w:szCs w:val="22"/>
              </w:rPr>
              <w:t>English</w:t>
            </w:r>
          </w:p>
          <w:p w14:paraId="7377A21D" w14:textId="77777777" w:rsidR="00657F08" w:rsidRDefault="00657F08" w:rsidP="00686D13">
            <w:pPr>
              <w:jc w:val="center"/>
              <w:rPr>
                <w:sz w:val="22"/>
                <w:szCs w:val="22"/>
              </w:rPr>
            </w:pPr>
            <w:r w:rsidRPr="0060422D">
              <w:rPr>
                <w:sz w:val="22"/>
                <w:szCs w:val="22"/>
              </w:rPr>
              <w:t>(Input via Showbie and/or Microsoft Teams)</w:t>
            </w:r>
          </w:p>
          <w:p w14:paraId="4F93155D" w14:textId="77777777" w:rsidR="00657F08" w:rsidRPr="00017A02" w:rsidRDefault="00657F08" w:rsidP="00686D13">
            <w:pPr>
              <w:jc w:val="center"/>
              <w:rPr>
                <w:sz w:val="22"/>
                <w:szCs w:val="22"/>
              </w:rPr>
            </w:pPr>
            <w:r w:rsidRPr="00017A02">
              <w:rPr>
                <w:sz w:val="22"/>
                <w:szCs w:val="22"/>
              </w:rPr>
              <w:t>CL</w:t>
            </w:r>
          </w:p>
        </w:tc>
        <w:tc>
          <w:tcPr>
            <w:tcW w:w="2322" w:type="dxa"/>
          </w:tcPr>
          <w:p w14:paraId="58A7811A" w14:textId="77777777" w:rsidR="00657F08" w:rsidRPr="0060422D" w:rsidRDefault="00657F08" w:rsidP="00686D13">
            <w:pPr>
              <w:jc w:val="center"/>
              <w:rPr>
                <w:b/>
                <w:bCs/>
                <w:sz w:val="22"/>
                <w:szCs w:val="22"/>
              </w:rPr>
            </w:pPr>
          </w:p>
          <w:p w14:paraId="2D10A700" w14:textId="77777777" w:rsidR="00657F08" w:rsidRPr="0060422D" w:rsidRDefault="00657F08" w:rsidP="00686D13">
            <w:pPr>
              <w:jc w:val="center"/>
              <w:rPr>
                <w:b/>
                <w:bCs/>
                <w:sz w:val="22"/>
                <w:szCs w:val="22"/>
              </w:rPr>
            </w:pPr>
            <w:r w:rsidRPr="0060422D">
              <w:rPr>
                <w:b/>
                <w:bCs/>
                <w:sz w:val="22"/>
                <w:szCs w:val="22"/>
              </w:rPr>
              <w:t>Maths</w:t>
            </w:r>
          </w:p>
          <w:p w14:paraId="72E37BB2" w14:textId="77777777" w:rsidR="00657F08" w:rsidRDefault="00657F08" w:rsidP="00686D13">
            <w:pPr>
              <w:jc w:val="center"/>
              <w:rPr>
                <w:sz w:val="22"/>
                <w:szCs w:val="22"/>
              </w:rPr>
            </w:pPr>
            <w:r w:rsidRPr="0060422D">
              <w:rPr>
                <w:sz w:val="22"/>
                <w:szCs w:val="22"/>
              </w:rPr>
              <w:t>(Input via Showbie and/or Microsoft Teams)</w:t>
            </w:r>
          </w:p>
          <w:p w14:paraId="1C0D4D8F" w14:textId="77777777" w:rsidR="00657F08" w:rsidRPr="0060422D" w:rsidRDefault="00657F08" w:rsidP="00686D13">
            <w:pPr>
              <w:jc w:val="center"/>
              <w:rPr>
                <w:sz w:val="22"/>
                <w:szCs w:val="22"/>
              </w:rPr>
            </w:pPr>
            <w:r>
              <w:rPr>
                <w:sz w:val="22"/>
                <w:szCs w:val="22"/>
              </w:rPr>
              <w:t>MOD</w:t>
            </w:r>
          </w:p>
          <w:p w14:paraId="45651E06" w14:textId="77777777" w:rsidR="00657F08" w:rsidRPr="0060422D" w:rsidRDefault="00657F08" w:rsidP="00686D13">
            <w:pPr>
              <w:jc w:val="center"/>
              <w:rPr>
                <w:b/>
                <w:bCs/>
                <w:sz w:val="22"/>
                <w:szCs w:val="22"/>
              </w:rPr>
            </w:pPr>
          </w:p>
        </w:tc>
        <w:tc>
          <w:tcPr>
            <w:tcW w:w="2322" w:type="dxa"/>
          </w:tcPr>
          <w:p w14:paraId="533D9310" w14:textId="77777777" w:rsidR="00657F08" w:rsidRPr="0060422D" w:rsidRDefault="00657F08" w:rsidP="00686D13">
            <w:pPr>
              <w:jc w:val="center"/>
              <w:rPr>
                <w:sz w:val="22"/>
                <w:szCs w:val="22"/>
              </w:rPr>
            </w:pPr>
          </w:p>
          <w:p w14:paraId="7C3FA034" w14:textId="77777777" w:rsidR="00657F08" w:rsidRPr="0060422D" w:rsidRDefault="00657F08" w:rsidP="00686D13">
            <w:pPr>
              <w:tabs>
                <w:tab w:val="left" w:pos="532"/>
                <w:tab w:val="center" w:pos="1053"/>
              </w:tabs>
              <w:rPr>
                <w:b/>
                <w:bCs/>
                <w:sz w:val="22"/>
                <w:szCs w:val="22"/>
              </w:rPr>
            </w:pPr>
            <w:r w:rsidRPr="0060422D">
              <w:rPr>
                <w:b/>
                <w:bCs/>
                <w:sz w:val="22"/>
                <w:szCs w:val="22"/>
              </w:rPr>
              <w:tab/>
              <w:t>Maths</w:t>
            </w:r>
          </w:p>
          <w:p w14:paraId="2FF1F177" w14:textId="77777777" w:rsidR="00657F08" w:rsidRDefault="00657F08" w:rsidP="00686D13">
            <w:pPr>
              <w:jc w:val="center"/>
              <w:rPr>
                <w:sz w:val="22"/>
                <w:szCs w:val="22"/>
              </w:rPr>
            </w:pPr>
            <w:r w:rsidRPr="0060422D">
              <w:rPr>
                <w:sz w:val="22"/>
                <w:szCs w:val="22"/>
              </w:rPr>
              <w:t>(Input via Showbie and/or Microsoft Teams)</w:t>
            </w:r>
          </w:p>
          <w:p w14:paraId="6FC91E65" w14:textId="77777777" w:rsidR="00657F08" w:rsidRPr="00017A02" w:rsidRDefault="00657F08" w:rsidP="00686D13">
            <w:pPr>
              <w:tabs>
                <w:tab w:val="left" w:pos="532"/>
                <w:tab w:val="center" w:pos="1053"/>
              </w:tabs>
              <w:rPr>
                <w:sz w:val="22"/>
                <w:szCs w:val="22"/>
              </w:rPr>
            </w:pPr>
            <w:r>
              <w:rPr>
                <w:b/>
                <w:bCs/>
                <w:sz w:val="22"/>
                <w:szCs w:val="22"/>
              </w:rPr>
              <w:t xml:space="preserve">             </w:t>
            </w:r>
            <w:r w:rsidRPr="00017A02">
              <w:rPr>
                <w:sz w:val="22"/>
                <w:szCs w:val="22"/>
              </w:rPr>
              <w:t>MOD</w:t>
            </w:r>
          </w:p>
        </w:tc>
      </w:tr>
      <w:tr w:rsidR="00657F08" w:rsidRPr="0060422D" w14:paraId="604D1451" w14:textId="77777777" w:rsidTr="00686D13">
        <w:trPr>
          <w:trHeight w:val="841"/>
        </w:trPr>
        <w:tc>
          <w:tcPr>
            <w:tcW w:w="2321" w:type="dxa"/>
          </w:tcPr>
          <w:p w14:paraId="42B03474" w14:textId="77777777" w:rsidR="00657F08" w:rsidRPr="0060422D" w:rsidRDefault="00657F08" w:rsidP="00686D13">
            <w:pPr>
              <w:rPr>
                <w:sz w:val="22"/>
                <w:szCs w:val="22"/>
              </w:rPr>
            </w:pPr>
            <w:r w:rsidRPr="0060422D">
              <w:rPr>
                <w:sz w:val="22"/>
                <w:szCs w:val="22"/>
              </w:rPr>
              <w:t>15:00</w:t>
            </w:r>
          </w:p>
        </w:tc>
        <w:tc>
          <w:tcPr>
            <w:tcW w:w="2321" w:type="dxa"/>
          </w:tcPr>
          <w:p w14:paraId="7CD92765" w14:textId="77777777" w:rsidR="00657F08" w:rsidRPr="0060422D" w:rsidRDefault="00657F08" w:rsidP="00686D13">
            <w:pPr>
              <w:jc w:val="center"/>
              <w:rPr>
                <w:sz w:val="22"/>
                <w:szCs w:val="22"/>
              </w:rPr>
            </w:pPr>
            <w:r w:rsidRPr="0060422D">
              <w:rPr>
                <w:sz w:val="22"/>
                <w:szCs w:val="22"/>
              </w:rPr>
              <w:t>Enrichment/Spellings/ TT Rockstars/Bug Club</w:t>
            </w:r>
          </w:p>
        </w:tc>
        <w:tc>
          <w:tcPr>
            <w:tcW w:w="2322" w:type="dxa"/>
          </w:tcPr>
          <w:p w14:paraId="31C9450E" w14:textId="77777777" w:rsidR="00657F08" w:rsidRPr="0060422D" w:rsidRDefault="00657F08" w:rsidP="00686D13">
            <w:pPr>
              <w:jc w:val="center"/>
              <w:rPr>
                <w:sz w:val="22"/>
                <w:szCs w:val="22"/>
              </w:rPr>
            </w:pPr>
            <w:r w:rsidRPr="0060422D">
              <w:rPr>
                <w:sz w:val="22"/>
                <w:szCs w:val="22"/>
              </w:rPr>
              <w:t>Enrichment/Spellings/ TT Rockstars/Bug Club</w:t>
            </w:r>
          </w:p>
        </w:tc>
        <w:tc>
          <w:tcPr>
            <w:tcW w:w="2322" w:type="dxa"/>
          </w:tcPr>
          <w:p w14:paraId="116AEB34" w14:textId="77777777" w:rsidR="00657F08" w:rsidRPr="0060422D" w:rsidRDefault="00657F08" w:rsidP="00686D13">
            <w:pPr>
              <w:jc w:val="center"/>
              <w:rPr>
                <w:sz w:val="22"/>
                <w:szCs w:val="22"/>
              </w:rPr>
            </w:pPr>
            <w:r w:rsidRPr="0060422D">
              <w:rPr>
                <w:sz w:val="22"/>
                <w:szCs w:val="22"/>
              </w:rPr>
              <w:t>Enrichment/Spellings/ TT Rockstars/Bug Club</w:t>
            </w:r>
          </w:p>
        </w:tc>
        <w:tc>
          <w:tcPr>
            <w:tcW w:w="2322" w:type="dxa"/>
          </w:tcPr>
          <w:p w14:paraId="4DCDD772" w14:textId="77777777" w:rsidR="00657F08" w:rsidRPr="0060422D" w:rsidRDefault="00657F08" w:rsidP="00686D13">
            <w:pPr>
              <w:jc w:val="center"/>
              <w:rPr>
                <w:sz w:val="22"/>
                <w:szCs w:val="22"/>
              </w:rPr>
            </w:pPr>
            <w:r w:rsidRPr="0060422D">
              <w:rPr>
                <w:sz w:val="22"/>
                <w:szCs w:val="22"/>
              </w:rPr>
              <w:t>Enrichment/Spellings/ TT Rockstars/Bug Club</w:t>
            </w:r>
          </w:p>
        </w:tc>
        <w:tc>
          <w:tcPr>
            <w:tcW w:w="2322" w:type="dxa"/>
          </w:tcPr>
          <w:p w14:paraId="6CCF1B09" w14:textId="77777777" w:rsidR="00657F08" w:rsidRPr="0060422D" w:rsidRDefault="00657F08" w:rsidP="00686D13">
            <w:pPr>
              <w:jc w:val="center"/>
              <w:rPr>
                <w:sz w:val="22"/>
                <w:szCs w:val="22"/>
              </w:rPr>
            </w:pPr>
            <w:r w:rsidRPr="0060422D">
              <w:rPr>
                <w:sz w:val="22"/>
                <w:szCs w:val="22"/>
              </w:rPr>
              <w:t>Enrichment/Spellings/ TT Rockstars/Bug Club</w:t>
            </w:r>
          </w:p>
        </w:tc>
      </w:tr>
    </w:tbl>
    <w:p w14:paraId="61B1BFE8" w14:textId="08113E92" w:rsidR="00657F08" w:rsidRDefault="00657F08" w:rsidP="00657F08">
      <w:pPr>
        <w:rPr>
          <w:rFonts w:ascii="Times New Roman" w:hAnsi="Times New Roman"/>
          <w:b/>
          <w:bCs/>
          <w:lang w:val="en-US" w:eastAsia="ja-JP"/>
        </w:rPr>
      </w:pPr>
    </w:p>
    <w:p w14:paraId="189A2409" w14:textId="6C651B33" w:rsidR="00657F08" w:rsidRDefault="00657F08" w:rsidP="00657F08">
      <w:pPr>
        <w:rPr>
          <w:rFonts w:ascii="Times New Roman" w:hAnsi="Times New Roman"/>
          <w:b/>
          <w:bCs/>
          <w:lang w:val="en-US" w:eastAsia="ja-JP"/>
        </w:rPr>
      </w:pPr>
    </w:p>
    <w:p w14:paraId="7DD15AA0" w14:textId="34D0FAD2" w:rsidR="00657F08" w:rsidRDefault="00657F08" w:rsidP="00657F08">
      <w:pPr>
        <w:rPr>
          <w:rFonts w:ascii="Times New Roman" w:hAnsi="Times New Roman"/>
          <w:b/>
          <w:bCs/>
          <w:lang w:val="en-US" w:eastAsia="ja-JP"/>
        </w:rPr>
      </w:pPr>
      <w:r>
        <w:rPr>
          <w:rFonts w:ascii="Times New Roman" w:hAnsi="Times New Roman"/>
          <w:b/>
          <w:bCs/>
          <w:lang w:val="en-US" w:eastAsia="ja-JP"/>
        </w:rPr>
        <w:t>Year 5</w:t>
      </w:r>
    </w:p>
    <w:p w14:paraId="50330DA6" w14:textId="519F7E75" w:rsidR="00657F08" w:rsidRDefault="00657F08" w:rsidP="00657F08">
      <w:pPr>
        <w:rPr>
          <w:rFonts w:ascii="Times New Roman" w:hAnsi="Times New Roman"/>
          <w:b/>
          <w:bCs/>
          <w:lang w:val="en-US" w:eastAsia="ja-JP"/>
        </w:rPr>
      </w:pPr>
    </w:p>
    <w:tbl>
      <w:tblPr>
        <w:tblStyle w:val="TableGrid"/>
        <w:tblW w:w="0" w:type="auto"/>
        <w:tblLook w:val="04A0" w:firstRow="1" w:lastRow="0" w:firstColumn="1" w:lastColumn="0" w:noHBand="0" w:noVBand="1"/>
      </w:tblPr>
      <w:tblGrid>
        <w:gridCol w:w="688"/>
        <w:gridCol w:w="1014"/>
        <w:gridCol w:w="1647"/>
        <w:gridCol w:w="1647"/>
        <w:gridCol w:w="1647"/>
        <w:gridCol w:w="1647"/>
      </w:tblGrid>
      <w:tr w:rsidR="00657F08" w:rsidRPr="006C1A7C" w14:paraId="09BAE10E" w14:textId="77777777" w:rsidTr="00686D13">
        <w:tc>
          <w:tcPr>
            <w:tcW w:w="2322" w:type="dxa"/>
          </w:tcPr>
          <w:p w14:paraId="5E889598" w14:textId="77777777" w:rsidR="00657F08" w:rsidRPr="006C1A7C" w:rsidRDefault="00657F08" w:rsidP="00686D13">
            <w:pPr>
              <w:jc w:val="center"/>
            </w:pPr>
          </w:p>
        </w:tc>
        <w:tc>
          <w:tcPr>
            <w:tcW w:w="2321" w:type="dxa"/>
          </w:tcPr>
          <w:p w14:paraId="38DFE3B4" w14:textId="77777777" w:rsidR="00657F08" w:rsidRPr="006C1A7C" w:rsidRDefault="00657F08" w:rsidP="00686D13">
            <w:pPr>
              <w:jc w:val="center"/>
              <w:rPr>
                <w:b/>
              </w:rPr>
            </w:pPr>
            <w:r w:rsidRPr="006C1A7C">
              <w:rPr>
                <w:b/>
              </w:rPr>
              <w:t>Monday</w:t>
            </w:r>
          </w:p>
        </w:tc>
        <w:tc>
          <w:tcPr>
            <w:tcW w:w="2322" w:type="dxa"/>
          </w:tcPr>
          <w:p w14:paraId="002F310F" w14:textId="77777777" w:rsidR="00657F08" w:rsidRPr="006C1A7C" w:rsidRDefault="00657F08" w:rsidP="00686D13">
            <w:pPr>
              <w:jc w:val="center"/>
              <w:rPr>
                <w:b/>
              </w:rPr>
            </w:pPr>
            <w:r w:rsidRPr="006C1A7C">
              <w:rPr>
                <w:b/>
              </w:rPr>
              <w:t>Tuesday</w:t>
            </w:r>
          </w:p>
        </w:tc>
        <w:tc>
          <w:tcPr>
            <w:tcW w:w="2322" w:type="dxa"/>
          </w:tcPr>
          <w:p w14:paraId="2D79B68F" w14:textId="77777777" w:rsidR="00657F08" w:rsidRPr="006C1A7C" w:rsidRDefault="00657F08" w:rsidP="00686D13">
            <w:pPr>
              <w:jc w:val="center"/>
              <w:rPr>
                <w:b/>
              </w:rPr>
            </w:pPr>
            <w:r w:rsidRPr="006C1A7C">
              <w:rPr>
                <w:b/>
              </w:rPr>
              <w:t>Wednesday</w:t>
            </w:r>
          </w:p>
        </w:tc>
        <w:tc>
          <w:tcPr>
            <w:tcW w:w="2322" w:type="dxa"/>
          </w:tcPr>
          <w:p w14:paraId="315D68F0" w14:textId="77777777" w:rsidR="00657F08" w:rsidRPr="006C1A7C" w:rsidRDefault="00657F08" w:rsidP="00686D13">
            <w:pPr>
              <w:jc w:val="center"/>
              <w:rPr>
                <w:b/>
              </w:rPr>
            </w:pPr>
            <w:r w:rsidRPr="006C1A7C">
              <w:rPr>
                <w:b/>
              </w:rPr>
              <w:t>Thursday</w:t>
            </w:r>
          </w:p>
        </w:tc>
        <w:tc>
          <w:tcPr>
            <w:tcW w:w="2322" w:type="dxa"/>
          </w:tcPr>
          <w:p w14:paraId="678F9102" w14:textId="77777777" w:rsidR="00657F08" w:rsidRPr="006C1A7C" w:rsidRDefault="00657F08" w:rsidP="00686D13">
            <w:pPr>
              <w:jc w:val="center"/>
              <w:rPr>
                <w:b/>
              </w:rPr>
            </w:pPr>
            <w:r w:rsidRPr="006C1A7C">
              <w:rPr>
                <w:b/>
              </w:rPr>
              <w:t>Friday</w:t>
            </w:r>
          </w:p>
        </w:tc>
      </w:tr>
      <w:tr w:rsidR="00657F08" w:rsidRPr="006C1A7C" w14:paraId="0459475B" w14:textId="77777777" w:rsidTr="00686D13">
        <w:tc>
          <w:tcPr>
            <w:tcW w:w="2322" w:type="dxa"/>
          </w:tcPr>
          <w:p w14:paraId="61589C11" w14:textId="77777777" w:rsidR="00657F08" w:rsidRPr="006C1A7C" w:rsidRDefault="00657F08" w:rsidP="00686D13">
            <w:pPr>
              <w:jc w:val="center"/>
            </w:pPr>
            <w:r w:rsidRPr="006C1A7C">
              <w:t>840am</w:t>
            </w:r>
          </w:p>
        </w:tc>
        <w:tc>
          <w:tcPr>
            <w:tcW w:w="2321" w:type="dxa"/>
          </w:tcPr>
          <w:p w14:paraId="1F682B0B" w14:textId="77777777" w:rsidR="00657F08" w:rsidRPr="006C1A7C" w:rsidRDefault="00657F08" w:rsidP="00686D13">
            <w:pPr>
              <w:jc w:val="center"/>
              <w:rPr>
                <w:bCs/>
              </w:rPr>
            </w:pPr>
            <w:r w:rsidRPr="006C1A7C">
              <w:rPr>
                <w:bCs/>
              </w:rPr>
              <w:t>Motor Movers</w:t>
            </w:r>
          </w:p>
        </w:tc>
        <w:tc>
          <w:tcPr>
            <w:tcW w:w="2322" w:type="dxa"/>
          </w:tcPr>
          <w:p w14:paraId="7A4809ED" w14:textId="77777777" w:rsidR="00657F08" w:rsidRPr="006C1A7C" w:rsidRDefault="00657F08" w:rsidP="00686D13">
            <w:pPr>
              <w:jc w:val="center"/>
              <w:rPr>
                <w:b/>
              </w:rPr>
            </w:pPr>
            <w:r w:rsidRPr="006C1A7C">
              <w:rPr>
                <w:bCs/>
              </w:rPr>
              <w:t>Motor Movers</w:t>
            </w:r>
          </w:p>
        </w:tc>
        <w:tc>
          <w:tcPr>
            <w:tcW w:w="2322" w:type="dxa"/>
          </w:tcPr>
          <w:p w14:paraId="38B1CD7F" w14:textId="77777777" w:rsidR="00657F08" w:rsidRPr="006C1A7C" w:rsidRDefault="00657F08" w:rsidP="00686D13">
            <w:pPr>
              <w:jc w:val="center"/>
              <w:rPr>
                <w:b/>
              </w:rPr>
            </w:pPr>
            <w:r w:rsidRPr="006C1A7C">
              <w:rPr>
                <w:bCs/>
              </w:rPr>
              <w:t>Motor Movers</w:t>
            </w:r>
          </w:p>
        </w:tc>
        <w:tc>
          <w:tcPr>
            <w:tcW w:w="2322" w:type="dxa"/>
          </w:tcPr>
          <w:p w14:paraId="1825597B" w14:textId="77777777" w:rsidR="00657F08" w:rsidRPr="006C1A7C" w:rsidRDefault="00657F08" w:rsidP="00686D13">
            <w:pPr>
              <w:jc w:val="center"/>
              <w:rPr>
                <w:b/>
              </w:rPr>
            </w:pPr>
            <w:r w:rsidRPr="006C1A7C">
              <w:rPr>
                <w:bCs/>
              </w:rPr>
              <w:t>Motor Movers</w:t>
            </w:r>
          </w:p>
        </w:tc>
        <w:tc>
          <w:tcPr>
            <w:tcW w:w="2322" w:type="dxa"/>
          </w:tcPr>
          <w:p w14:paraId="6BE67D14" w14:textId="77777777" w:rsidR="00657F08" w:rsidRPr="006C1A7C" w:rsidRDefault="00657F08" w:rsidP="00686D13">
            <w:pPr>
              <w:jc w:val="center"/>
              <w:rPr>
                <w:b/>
              </w:rPr>
            </w:pPr>
            <w:r w:rsidRPr="006C1A7C">
              <w:rPr>
                <w:bCs/>
              </w:rPr>
              <w:t>Motor Movers</w:t>
            </w:r>
          </w:p>
        </w:tc>
      </w:tr>
      <w:tr w:rsidR="00657F08" w:rsidRPr="006C1A7C" w14:paraId="2286F765" w14:textId="77777777" w:rsidTr="00686D13">
        <w:tc>
          <w:tcPr>
            <w:tcW w:w="2322" w:type="dxa"/>
          </w:tcPr>
          <w:p w14:paraId="70130E80" w14:textId="77777777" w:rsidR="00657F08" w:rsidRPr="006C1A7C" w:rsidRDefault="00657F08" w:rsidP="00686D13">
            <w:pPr>
              <w:jc w:val="center"/>
            </w:pPr>
            <w:r w:rsidRPr="006C1A7C">
              <w:t>9am</w:t>
            </w:r>
          </w:p>
        </w:tc>
        <w:tc>
          <w:tcPr>
            <w:tcW w:w="2321" w:type="dxa"/>
          </w:tcPr>
          <w:p w14:paraId="2620374B" w14:textId="77777777" w:rsidR="00657F08" w:rsidRPr="006C1A7C" w:rsidRDefault="00657F08" w:rsidP="00686D13">
            <w:pPr>
              <w:jc w:val="center"/>
              <w:rPr>
                <w:bCs/>
              </w:rPr>
            </w:pPr>
            <w:r w:rsidRPr="006C1A7C">
              <w:rPr>
                <w:bCs/>
              </w:rPr>
              <w:t>Physical activity Joe Wickes or own choice (walk etc)</w:t>
            </w:r>
          </w:p>
        </w:tc>
        <w:tc>
          <w:tcPr>
            <w:tcW w:w="2322" w:type="dxa"/>
          </w:tcPr>
          <w:p w14:paraId="3CF5F636" w14:textId="77777777" w:rsidR="00657F08" w:rsidRPr="006C1A7C" w:rsidRDefault="00657F08" w:rsidP="00686D13">
            <w:pPr>
              <w:jc w:val="center"/>
              <w:rPr>
                <w:b/>
              </w:rPr>
            </w:pPr>
            <w:r w:rsidRPr="006C1A7C">
              <w:rPr>
                <w:bCs/>
              </w:rPr>
              <w:t>Physical activity Joe Wickes or own choice (walk etc)</w:t>
            </w:r>
          </w:p>
        </w:tc>
        <w:tc>
          <w:tcPr>
            <w:tcW w:w="2322" w:type="dxa"/>
          </w:tcPr>
          <w:p w14:paraId="42F357C6" w14:textId="77777777" w:rsidR="00657F08" w:rsidRPr="006C1A7C" w:rsidRDefault="00657F08" w:rsidP="00686D13">
            <w:pPr>
              <w:jc w:val="center"/>
              <w:rPr>
                <w:b/>
              </w:rPr>
            </w:pPr>
            <w:r w:rsidRPr="006C1A7C">
              <w:rPr>
                <w:bCs/>
              </w:rPr>
              <w:t xml:space="preserve">Physical activity Joe Wickes or own choice (walk etc) </w:t>
            </w:r>
          </w:p>
        </w:tc>
        <w:tc>
          <w:tcPr>
            <w:tcW w:w="2322" w:type="dxa"/>
          </w:tcPr>
          <w:p w14:paraId="0C7B1ED3" w14:textId="77777777" w:rsidR="00657F08" w:rsidRPr="006C1A7C" w:rsidRDefault="00657F08" w:rsidP="00686D13">
            <w:pPr>
              <w:jc w:val="center"/>
              <w:rPr>
                <w:b/>
              </w:rPr>
            </w:pPr>
            <w:r w:rsidRPr="006C1A7C">
              <w:rPr>
                <w:bCs/>
              </w:rPr>
              <w:t>Physical activity Joe Wickes or own choice (walk etc)</w:t>
            </w:r>
          </w:p>
        </w:tc>
        <w:tc>
          <w:tcPr>
            <w:tcW w:w="2322" w:type="dxa"/>
          </w:tcPr>
          <w:p w14:paraId="6A5A3A99" w14:textId="77777777" w:rsidR="00657F08" w:rsidRPr="006C1A7C" w:rsidRDefault="00657F08" w:rsidP="00686D13">
            <w:pPr>
              <w:jc w:val="center"/>
              <w:rPr>
                <w:b/>
              </w:rPr>
            </w:pPr>
            <w:r w:rsidRPr="006C1A7C">
              <w:rPr>
                <w:bCs/>
              </w:rPr>
              <w:t>Physical activity Joe Wickes or own choice (walk etc)</w:t>
            </w:r>
          </w:p>
        </w:tc>
      </w:tr>
      <w:tr w:rsidR="00657F08" w:rsidRPr="006C1A7C" w14:paraId="207E23A9" w14:textId="77777777" w:rsidTr="00686D13">
        <w:tc>
          <w:tcPr>
            <w:tcW w:w="2322" w:type="dxa"/>
          </w:tcPr>
          <w:p w14:paraId="2ECDA22D" w14:textId="77777777" w:rsidR="00657F08" w:rsidRPr="006C1A7C" w:rsidRDefault="00657F08" w:rsidP="00686D13">
            <w:pPr>
              <w:jc w:val="center"/>
            </w:pPr>
          </w:p>
          <w:p w14:paraId="21D372F0" w14:textId="77777777" w:rsidR="00657F08" w:rsidRPr="006C1A7C" w:rsidRDefault="00657F08" w:rsidP="00686D13">
            <w:r w:rsidRPr="006C1A7C">
              <w:t xml:space="preserve">          10am</w:t>
            </w:r>
          </w:p>
          <w:p w14:paraId="47ED2BD1" w14:textId="77777777" w:rsidR="00657F08" w:rsidRPr="006C1A7C" w:rsidRDefault="00657F08" w:rsidP="00686D13">
            <w:pPr>
              <w:jc w:val="center"/>
            </w:pPr>
          </w:p>
          <w:p w14:paraId="70B6C777" w14:textId="77777777" w:rsidR="00657F08" w:rsidRPr="006C1A7C" w:rsidRDefault="00657F08" w:rsidP="00686D13">
            <w:pPr>
              <w:jc w:val="center"/>
            </w:pPr>
          </w:p>
        </w:tc>
        <w:tc>
          <w:tcPr>
            <w:tcW w:w="2321" w:type="dxa"/>
          </w:tcPr>
          <w:p w14:paraId="2F0F1891" w14:textId="77777777" w:rsidR="00657F08" w:rsidRPr="009875F7" w:rsidRDefault="00657F08" w:rsidP="00686D13">
            <w:pPr>
              <w:jc w:val="center"/>
              <w:rPr>
                <w:b/>
                <w:bCs/>
              </w:rPr>
            </w:pPr>
          </w:p>
          <w:p w14:paraId="712E41B9" w14:textId="77777777" w:rsidR="00657F08" w:rsidRPr="009875F7" w:rsidRDefault="00657F08" w:rsidP="00686D13">
            <w:pPr>
              <w:jc w:val="center"/>
              <w:rPr>
                <w:b/>
                <w:bCs/>
              </w:rPr>
            </w:pPr>
            <w:r>
              <w:rPr>
                <w:b/>
                <w:bCs/>
              </w:rPr>
              <w:t>Maths</w:t>
            </w:r>
          </w:p>
          <w:p w14:paraId="169C4840" w14:textId="77777777" w:rsidR="00657F08" w:rsidRDefault="00657F08" w:rsidP="00686D13">
            <w:pPr>
              <w:jc w:val="center"/>
            </w:pPr>
            <w:r w:rsidRPr="009875F7">
              <w:t>(Input via Showbie</w:t>
            </w:r>
            <w:r w:rsidRPr="00AB761D">
              <w:t xml:space="preserve"> and/or Microsoft Teams</w:t>
            </w:r>
            <w:r w:rsidRPr="009875F7">
              <w:t>)</w:t>
            </w:r>
          </w:p>
          <w:p w14:paraId="048C846A" w14:textId="77777777" w:rsidR="00657F08" w:rsidRPr="009875F7" w:rsidRDefault="00657F08" w:rsidP="00686D13">
            <w:pPr>
              <w:jc w:val="center"/>
            </w:pPr>
            <w:r>
              <w:t>MOD</w:t>
            </w:r>
          </w:p>
        </w:tc>
        <w:tc>
          <w:tcPr>
            <w:tcW w:w="2322" w:type="dxa"/>
          </w:tcPr>
          <w:p w14:paraId="1DC07CB9" w14:textId="77777777" w:rsidR="00657F08" w:rsidRPr="009875F7" w:rsidRDefault="00657F08" w:rsidP="00686D13">
            <w:pPr>
              <w:jc w:val="center"/>
              <w:rPr>
                <w:b/>
                <w:bCs/>
              </w:rPr>
            </w:pPr>
          </w:p>
          <w:p w14:paraId="7C7D911B" w14:textId="77777777" w:rsidR="00657F08" w:rsidRPr="009875F7" w:rsidRDefault="00657F08" w:rsidP="00686D13">
            <w:pPr>
              <w:jc w:val="center"/>
              <w:rPr>
                <w:b/>
                <w:bCs/>
              </w:rPr>
            </w:pPr>
            <w:r>
              <w:rPr>
                <w:b/>
                <w:bCs/>
              </w:rPr>
              <w:t>Geography</w:t>
            </w:r>
          </w:p>
          <w:p w14:paraId="7834B915" w14:textId="77777777" w:rsidR="00657F08" w:rsidRDefault="00657F08" w:rsidP="00686D13">
            <w:pPr>
              <w:jc w:val="center"/>
            </w:pPr>
            <w:r w:rsidRPr="009875F7">
              <w:t>(Input via Showbie</w:t>
            </w:r>
            <w:r w:rsidRPr="00AB761D">
              <w:t xml:space="preserve"> and/or Microsoft Teams</w:t>
            </w:r>
            <w:r w:rsidRPr="009875F7">
              <w:t>)</w:t>
            </w:r>
          </w:p>
          <w:p w14:paraId="19AD59A3" w14:textId="77777777" w:rsidR="00657F08" w:rsidRPr="009875F7" w:rsidRDefault="00657F08" w:rsidP="00686D13">
            <w:pPr>
              <w:jc w:val="center"/>
            </w:pPr>
            <w:r>
              <w:t>NH</w:t>
            </w:r>
          </w:p>
        </w:tc>
        <w:tc>
          <w:tcPr>
            <w:tcW w:w="2322" w:type="dxa"/>
          </w:tcPr>
          <w:p w14:paraId="2A547132" w14:textId="77777777" w:rsidR="00657F08" w:rsidRPr="009875F7" w:rsidRDefault="00657F08" w:rsidP="00686D13">
            <w:pPr>
              <w:jc w:val="center"/>
              <w:rPr>
                <w:b/>
                <w:bCs/>
              </w:rPr>
            </w:pPr>
          </w:p>
          <w:p w14:paraId="048760BC" w14:textId="77777777" w:rsidR="00657F08" w:rsidRPr="009875F7" w:rsidRDefault="00657F08" w:rsidP="00686D13">
            <w:pPr>
              <w:jc w:val="center"/>
              <w:rPr>
                <w:b/>
                <w:bCs/>
              </w:rPr>
            </w:pPr>
            <w:r>
              <w:rPr>
                <w:b/>
                <w:bCs/>
              </w:rPr>
              <w:t>Science</w:t>
            </w:r>
          </w:p>
          <w:p w14:paraId="5896D068" w14:textId="77777777" w:rsidR="00657F08" w:rsidRDefault="00657F08" w:rsidP="00686D13">
            <w:pPr>
              <w:jc w:val="center"/>
            </w:pPr>
            <w:r w:rsidRPr="009875F7">
              <w:t>(Via class invitation on Microsoft Teams</w:t>
            </w:r>
            <w:r>
              <w:t xml:space="preserve"> and on</w:t>
            </w:r>
            <w:r w:rsidRPr="009875F7">
              <w:t xml:space="preserve"> Showbie)</w:t>
            </w:r>
          </w:p>
          <w:p w14:paraId="2CC603E5" w14:textId="77777777" w:rsidR="00657F08" w:rsidRPr="009875F7" w:rsidRDefault="00657F08" w:rsidP="00686D13">
            <w:pPr>
              <w:jc w:val="center"/>
            </w:pPr>
            <w:r>
              <w:t>NH</w:t>
            </w:r>
          </w:p>
        </w:tc>
        <w:tc>
          <w:tcPr>
            <w:tcW w:w="2322" w:type="dxa"/>
          </w:tcPr>
          <w:p w14:paraId="43902110" w14:textId="77777777" w:rsidR="00657F08" w:rsidRPr="009875F7" w:rsidRDefault="00657F08" w:rsidP="00686D13">
            <w:pPr>
              <w:jc w:val="center"/>
            </w:pPr>
          </w:p>
          <w:p w14:paraId="0B51377C" w14:textId="77777777" w:rsidR="00657F08" w:rsidRPr="009875F7" w:rsidRDefault="00657F08" w:rsidP="00686D13">
            <w:pPr>
              <w:jc w:val="center"/>
              <w:rPr>
                <w:b/>
                <w:bCs/>
              </w:rPr>
            </w:pPr>
            <w:r w:rsidRPr="009875F7">
              <w:rPr>
                <w:b/>
                <w:bCs/>
              </w:rPr>
              <w:t>English</w:t>
            </w:r>
          </w:p>
          <w:p w14:paraId="45CA4D43" w14:textId="77777777" w:rsidR="00657F08" w:rsidRDefault="00657F08" w:rsidP="00686D13">
            <w:pPr>
              <w:jc w:val="center"/>
            </w:pPr>
            <w:r w:rsidRPr="009875F7">
              <w:t>(Input via Showbie and/or Microsoft Teams)</w:t>
            </w:r>
          </w:p>
          <w:p w14:paraId="7D02EC89" w14:textId="77777777" w:rsidR="00657F08" w:rsidRPr="009875F7" w:rsidRDefault="00657F08" w:rsidP="00686D13">
            <w:pPr>
              <w:jc w:val="center"/>
            </w:pPr>
            <w:r>
              <w:t>PF</w:t>
            </w:r>
          </w:p>
        </w:tc>
        <w:tc>
          <w:tcPr>
            <w:tcW w:w="2322" w:type="dxa"/>
          </w:tcPr>
          <w:p w14:paraId="743944DE" w14:textId="77777777" w:rsidR="00657F08" w:rsidRPr="009875F7" w:rsidRDefault="00657F08" w:rsidP="00686D13">
            <w:pPr>
              <w:rPr>
                <w:b/>
                <w:bCs/>
              </w:rPr>
            </w:pPr>
          </w:p>
          <w:p w14:paraId="5413F7A7" w14:textId="77777777" w:rsidR="00657F08" w:rsidRDefault="00657F08" w:rsidP="00686D13">
            <w:pPr>
              <w:jc w:val="center"/>
              <w:rPr>
                <w:b/>
                <w:bCs/>
              </w:rPr>
            </w:pPr>
            <w:r>
              <w:rPr>
                <w:b/>
                <w:bCs/>
              </w:rPr>
              <w:t>English</w:t>
            </w:r>
          </w:p>
          <w:p w14:paraId="1D109704" w14:textId="77777777" w:rsidR="00657F08" w:rsidRPr="00873DED" w:rsidRDefault="00657F08" w:rsidP="00686D13">
            <w:pPr>
              <w:jc w:val="center"/>
            </w:pPr>
            <w:r>
              <w:t>(Spelling Review using Spelling Shed and Consolidation of week’s work(Via Showbie) PF</w:t>
            </w:r>
          </w:p>
        </w:tc>
      </w:tr>
      <w:tr w:rsidR="00657F08" w:rsidRPr="006C1A7C" w14:paraId="511E6550" w14:textId="77777777" w:rsidTr="00686D13">
        <w:tc>
          <w:tcPr>
            <w:tcW w:w="2322" w:type="dxa"/>
          </w:tcPr>
          <w:p w14:paraId="222ACE82" w14:textId="77777777" w:rsidR="00657F08" w:rsidRPr="006C1A7C" w:rsidRDefault="00657F08" w:rsidP="00686D13">
            <w:pPr>
              <w:jc w:val="center"/>
            </w:pPr>
            <w:r w:rsidRPr="006C1A7C">
              <w:lastRenderedPageBreak/>
              <w:t>Break 11am</w:t>
            </w:r>
          </w:p>
        </w:tc>
        <w:tc>
          <w:tcPr>
            <w:tcW w:w="2321" w:type="dxa"/>
          </w:tcPr>
          <w:p w14:paraId="5F4108F9" w14:textId="77777777" w:rsidR="00657F08" w:rsidRPr="006C1A7C" w:rsidRDefault="00657F08" w:rsidP="00686D13">
            <w:pPr>
              <w:jc w:val="center"/>
            </w:pPr>
            <w:r>
              <w:t>Enrichment</w:t>
            </w:r>
          </w:p>
        </w:tc>
        <w:tc>
          <w:tcPr>
            <w:tcW w:w="2322" w:type="dxa"/>
          </w:tcPr>
          <w:p w14:paraId="5D0217B0" w14:textId="77777777" w:rsidR="00657F08" w:rsidRPr="006C1A7C" w:rsidRDefault="00657F08" w:rsidP="00686D13">
            <w:pPr>
              <w:jc w:val="center"/>
            </w:pPr>
            <w:r>
              <w:t>Enrichment</w:t>
            </w:r>
          </w:p>
        </w:tc>
        <w:tc>
          <w:tcPr>
            <w:tcW w:w="2322" w:type="dxa"/>
          </w:tcPr>
          <w:p w14:paraId="3453B5F9" w14:textId="77777777" w:rsidR="00657F08" w:rsidRPr="006C1A7C" w:rsidRDefault="00657F08" w:rsidP="00686D13">
            <w:pPr>
              <w:jc w:val="center"/>
            </w:pPr>
            <w:r>
              <w:t>Enrichment</w:t>
            </w:r>
          </w:p>
        </w:tc>
        <w:tc>
          <w:tcPr>
            <w:tcW w:w="2322" w:type="dxa"/>
          </w:tcPr>
          <w:p w14:paraId="0A78CEAD" w14:textId="77777777" w:rsidR="00657F08" w:rsidRPr="006C1A7C" w:rsidRDefault="00657F08" w:rsidP="00686D13">
            <w:pPr>
              <w:jc w:val="center"/>
            </w:pPr>
            <w:r>
              <w:t>Enrichment</w:t>
            </w:r>
          </w:p>
        </w:tc>
        <w:tc>
          <w:tcPr>
            <w:tcW w:w="2322" w:type="dxa"/>
          </w:tcPr>
          <w:p w14:paraId="579D85AF" w14:textId="77777777" w:rsidR="00657F08" w:rsidRPr="006C1A7C" w:rsidRDefault="00657F08" w:rsidP="00686D13">
            <w:pPr>
              <w:jc w:val="center"/>
            </w:pPr>
            <w:r>
              <w:t>Enrichment</w:t>
            </w:r>
          </w:p>
        </w:tc>
      </w:tr>
      <w:tr w:rsidR="00657F08" w:rsidRPr="006C1A7C" w14:paraId="5A233CA7" w14:textId="77777777" w:rsidTr="00686D13">
        <w:tc>
          <w:tcPr>
            <w:tcW w:w="2322" w:type="dxa"/>
          </w:tcPr>
          <w:p w14:paraId="162186A1" w14:textId="77777777" w:rsidR="00657F08" w:rsidRPr="006C1A7C" w:rsidRDefault="00657F08" w:rsidP="00686D13">
            <w:pPr>
              <w:jc w:val="center"/>
            </w:pPr>
          </w:p>
          <w:p w14:paraId="1F369CCA" w14:textId="77777777" w:rsidR="00657F08" w:rsidRPr="006C1A7C" w:rsidRDefault="00657F08" w:rsidP="00686D13">
            <w:pPr>
              <w:jc w:val="center"/>
            </w:pPr>
            <w:r w:rsidRPr="006C1A7C">
              <w:t>11:30-12:30</w:t>
            </w:r>
          </w:p>
          <w:p w14:paraId="0D29C41B" w14:textId="77777777" w:rsidR="00657F08" w:rsidRPr="006C1A7C" w:rsidRDefault="00657F08" w:rsidP="00686D13"/>
        </w:tc>
        <w:tc>
          <w:tcPr>
            <w:tcW w:w="2321" w:type="dxa"/>
          </w:tcPr>
          <w:p w14:paraId="165507AB" w14:textId="77777777" w:rsidR="00657F08" w:rsidRPr="009875F7" w:rsidRDefault="00657F08" w:rsidP="00686D13">
            <w:pPr>
              <w:jc w:val="center"/>
              <w:rPr>
                <w:b/>
                <w:bCs/>
              </w:rPr>
            </w:pPr>
          </w:p>
          <w:p w14:paraId="5713E603" w14:textId="77777777" w:rsidR="00657F08" w:rsidRPr="009875F7" w:rsidRDefault="00657F08" w:rsidP="00686D13">
            <w:pPr>
              <w:jc w:val="center"/>
              <w:rPr>
                <w:b/>
                <w:bCs/>
              </w:rPr>
            </w:pPr>
            <w:r w:rsidRPr="009875F7">
              <w:rPr>
                <w:b/>
                <w:bCs/>
              </w:rPr>
              <w:t>Music</w:t>
            </w:r>
          </w:p>
          <w:p w14:paraId="316BF874" w14:textId="77777777" w:rsidR="00657F08" w:rsidRDefault="00657F08" w:rsidP="00686D13">
            <w:pPr>
              <w:jc w:val="center"/>
            </w:pPr>
            <w:r w:rsidRPr="009875F7">
              <w:t>(Input via Showbie</w:t>
            </w:r>
            <w:r w:rsidRPr="00AB761D">
              <w:t xml:space="preserve"> and/or Microsoft Teams</w:t>
            </w:r>
            <w:r w:rsidRPr="009875F7">
              <w:t>)</w:t>
            </w:r>
          </w:p>
          <w:p w14:paraId="16273B2E" w14:textId="77777777" w:rsidR="00657F08" w:rsidRPr="009875F7" w:rsidRDefault="00657F08" w:rsidP="00686D13">
            <w:pPr>
              <w:jc w:val="center"/>
            </w:pPr>
            <w:r>
              <w:t>JN</w:t>
            </w:r>
          </w:p>
          <w:p w14:paraId="7A1620A9" w14:textId="77777777" w:rsidR="00657F08" w:rsidRPr="009875F7" w:rsidRDefault="00657F08" w:rsidP="00686D13">
            <w:pPr>
              <w:jc w:val="center"/>
            </w:pPr>
          </w:p>
        </w:tc>
        <w:tc>
          <w:tcPr>
            <w:tcW w:w="2322" w:type="dxa"/>
          </w:tcPr>
          <w:p w14:paraId="3DEFE224" w14:textId="77777777" w:rsidR="00657F08" w:rsidRPr="009875F7" w:rsidRDefault="00657F08" w:rsidP="00686D13">
            <w:pPr>
              <w:jc w:val="center"/>
              <w:rPr>
                <w:b/>
                <w:bCs/>
              </w:rPr>
            </w:pPr>
          </w:p>
          <w:p w14:paraId="36C3448A" w14:textId="77777777" w:rsidR="00657F08" w:rsidRPr="009875F7" w:rsidRDefault="00657F08" w:rsidP="00686D13">
            <w:pPr>
              <w:jc w:val="center"/>
              <w:rPr>
                <w:b/>
                <w:bCs/>
              </w:rPr>
            </w:pPr>
            <w:r>
              <w:rPr>
                <w:b/>
                <w:bCs/>
              </w:rPr>
              <w:t>RE</w:t>
            </w:r>
          </w:p>
          <w:p w14:paraId="7C292437" w14:textId="77777777" w:rsidR="00657F08" w:rsidRDefault="00657F08" w:rsidP="00686D13">
            <w:pPr>
              <w:jc w:val="center"/>
            </w:pPr>
            <w:r w:rsidRPr="009875F7">
              <w:t>(Input via Showbie and/or Microsoft Teams)</w:t>
            </w:r>
          </w:p>
          <w:p w14:paraId="515F5A20" w14:textId="77777777" w:rsidR="00657F08" w:rsidRPr="001B3C25" w:rsidRDefault="00657F08" w:rsidP="00686D13">
            <w:pPr>
              <w:jc w:val="center"/>
            </w:pPr>
            <w:r w:rsidRPr="001B3C25">
              <w:t>DK</w:t>
            </w:r>
          </w:p>
        </w:tc>
        <w:tc>
          <w:tcPr>
            <w:tcW w:w="2322" w:type="dxa"/>
          </w:tcPr>
          <w:p w14:paraId="5211591D" w14:textId="77777777" w:rsidR="00657F08" w:rsidRPr="009875F7" w:rsidRDefault="00657F08" w:rsidP="00686D13">
            <w:pPr>
              <w:jc w:val="center"/>
            </w:pPr>
          </w:p>
          <w:p w14:paraId="7E947F0E" w14:textId="77777777" w:rsidR="00657F08" w:rsidRPr="009875F7" w:rsidRDefault="00657F08" w:rsidP="00686D13">
            <w:pPr>
              <w:jc w:val="center"/>
              <w:rPr>
                <w:b/>
                <w:bCs/>
              </w:rPr>
            </w:pPr>
            <w:r w:rsidRPr="009875F7">
              <w:rPr>
                <w:b/>
                <w:bCs/>
              </w:rPr>
              <w:t xml:space="preserve">English </w:t>
            </w:r>
          </w:p>
          <w:p w14:paraId="21DB2DE7" w14:textId="77777777" w:rsidR="00657F08" w:rsidRDefault="00657F08" w:rsidP="00686D13">
            <w:pPr>
              <w:jc w:val="center"/>
            </w:pPr>
            <w:r w:rsidRPr="009875F7">
              <w:t>(Via class invitation on Microsoft Teams</w:t>
            </w:r>
            <w:r>
              <w:t xml:space="preserve"> and on Showbie</w:t>
            </w:r>
            <w:r w:rsidRPr="009875F7">
              <w:t>)</w:t>
            </w:r>
          </w:p>
          <w:p w14:paraId="707CCD75" w14:textId="77777777" w:rsidR="00657F08" w:rsidRPr="009875F7" w:rsidRDefault="00657F08" w:rsidP="00686D13">
            <w:pPr>
              <w:jc w:val="center"/>
            </w:pPr>
            <w:r>
              <w:t>PF</w:t>
            </w:r>
          </w:p>
          <w:p w14:paraId="7EE2F9D6" w14:textId="77777777" w:rsidR="00657F08" w:rsidRPr="009875F7" w:rsidRDefault="00657F08" w:rsidP="00686D13">
            <w:pPr>
              <w:jc w:val="center"/>
            </w:pPr>
          </w:p>
        </w:tc>
        <w:tc>
          <w:tcPr>
            <w:tcW w:w="2322" w:type="dxa"/>
          </w:tcPr>
          <w:p w14:paraId="64977C27" w14:textId="77777777" w:rsidR="00657F08" w:rsidRPr="009875F7" w:rsidRDefault="00657F08" w:rsidP="00686D13">
            <w:pPr>
              <w:rPr>
                <w:b/>
                <w:bCs/>
              </w:rPr>
            </w:pPr>
          </w:p>
          <w:p w14:paraId="2282D649" w14:textId="77777777" w:rsidR="00657F08" w:rsidRDefault="00657F08" w:rsidP="00686D13">
            <w:pPr>
              <w:jc w:val="center"/>
              <w:rPr>
                <w:b/>
                <w:bCs/>
              </w:rPr>
            </w:pPr>
            <w:r>
              <w:rPr>
                <w:b/>
                <w:bCs/>
              </w:rPr>
              <w:t>Maths</w:t>
            </w:r>
          </w:p>
          <w:p w14:paraId="10637A80" w14:textId="77777777" w:rsidR="00657F08" w:rsidRDefault="00657F08" w:rsidP="00686D13">
            <w:pPr>
              <w:jc w:val="center"/>
            </w:pPr>
            <w:r w:rsidRPr="00873DED">
              <w:t>(Input Via Showbie</w:t>
            </w:r>
            <w:r w:rsidRPr="00AB761D">
              <w:t xml:space="preserve"> and/or Microsoft Teams</w:t>
            </w:r>
            <w:r w:rsidRPr="00873DED">
              <w:t>)</w:t>
            </w:r>
          </w:p>
          <w:p w14:paraId="535F3B05" w14:textId="77777777" w:rsidR="00657F08" w:rsidRPr="00873DED" w:rsidRDefault="00657F08" w:rsidP="00686D13">
            <w:pPr>
              <w:jc w:val="center"/>
            </w:pPr>
            <w:r>
              <w:t>MOD</w:t>
            </w:r>
          </w:p>
        </w:tc>
        <w:tc>
          <w:tcPr>
            <w:tcW w:w="2322" w:type="dxa"/>
          </w:tcPr>
          <w:p w14:paraId="07680357" w14:textId="77777777" w:rsidR="00657F08" w:rsidRPr="009875F7" w:rsidRDefault="00657F08" w:rsidP="00686D13">
            <w:pPr>
              <w:jc w:val="center"/>
            </w:pPr>
          </w:p>
          <w:p w14:paraId="3C54CFE3" w14:textId="77777777" w:rsidR="00657F08" w:rsidRPr="009875F7" w:rsidRDefault="00657F08" w:rsidP="00686D13">
            <w:pPr>
              <w:jc w:val="center"/>
              <w:rPr>
                <w:b/>
                <w:bCs/>
              </w:rPr>
            </w:pPr>
            <w:r w:rsidRPr="009875F7">
              <w:rPr>
                <w:b/>
                <w:bCs/>
              </w:rPr>
              <w:t>Maths</w:t>
            </w:r>
            <w:r>
              <w:rPr>
                <w:b/>
                <w:bCs/>
              </w:rPr>
              <w:t xml:space="preserve"> – inc. Times Tables Practice</w:t>
            </w:r>
          </w:p>
          <w:p w14:paraId="1CB8028C" w14:textId="77777777" w:rsidR="00657F08" w:rsidRDefault="00657F08" w:rsidP="00686D13">
            <w:pPr>
              <w:jc w:val="center"/>
            </w:pPr>
            <w:r w:rsidRPr="00873DED">
              <w:t>(Input Via Showbie</w:t>
            </w:r>
            <w:r w:rsidRPr="00AB761D">
              <w:t xml:space="preserve"> and/or Microsoft Teams</w:t>
            </w:r>
            <w:r w:rsidRPr="00873DED">
              <w:t>)</w:t>
            </w:r>
          </w:p>
          <w:p w14:paraId="5A46687C" w14:textId="77777777" w:rsidR="00657F08" w:rsidRPr="00873DED" w:rsidRDefault="00657F08" w:rsidP="00686D13">
            <w:pPr>
              <w:jc w:val="center"/>
            </w:pPr>
            <w:r>
              <w:t>HM</w:t>
            </w:r>
          </w:p>
        </w:tc>
      </w:tr>
      <w:tr w:rsidR="00657F08" w:rsidRPr="006C1A7C" w14:paraId="7CFD9DF9" w14:textId="77777777" w:rsidTr="00686D13">
        <w:tc>
          <w:tcPr>
            <w:tcW w:w="2322" w:type="dxa"/>
          </w:tcPr>
          <w:p w14:paraId="14DACA2E" w14:textId="77777777" w:rsidR="00657F08" w:rsidRPr="006C1A7C" w:rsidRDefault="00657F08" w:rsidP="00686D13">
            <w:pPr>
              <w:jc w:val="center"/>
            </w:pPr>
            <w:r w:rsidRPr="006C1A7C">
              <w:t>12:30-13:30</w:t>
            </w:r>
          </w:p>
        </w:tc>
        <w:tc>
          <w:tcPr>
            <w:tcW w:w="2321" w:type="dxa"/>
          </w:tcPr>
          <w:p w14:paraId="288B15B0" w14:textId="77777777" w:rsidR="00657F08" w:rsidRPr="006C1A7C" w:rsidRDefault="00657F08" w:rsidP="00686D13">
            <w:pPr>
              <w:jc w:val="center"/>
            </w:pPr>
            <w:r w:rsidRPr="006C1A7C">
              <w:t>Lunch</w:t>
            </w:r>
          </w:p>
        </w:tc>
        <w:tc>
          <w:tcPr>
            <w:tcW w:w="2322" w:type="dxa"/>
          </w:tcPr>
          <w:p w14:paraId="7ACBC5A5" w14:textId="77777777" w:rsidR="00657F08" w:rsidRPr="006C1A7C" w:rsidRDefault="00657F08" w:rsidP="00686D13">
            <w:pPr>
              <w:jc w:val="center"/>
            </w:pPr>
            <w:r>
              <w:t>Lunch</w:t>
            </w:r>
          </w:p>
        </w:tc>
        <w:tc>
          <w:tcPr>
            <w:tcW w:w="2322" w:type="dxa"/>
          </w:tcPr>
          <w:p w14:paraId="766A3A6F" w14:textId="77777777" w:rsidR="00657F08" w:rsidRPr="006C1A7C" w:rsidRDefault="00657F08" w:rsidP="00686D13">
            <w:pPr>
              <w:jc w:val="center"/>
            </w:pPr>
            <w:r>
              <w:t>Lunch</w:t>
            </w:r>
          </w:p>
        </w:tc>
        <w:tc>
          <w:tcPr>
            <w:tcW w:w="2322" w:type="dxa"/>
          </w:tcPr>
          <w:p w14:paraId="645098F3" w14:textId="77777777" w:rsidR="00657F08" w:rsidRPr="006C1A7C" w:rsidRDefault="00657F08" w:rsidP="00686D13">
            <w:pPr>
              <w:jc w:val="center"/>
            </w:pPr>
            <w:r>
              <w:t>Lunch</w:t>
            </w:r>
          </w:p>
        </w:tc>
        <w:tc>
          <w:tcPr>
            <w:tcW w:w="2322" w:type="dxa"/>
          </w:tcPr>
          <w:p w14:paraId="0308A063" w14:textId="77777777" w:rsidR="00657F08" w:rsidRPr="006C1A7C" w:rsidRDefault="00657F08" w:rsidP="00686D13">
            <w:pPr>
              <w:jc w:val="center"/>
            </w:pPr>
            <w:r>
              <w:t>Lunch</w:t>
            </w:r>
          </w:p>
        </w:tc>
      </w:tr>
      <w:tr w:rsidR="00657F08" w:rsidRPr="006C1A7C" w14:paraId="1EABEB7B" w14:textId="77777777" w:rsidTr="00686D13">
        <w:tc>
          <w:tcPr>
            <w:tcW w:w="2322" w:type="dxa"/>
          </w:tcPr>
          <w:p w14:paraId="28A25983" w14:textId="77777777" w:rsidR="00657F08" w:rsidRPr="006C1A7C" w:rsidRDefault="00657F08" w:rsidP="00686D13">
            <w:pPr>
              <w:jc w:val="center"/>
            </w:pPr>
            <w:r w:rsidRPr="006C1A7C">
              <w:t>13:30-14:00</w:t>
            </w:r>
          </w:p>
        </w:tc>
        <w:tc>
          <w:tcPr>
            <w:tcW w:w="2321" w:type="dxa"/>
          </w:tcPr>
          <w:p w14:paraId="7750D153" w14:textId="77777777" w:rsidR="00657F08" w:rsidRPr="006C1A7C" w:rsidRDefault="00657F08" w:rsidP="00686D13">
            <w:pPr>
              <w:jc w:val="center"/>
            </w:pPr>
            <w:r w:rsidRPr="006C1A7C">
              <w:t>Motor movers</w:t>
            </w:r>
          </w:p>
        </w:tc>
        <w:tc>
          <w:tcPr>
            <w:tcW w:w="2322" w:type="dxa"/>
          </w:tcPr>
          <w:p w14:paraId="727B5C14" w14:textId="77777777" w:rsidR="00657F08" w:rsidRPr="006C1A7C" w:rsidRDefault="00657F08" w:rsidP="00686D13">
            <w:pPr>
              <w:jc w:val="center"/>
            </w:pPr>
            <w:r w:rsidRPr="006C1A7C">
              <w:t>Motor movers</w:t>
            </w:r>
          </w:p>
        </w:tc>
        <w:tc>
          <w:tcPr>
            <w:tcW w:w="2322" w:type="dxa"/>
          </w:tcPr>
          <w:p w14:paraId="01886015" w14:textId="77777777" w:rsidR="00657F08" w:rsidRPr="006C1A7C" w:rsidRDefault="00657F08" w:rsidP="00686D13">
            <w:pPr>
              <w:jc w:val="center"/>
            </w:pPr>
            <w:r w:rsidRPr="006C1A7C">
              <w:t>Motor movers</w:t>
            </w:r>
          </w:p>
        </w:tc>
        <w:tc>
          <w:tcPr>
            <w:tcW w:w="2322" w:type="dxa"/>
          </w:tcPr>
          <w:p w14:paraId="67DABFFF" w14:textId="77777777" w:rsidR="00657F08" w:rsidRPr="006C1A7C" w:rsidRDefault="00657F08" w:rsidP="00686D13">
            <w:pPr>
              <w:jc w:val="center"/>
            </w:pPr>
            <w:r w:rsidRPr="006C1A7C">
              <w:t>Motor movers</w:t>
            </w:r>
          </w:p>
        </w:tc>
        <w:tc>
          <w:tcPr>
            <w:tcW w:w="2322" w:type="dxa"/>
          </w:tcPr>
          <w:p w14:paraId="4E048695" w14:textId="77777777" w:rsidR="00657F08" w:rsidRPr="006C1A7C" w:rsidRDefault="00657F08" w:rsidP="00686D13">
            <w:pPr>
              <w:jc w:val="center"/>
            </w:pPr>
            <w:r w:rsidRPr="006C1A7C">
              <w:t>Motor movers</w:t>
            </w:r>
          </w:p>
        </w:tc>
      </w:tr>
      <w:tr w:rsidR="00657F08" w:rsidRPr="006C1A7C" w14:paraId="01C325A5" w14:textId="77777777" w:rsidTr="00686D13">
        <w:tc>
          <w:tcPr>
            <w:tcW w:w="2322" w:type="dxa"/>
          </w:tcPr>
          <w:p w14:paraId="44758FFF" w14:textId="77777777" w:rsidR="00657F08" w:rsidRPr="006C1A7C" w:rsidRDefault="00657F08" w:rsidP="00686D13">
            <w:pPr>
              <w:jc w:val="center"/>
            </w:pPr>
            <w:r>
              <w:t>14:00</w:t>
            </w:r>
          </w:p>
        </w:tc>
        <w:tc>
          <w:tcPr>
            <w:tcW w:w="2321" w:type="dxa"/>
          </w:tcPr>
          <w:p w14:paraId="6D21F9F5" w14:textId="77777777" w:rsidR="00657F08" w:rsidRPr="009875F7" w:rsidRDefault="00657F08" w:rsidP="00686D13">
            <w:pPr>
              <w:jc w:val="center"/>
              <w:rPr>
                <w:b/>
                <w:bCs/>
              </w:rPr>
            </w:pPr>
          </w:p>
          <w:p w14:paraId="4B7F216B" w14:textId="77777777" w:rsidR="00657F08" w:rsidRPr="009875F7" w:rsidRDefault="00657F08" w:rsidP="00686D13">
            <w:pPr>
              <w:jc w:val="center"/>
              <w:rPr>
                <w:b/>
                <w:bCs/>
              </w:rPr>
            </w:pPr>
            <w:r>
              <w:rPr>
                <w:b/>
                <w:bCs/>
              </w:rPr>
              <w:t>English</w:t>
            </w:r>
          </w:p>
          <w:p w14:paraId="6731D19F" w14:textId="77777777" w:rsidR="00657F08" w:rsidRPr="009875F7" w:rsidRDefault="00657F08" w:rsidP="00686D13">
            <w:pPr>
              <w:jc w:val="center"/>
            </w:pPr>
            <w:r w:rsidRPr="009875F7">
              <w:t>(Input via Showbie and/or Microsoft Teams)</w:t>
            </w:r>
          </w:p>
          <w:p w14:paraId="7D43B319" w14:textId="77777777" w:rsidR="00657F08" w:rsidRPr="009875F7" w:rsidRDefault="00657F08" w:rsidP="00686D13">
            <w:pPr>
              <w:jc w:val="center"/>
            </w:pPr>
            <w:r>
              <w:t>PF</w:t>
            </w:r>
          </w:p>
          <w:p w14:paraId="293ACD54" w14:textId="77777777" w:rsidR="00657F08" w:rsidRPr="009875F7" w:rsidRDefault="00657F08" w:rsidP="00686D13">
            <w:pPr>
              <w:jc w:val="center"/>
              <w:rPr>
                <w:b/>
                <w:bCs/>
              </w:rPr>
            </w:pPr>
          </w:p>
        </w:tc>
        <w:tc>
          <w:tcPr>
            <w:tcW w:w="2322" w:type="dxa"/>
          </w:tcPr>
          <w:p w14:paraId="4FE3E41C" w14:textId="77777777" w:rsidR="00657F08" w:rsidRPr="009875F7" w:rsidRDefault="00657F08" w:rsidP="00686D13">
            <w:pPr>
              <w:jc w:val="center"/>
            </w:pPr>
          </w:p>
          <w:p w14:paraId="74B2E2C8" w14:textId="77777777" w:rsidR="00657F08" w:rsidRPr="009875F7" w:rsidRDefault="00657F08" w:rsidP="00686D13">
            <w:pPr>
              <w:jc w:val="center"/>
              <w:rPr>
                <w:b/>
                <w:bCs/>
              </w:rPr>
            </w:pPr>
            <w:r>
              <w:rPr>
                <w:b/>
                <w:bCs/>
              </w:rPr>
              <w:t>Maths</w:t>
            </w:r>
          </w:p>
          <w:p w14:paraId="0DB2FFFB" w14:textId="77777777" w:rsidR="00657F08" w:rsidRDefault="00657F08" w:rsidP="00686D13">
            <w:pPr>
              <w:jc w:val="center"/>
            </w:pPr>
            <w:r w:rsidRPr="009875F7">
              <w:t>(Input via Showbie and/or Microsoft Teams)</w:t>
            </w:r>
          </w:p>
          <w:p w14:paraId="2712F443" w14:textId="77777777" w:rsidR="00657F08" w:rsidRPr="001B3C25" w:rsidRDefault="00657F08" w:rsidP="00686D13">
            <w:pPr>
              <w:jc w:val="center"/>
            </w:pPr>
            <w:r w:rsidRPr="001B3C25">
              <w:t>MOD</w:t>
            </w:r>
          </w:p>
        </w:tc>
        <w:tc>
          <w:tcPr>
            <w:tcW w:w="2322" w:type="dxa"/>
          </w:tcPr>
          <w:p w14:paraId="1D316B09" w14:textId="77777777" w:rsidR="00657F08" w:rsidRPr="009875F7" w:rsidRDefault="00657F08" w:rsidP="00686D13">
            <w:pPr>
              <w:jc w:val="center"/>
            </w:pPr>
          </w:p>
          <w:p w14:paraId="0BE3F0B2" w14:textId="77777777" w:rsidR="00657F08" w:rsidRPr="009875F7" w:rsidRDefault="00657F08" w:rsidP="00686D13">
            <w:pPr>
              <w:jc w:val="center"/>
              <w:rPr>
                <w:b/>
                <w:bCs/>
              </w:rPr>
            </w:pPr>
            <w:r w:rsidRPr="009875F7">
              <w:rPr>
                <w:b/>
                <w:bCs/>
              </w:rPr>
              <w:t>History</w:t>
            </w:r>
          </w:p>
          <w:p w14:paraId="42958786" w14:textId="77777777" w:rsidR="00657F08" w:rsidRDefault="00657F08" w:rsidP="00686D13">
            <w:pPr>
              <w:jc w:val="center"/>
            </w:pPr>
            <w:r w:rsidRPr="009875F7">
              <w:t>(Input via Showbie</w:t>
            </w:r>
            <w:r w:rsidRPr="00AB761D">
              <w:t xml:space="preserve"> and/or Microsoft Teams</w:t>
            </w:r>
            <w:r w:rsidRPr="009875F7">
              <w:t>)</w:t>
            </w:r>
          </w:p>
          <w:p w14:paraId="7D7CF59E" w14:textId="77777777" w:rsidR="00657F08" w:rsidRPr="001B3C25" w:rsidRDefault="00657F08" w:rsidP="00686D13">
            <w:pPr>
              <w:jc w:val="center"/>
            </w:pPr>
            <w:r w:rsidRPr="001B3C25">
              <w:t>DK</w:t>
            </w:r>
          </w:p>
        </w:tc>
        <w:tc>
          <w:tcPr>
            <w:tcW w:w="2322" w:type="dxa"/>
          </w:tcPr>
          <w:p w14:paraId="3DE7BBB7" w14:textId="77777777" w:rsidR="00657F08" w:rsidRPr="009875F7" w:rsidRDefault="00657F08" w:rsidP="00686D13">
            <w:pPr>
              <w:jc w:val="center"/>
            </w:pPr>
          </w:p>
          <w:p w14:paraId="7E192522" w14:textId="77777777" w:rsidR="00657F08" w:rsidRPr="009875F7" w:rsidRDefault="00657F08" w:rsidP="00686D13">
            <w:pPr>
              <w:jc w:val="center"/>
              <w:rPr>
                <w:b/>
                <w:bCs/>
              </w:rPr>
            </w:pPr>
            <w:r w:rsidRPr="009875F7">
              <w:rPr>
                <w:b/>
                <w:bCs/>
              </w:rPr>
              <w:t>Art</w:t>
            </w:r>
          </w:p>
          <w:p w14:paraId="25B27866" w14:textId="77777777" w:rsidR="00657F08" w:rsidRDefault="00657F08" w:rsidP="00686D13">
            <w:pPr>
              <w:jc w:val="center"/>
            </w:pPr>
            <w:r w:rsidRPr="009875F7">
              <w:t>(Input via Showbie</w:t>
            </w:r>
            <w:r w:rsidRPr="00AB761D">
              <w:t xml:space="preserve"> and/or Microsoft Teams</w:t>
            </w:r>
            <w:r w:rsidRPr="009875F7">
              <w:t>)</w:t>
            </w:r>
          </w:p>
          <w:p w14:paraId="4AC19C06" w14:textId="77777777" w:rsidR="00657F08" w:rsidRPr="001B3C25" w:rsidRDefault="00657F08" w:rsidP="00686D13">
            <w:pPr>
              <w:jc w:val="center"/>
            </w:pPr>
            <w:r w:rsidRPr="001B3C25">
              <w:t>RB</w:t>
            </w:r>
          </w:p>
        </w:tc>
        <w:tc>
          <w:tcPr>
            <w:tcW w:w="2322" w:type="dxa"/>
          </w:tcPr>
          <w:p w14:paraId="008B6A26" w14:textId="77777777" w:rsidR="00657F08" w:rsidRPr="009875F7" w:rsidRDefault="00657F08" w:rsidP="00686D13">
            <w:pPr>
              <w:jc w:val="center"/>
            </w:pPr>
          </w:p>
          <w:p w14:paraId="7F73F0B8" w14:textId="77777777" w:rsidR="00657F08" w:rsidRPr="009875F7" w:rsidRDefault="00657F08" w:rsidP="00686D13">
            <w:pPr>
              <w:jc w:val="center"/>
              <w:rPr>
                <w:b/>
                <w:bCs/>
              </w:rPr>
            </w:pPr>
            <w:r w:rsidRPr="009875F7">
              <w:rPr>
                <w:b/>
                <w:bCs/>
              </w:rPr>
              <w:t>Spanish</w:t>
            </w:r>
          </w:p>
          <w:p w14:paraId="1DE6B689" w14:textId="77777777" w:rsidR="00657F08" w:rsidRDefault="00657F08" w:rsidP="00686D13">
            <w:pPr>
              <w:jc w:val="center"/>
            </w:pPr>
            <w:r w:rsidRPr="009875F7">
              <w:t>(Input via Showbie</w:t>
            </w:r>
            <w:r w:rsidRPr="00AB761D">
              <w:t xml:space="preserve"> and/or Microsoft Teams</w:t>
            </w:r>
            <w:r w:rsidRPr="009875F7">
              <w:t>)</w:t>
            </w:r>
          </w:p>
          <w:p w14:paraId="36F5762B" w14:textId="77777777" w:rsidR="00657F08" w:rsidRPr="001B3C25" w:rsidRDefault="00657F08" w:rsidP="00686D13">
            <w:pPr>
              <w:jc w:val="center"/>
            </w:pPr>
            <w:r w:rsidRPr="001B3C25">
              <w:t>CG</w:t>
            </w:r>
          </w:p>
        </w:tc>
      </w:tr>
      <w:tr w:rsidR="00657F08" w:rsidRPr="006C1A7C" w14:paraId="02ABF252" w14:textId="77777777" w:rsidTr="00686D13">
        <w:tc>
          <w:tcPr>
            <w:tcW w:w="2322" w:type="dxa"/>
          </w:tcPr>
          <w:p w14:paraId="3687CC23" w14:textId="77777777" w:rsidR="00657F08" w:rsidRDefault="00657F08" w:rsidP="00686D13">
            <w:pPr>
              <w:jc w:val="center"/>
            </w:pPr>
            <w:r>
              <w:t>15:00</w:t>
            </w:r>
          </w:p>
        </w:tc>
        <w:tc>
          <w:tcPr>
            <w:tcW w:w="2321" w:type="dxa"/>
          </w:tcPr>
          <w:p w14:paraId="12AF201B" w14:textId="77777777" w:rsidR="00657F08" w:rsidRDefault="00657F08" w:rsidP="00686D13">
            <w:pPr>
              <w:jc w:val="center"/>
              <w:rPr>
                <w:b/>
                <w:bCs/>
                <w:sz w:val="22"/>
                <w:szCs w:val="22"/>
              </w:rPr>
            </w:pPr>
          </w:p>
          <w:p w14:paraId="636F5791" w14:textId="77777777" w:rsidR="00657F08" w:rsidRPr="00E531A5" w:rsidRDefault="00657F08" w:rsidP="00686D13">
            <w:pPr>
              <w:jc w:val="center"/>
              <w:rPr>
                <w:b/>
                <w:bCs/>
                <w:sz w:val="22"/>
                <w:szCs w:val="22"/>
              </w:rPr>
            </w:pPr>
            <w:r w:rsidRPr="00E531A5">
              <w:rPr>
                <w:b/>
                <w:bCs/>
                <w:sz w:val="22"/>
                <w:szCs w:val="22"/>
              </w:rPr>
              <w:t>11+</w:t>
            </w:r>
          </w:p>
          <w:p w14:paraId="417F3283" w14:textId="77777777" w:rsidR="00657F08" w:rsidRDefault="00657F08" w:rsidP="00686D13">
            <w:pPr>
              <w:jc w:val="center"/>
            </w:pPr>
            <w:r w:rsidRPr="009875F7">
              <w:t>(Input via Showbie</w:t>
            </w:r>
            <w:r w:rsidRPr="00AB761D">
              <w:t xml:space="preserve"> and/or Microsoft Teams</w:t>
            </w:r>
            <w:r w:rsidRPr="009875F7">
              <w:t>)</w:t>
            </w:r>
          </w:p>
          <w:p w14:paraId="47C1A774" w14:textId="77777777" w:rsidR="00657F08" w:rsidRPr="00AB2B6A" w:rsidRDefault="00657F08" w:rsidP="00686D13">
            <w:pPr>
              <w:jc w:val="center"/>
              <w:rPr>
                <w:sz w:val="22"/>
                <w:szCs w:val="22"/>
              </w:rPr>
            </w:pPr>
            <w:r>
              <w:rPr>
                <w:sz w:val="22"/>
                <w:szCs w:val="22"/>
              </w:rPr>
              <w:t>MOD</w:t>
            </w:r>
          </w:p>
        </w:tc>
        <w:tc>
          <w:tcPr>
            <w:tcW w:w="2322" w:type="dxa"/>
          </w:tcPr>
          <w:p w14:paraId="6B41DB23" w14:textId="77777777" w:rsidR="00657F08" w:rsidRPr="00AB2B6A" w:rsidRDefault="00657F08" w:rsidP="00686D13">
            <w:pPr>
              <w:jc w:val="center"/>
              <w:rPr>
                <w:sz w:val="22"/>
                <w:szCs w:val="22"/>
              </w:rPr>
            </w:pPr>
            <w:r w:rsidRPr="006C1A7C">
              <w:rPr>
                <w:sz w:val="22"/>
                <w:szCs w:val="22"/>
              </w:rPr>
              <w:t>Enrichment</w:t>
            </w:r>
            <w:r>
              <w:rPr>
                <w:sz w:val="22"/>
                <w:szCs w:val="22"/>
              </w:rPr>
              <w:t>/Spellings/ TT Rockstars/Bug Club</w:t>
            </w:r>
          </w:p>
        </w:tc>
        <w:tc>
          <w:tcPr>
            <w:tcW w:w="2322" w:type="dxa"/>
          </w:tcPr>
          <w:p w14:paraId="5880D14A" w14:textId="77777777" w:rsidR="00657F08" w:rsidRPr="00AB2B6A" w:rsidRDefault="00657F08" w:rsidP="00686D13">
            <w:pPr>
              <w:jc w:val="center"/>
              <w:rPr>
                <w:sz w:val="22"/>
                <w:szCs w:val="22"/>
              </w:rPr>
            </w:pPr>
            <w:r w:rsidRPr="006C1A7C">
              <w:rPr>
                <w:sz w:val="22"/>
                <w:szCs w:val="22"/>
              </w:rPr>
              <w:t>Enrichment</w:t>
            </w:r>
            <w:r>
              <w:rPr>
                <w:sz w:val="22"/>
                <w:szCs w:val="22"/>
              </w:rPr>
              <w:t>/Spellings/ TT Rockstars/Bug Club</w:t>
            </w:r>
          </w:p>
        </w:tc>
        <w:tc>
          <w:tcPr>
            <w:tcW w:w="2322" w:type="dxa"/>
          </w:tcPr>
          <w:p w14:paraId="60E9DC39" w14:textId="77777777" w:rsidR="00657F08" w:rsidRPr="00AB2B6A" w:rsidRDefault="00657F08" w:rsidP="00686D13">
            <w:pPr>
              <w:jc w:val="center"/>
              <w:rPr>
                <w:sz w:val="22"/>
                <w:szCs w:val="22"/>
              </w:rPr>
            </w:pPr>
            <w:r w:rsidRPr="006C1A7C">
              <w:rPr>
                <w:sz w:val="22"/>
                <w:szCs w:val="22"/>
              </w:rPr>
              <w:t>Enrichment</w:t>
            </w:r>
            <w:r>
              <w:rPr>
                <w:sz w:val="22"/>
                <w:szCs w:val="22"/>
              </w:rPr>
              <w:t>/Spellings/ TT Rockstars/Bug Club</w:t>
            </w:r>
          </w:p>
        </w:tc>
        <w:tc>
          <w:tcPr>
            <w:tcW w:w="2322" w:type="dxa"/>
          </w:tcPr>
          <w:p w14:paraId="06B25678" w14:textId="77777777" w:rsidR="00657F08" w:rsidRPr="00AB2B6A" w:rsidRDefault="00657F08" w:rsidP="00686D13">
            <w:pPr>
              <w:jc w:val="center"/>
              <w:rPr>
                <w:sz w:val="22"/>
                <w:szCs w:val="22"/>
              </w:rPr>
            </w:pPr>
            <w:r w:rsidRPr="006C1A7C">
              <w:rPr>
                <w:sz w:val="22"/>
                <w:szCs w:val="22"/>
              </w:rPr>
              <w:t>Enrichment</w:t>
            </w:r>
            <w:r>
              <w:rPr>
                <w:sz w:val="22"/>
                <w:szCs w:val="22"/>
              </w:rPr>
              <w:t>/Spellings/ TT Rockstars/Bug Club</w:t>
            </w:r>
          </w:p>
        </w:tc>
      </w:tr>
    </w:tbl>
    <w:p w14:paraId="6EC33095" w14:textId="197BD429" w:rsidR="00657F08" w:rsidRDefault="00657F08" w:rsidP="00657F08">
      <w:pPr>
        <w:rPr>
          <w:rFonts w:ascii="Times New Roman" w:hAnsi="Times New Roman"/>
          <w:b/>
          <w:bCs/>
          <w:lang w:val="en-US" w:eastAsia="ja-JP"/>
        </w:rPr>
      </w:pPr>
    </w:p>
    <w:p w14:paraId="3E86EE5B" w14:textId="5972F226" w:rsidR="00657F08" w:rsidRDefault="00657F08" w:rsidP="00657F08">
      <w:pPr>
        <w:rPr>
          <w:rFonts w:ascii="Times New Roman" w:hAnsi="Times New Roman"/>
          <w:b/>
          <w:bCs/>
          <w:lang w:val="en-US" w:eastAsia="ja-JP"/>
        </w:rPr>
      </w:pPr>
    </w:p>
    <w:p w14:paraId="29C07485" w14:textId="5742EE8D" w:rsidR="00657F08" w:rsidRDefault="00657F08" w:rsidP="00657F08">
      <w:pPr>
        <w:rPr>
          <w:rFonts w:ascii="Times New Roman" w:hAnsi="Times New Roman"/>
          <w:b/>
          <w:bCs/>
          <w:lang w:val="en-US" w:eastAsia="ja-JP"/>
        </w:rPr>
      </w:pPr>
    </w:p>
    <w:p w14:paraId="3DC68811" w14:textId="045EBCC9" w:rsidR="00657F08" w:rsidRDefault="00657F08" w:rsidP="00657F08">
      <w:pPr>
        <w:rPr>
          <w:rFonts w:ascii="Times New Roman" w:hAnsi="Times New Roman"/>
          <w:b/>
          <w:bCs/>
          <w:lang w:val="en-US" w:eastAsia="ja-JP"/>
        </w:rPr>
      </w:pPr>
    </w:p>
    <w:p w14:paraId="417D1EDF" w14:textId="78161F29" w:rsidR="00657F08" w:rsidRDefault="00657F08" w:rsidP="00657F08">
      <w:pPr>
        <w:rPr>
          <w:rFonts w:ascii="Times New Roman" w:hAnsi="Times New Roman"/>
          <w:b/>
          <w:bCs/>
          <w:lang w:val="en-US" w:eastAsia="ja-JP"/>
        </w:rPr>
      </w:pPr>
    </w:p>
    <w:p w14:paraId="03B6530C" w14:textId="049C9D40" w:rsidR="00657F08" w:rsidRDefault="00657F08" w:rsidP="00657F08">
      <w:pPr>
        <w:rPr>
          <w:rFonts w:ascii="Times New Roman" w:hAnsi="Times New Roman"/>
          <w:b/>
          <w:bCs/>
          <w:lang w:val="en-US" w:eastAsia="ja-JP"/>
        </w:rPr>
      </w:pPr>
    </w:p>
    <w:p w14:paraId="074941F9" w14:textId="19D42EAC" w:rsidR="00657F08" w:rsidRDefault="00657F08" w:rsidP="00657F08">
      <w:pPr>
        <w:rPr>
          <w:rFonts w:ascii="Times New Roman" w:hAnsi="Times New Roman"/>
          <w:b/>
          <w:bCs/>
          <w:lang w:val="en-US" w:eastAsia="ja-JP"/>
        </w:rPr>
      </w:pPr>
      <w:r>
        <w:rPr>
          <w:rFonts w:ascii="Times New Roman" w:hAnsi="Times New Roman"/>
          <w:b/>
          <w:bCs/>
          <w:lang w:val="en-US" w:eastAsia="ja-JP"/>
        </w:rPr>
        <w:t>Year 6</w:t>
      </w:r>
    </w:p>
    <w:p w14:paraId="7C0F3EB8" w14:textId="6FE6088F" w:rsidR="00657F08" w:rsidRDefault="00657F08" w:rsidP="00657F08">
      <w:pPr>
        <w:rPr>
          <w:rFonts w:ascii="Times New Roman" w:hAnsi="Times New Roman"/>
          <w:b/>
          <w:bCs/>
          <w:lang w:val="en-US" w:eastAsia="ja-JP"/>
        </w:rPr>
      </w:pPr>
    </w:p>
    <w:tbl>
      <w:tblPr>
        <w:tblStyle w:val="TableGrid"/>
        <w:tblW w:w="0" w:type="auto"/>
        <w:tblLook w:val="04A0" w:firstRow="1" w:lastRow="0" w:firstColumn="1" w:lastColumn="0" w:noHBand="0" w:noVBand="1"/>
      </w:tblPr>
      <w:tblGrid>
        <w:gridCol w:w="615"/>
        <w:gridCol w:w="1535"/>
        <w:gridCol w:w="1535"/>
        <w:gridCol w:w="1535"/>
        <w:gridCol w:w="1535"/>
        <w:gridCol w:w="1535"/>
      </w:tblGrid>
      <w:tr w:rsidR="00657F08" w:rsidRPr="003C38DC" w14:paraId="2AF00A7A" w14:textId="77777777" w:rsidTr="00686D13">
        <w:tc>
          <w:tcPr>
            <w:tcW w:w="2321" w:type="dxa"/>
          </w:tcPr>
          <w:p w14:paraId="5E53D9D5" w14:textId="77777777" w:rsidR="00657F08" w:rsidRPr="003C38DC" w:rsidRDefault="00657F08" w:rsidP="00686D13">
            <w:pPr>
              <w:jc w:val="center"/>
              <w:rPr>
                <w:sz w:val="22"/>
                <w:szCs w:val="22"/>
              </w:rPr>
            </w:pPr>
          </w:p>
        </w:tc>
        <w:tc>
          <w:tcPr>
            <w:tcW w:w="2321" w:type="dxa"/>
          </w:tcPr>
          <w:p w14:paraId="51D8B44B" w14:textId="77777777" w:rsidR="00657F08" w:rsidRPr="003C38DC" w:rsidRDefault="00657F08" w:rsidP="00686D13">
            <w:pPr>
              <w:jc w:val="center"/>
              <w:rPr>
                <w:b/>
                <w:sz w:val="22"/>
                <w:szCs w:val="22"/>
              </w:rPr>
            </w:pPr>
            <w:r w:rsidRPr="003C38DC">
              <w:rPr>
                <w:b/>
                <w:sz w:val="22"/>
                <w:szCs w:val="22"/>
              </w:rPr>
              <w:t>Monday</w:t>
            </w:r>
          </w:p>
        </w:tc>
        <w:tc>
          <w:tcPr>
            <w:tcW w:w="2322" w:type="dxa"/>
          </w:tcPr>
          <w:p w14:paraId="01897B04" w14:textId="77777777" w:rsidR="00657F08" w:rsidRPr="003C38DC" w:rsidRDefault="00657F08" w:rsidP="00686D13">
            <w:pPr>
              <w:jc w:val="center"/>
              <w:rPr>
                <w:b/>
                <w:sz w:val="22"/>
                <w:szCs w:val="22"/>
              </w:rPr>
            </w:pPr>
            <w:r w:rsidRPr="003C38DC">
              <w:rPr>
                <w:b/>
                <w:sz w:val="22"/>
                <w:szCs w:val="22"/>
              </w:rPr>
              <w:t>Tuesday</w:t>
            </w:r>
          </w:p>
        </w:tc>
        <w:tc>
          <w:tcPr>
            <w:tcW w:w="2322" w:type="dxa"/>
          </w:tcPr>
          <w:p w14:paraId="1240ECCC" w14:textId="77777777" w:rsidR="00657F08" w:rsidRPr="003C38DC" w:rsidRDefault="00657F08" w:rsidP="00686D13">
            <w:pPr>
              <w:jc w:val="center"/>
              <w:rPr>
                <w:b/>
                <w:sz w:val="22"/>
                <w:szCs w:val="22"/>
              </w:rPr>
            </w:pPr>
            <w:r w:rsidRPr="003C38DC">
              <w:rPr>
                <w:b/>
                <w:sz w:val="22"/>
                <w:szCs w:val="22"/>
              </w:rPr>
              <w:t>Wednesday</w:t>
            </w:r>
          </w:p>
        </w:tc>
        <w:tc>
          <w:tcPr>
            <w:tcW w:w="2322" w:type="dxa"/>
          </w:tcPr>
          <w:p w14:paraId="5FC90542" w14:textId="77777777" w:rsidR="00657F08" w:rsidRPr="003C38DC" w:rsidRDefault="00657F08" w:rsidP="00686D13">
            <w:pPr>
              <w:jc w:val="center"/>
              <w:rPr>
                <w:b/>
                <w:sz w:val="22"/>
                <w:szCs w:val="22"/>
              </w:rPr>
            </w:pPr>
            <w:r w:rsidRPr="003C38DC">
              <w:rPr>
                <w:b/>
                <w:sz w:val="22"/>
                <w:szCs w:val="22"/>
              </w:rPr>
              <w:t>Thursday</w:t>
            </w:r>
          </w:p>
        </w:tc>
        <w:tc>
          <w:tcPr>
            <w:tcW w:w="2322" w:type="dxa"/>
          </w:tcPr>
          <w:p w14:paraId="3DDB8E54" w14:textId="77777777" w:rsidR="00657F08" w:rsidRPr="003C38DC" w:rsidRDefault="00657F08" w:rsidP="00686D13">
            <w:pPr>
              <w:jc w:val="center"/>
              <w:rPr>
                <w:b/>
                <w:sz w:val="22"/>
                <w:szCs w:val="22"/>
              </w:rPr>
            </w:pPr>
            <w:r w:rsidRPr="003C38DC">
              <w:rPr>
                <w:b/>
                <w:sz w:val="22"/>
                <w:szCs w:val="22"/>
              </w:rPr>
              <w:t>Friday</w:t>
            </w:r>
          </w:p>
        </w:tc>
      </w:tr>
      <w:tr w:rsidR="00657F08" w:rsidRPr="003C38DC" w14:paraId="55C13ED8" w14:textId="77777777" w:rsidTr="00686D13">
        <w:tc>
          <w:tcPr>
            <w:tcW w:w="2321" w:type="dxa"/>
          </w:tcPr>
          <w:p w14:paraId="55CEBB9E" w14:textId="77777777" w:rsidR="00657F08" w:rsidRPr="003C38DC" w:rsidRDefault="00657F08" w:rsidP="00686D13">
            <w:pPr>
              <w:jc w:val="center"/>
              <w:rPr>
                <w:sz w:val="22"/>
                <w:szCs w:val="22"/>
              </w:rPr>
            </w:pPr>
            <w:r w:rsidRPr="003C38DC">
              <w:rPr>
                <w:sz w:val="22"/>
                <w:szCs w:val="22"/>
              </w:rPr>
              <w:t>840am</w:t>
            </w:r>
          </w:p>
        </w:tc>
        <w:tc>
          <w:tcPr>
            <w:tcW w:w="2321" w:type="dxa"/>
          </w:tcPr>
          <w:p w14:paraId="7700794E" w14:textId="77777777" w:rsidR="00657F08" w:rsidRPr="003C38DC" w:rsidRDefault="00657F08" w:rsidP="00686D13">
            <w:pPr>
              <w:jc w:val="center"/>
              <w:rPr>
                <w:bCs/>
                <w:sz w:val="22"/>
                <w:szCs w:val="22"/>
              </w:rPr>
            </w:pPr>
            <w:r w:rsidRPr="003C38DC">
              <w:rPr>
                <w:bCs/>
                <w:sz w:val="22"/>
                <w:szCs w:val="22"/>
              </w:rPr>
              <w:t>Motor Movers</w:t>
            </w:r>
          </w:p>
        </w:tc>
        <w:tc>
          <w:tcPr>
            <w:tcW w:w="2322" w:type="dxa"/>
          </w:tcPr>
          <w:p w14:paraId="683AAE87" w14:textId="77777777" w:rsidR="00657F08" w:rsidRPr="003C38DC" w:rsidRDefault="00657F08" w:rsidP="00686D13">
            <w:pPr>
              <w:jc w:val="center"/>
              <w:rPr>
                <w:b/>
                <w:sz w:val="22"/>
                <w:szCs w:val="22"/>
              </w:rPr>
            </w:pPr>
            <w:r w:rsidRPr="003C38DC">
              <w:rPr>
                <w:bCs/>
                <w:sz w:val="22"/>
                <w:szCs w:val="22"/>
              </w:rPr>
              <w:t>Motor Movers</w:t>
            </w:r>
          </w:p>
        </w:tc>
        <w:tc>
          <w:tcPr>
            <w:tcW w:w="2322" w:type="dxa"/>
          </w:tcPr>
          <w:p w14:paraId="2E46615D" w14:textId="77777777" w:rsidR="00657F08" w:rsidRPr="003C38DC" w:rsidRDefault="00657F08" w:rsidP="00686D13">
            <w:pPr>
              <w:jc w:val="center"/>
              <w:rPr>
                <w:b/>
                <w:sz w:val="22"/>
                <w:szCs w:val="22"/>
              </w:rPr>
            </w:pPr>
            <w:r w:rsidRPr="003C38DC">
              <w:rPr>
                <w:bCs/>
                <w:sz w:val="22"/>
                <w:szCs w:val="22"/>
              </w:rPr>
              <w:t>Motor Movers</w:t>
            </w:r>
          </w:p>
        </w:tc>
        <w:tc>
          <w:tcPr>
            <w:tcW w:w="2322" w:type="dxa"/>
          </w:tcPr>
          <w:p w14:paraId="5D11EAF9" w14:textId="77777777" w:rsidR="00657F08" w:rsidRPr="003C38DC" w:rsidRDefault="00657F08" w:rsidP="00686D13">
            <w:pPr>
              <w:jc w:val="center"/>
              <w:rPr>
                <w:b/>
                <w:sz w:val="22"/>
                <w:szCs w:val="22"/>
              </w:rPr>
            </w:pPr>
            <w:r w:rsidRPr="003C38DC">
              <w:rPr>
                <w:bCs/>
                <w:sz w:val="22"/>
                <w:szCs w:val="22"/>
              </w:rPr>
              <w:t>Motor Movers</w:t>
            </w:r>
          </w:p>
        </w:tc>
        <w:tc>
          <w:tcPr>
            <w:tcW w:w="2322" w:type="dxa"/>
          </w:tcPr>
          <w:p w14:paraId="13704985" w14:textId="77777777" w:rsidR="00657F08" w:rsidRPr="003C38DC" w:rsidRDefault="00657F08" w:rsidP="00686D13">
            <w:pPr>
              <w:jc w:val="center"/>
              <w:rPr>
                <w:b/>
                <w:sz w:val="22"/>
                <w:szCs w:val="22"/>
              </w:rPr>
            </w:pPr>
            <w:r w:rsidRPr="003C38DC">
              <w:rPr>
                <w:bCs/>
                <w:sz w:val="22"/>
                <w:szCs w:val="22"/>
              </w:rPr>
              <w:t>Motor Movers</w:t>
            </w:r>
          </w:p>
        </w:tc>
      </w:tr>
      <w:tr w:rsidR="00657F08" w:rsidRPr="003C38DC" w14:paraId="157C940F" w14:textId="77777777" w:rsidTr="00686D13">
        <w:tc>
          <w:tcPr>
            <w:tcW w:w="2321" w:type="dxa"/>
          </w:tcPr>
          <w:p w14:paraId="7194C1E7" w14:textId="77777777" w:rsidR="00657F08" w:rsidRPr="003C38DC" w:rsidRDefault="00657F08" w:rsidP="00686D13">
            <w:pPr>
              <w:jc w:val="center"/>
              <w:rPr>
                <w:sz w:val="22"/>
                <w:szCs w:val="22"/>
              </w:rPr>
            </w:pPr>
            <w:r w:rsidRPr="003C38DC">
              <w:rPr>
                <w:sz w:val="22"/>
                <w:szCs w:val="22"/>
              </w:rPr>
              <w:t>9am</w:t>
            </w:r>
          </w:p>
        </w:tc>
        <w:tc>
          <w:tcPr>
            <w:tcW w:w="2321" w:type="dxa"/>
          </w:tcPr>
          <w:p w14:paraId="72DFA829" w14:textId="77777777" w:rsidR="00657F08" w:rsidRPr="003C38DC" w:rsidRDefault="00657F08" w:rsidP="00686D13">
            <w:pPr>
              <w:jc w:val="center"/>
              <w:rPr>
                <w:bCs/>
                <w:sz w:val="22"/>
                <w:szCs w:val="22"/>
              </w:rPr>
            </w:pPr>
            <w:r w:rsidRPr="003C38DC">
              <w:rPr>
                <w:bCs/>
                <w:sz w:val="22"/>
                <w:szCs w:val="22"/>
              </w:rPr>
              <w:t>Physical activity Joe Wickes or own choice (walk etc)</w:t>
            </w:r>
          </w:p>
        </w:tc>
        <w:tc>
          <w:tcPr>
            <w:tcW w:w="2322" w:type="dxa"/>
          </w:tcPr>
          <w:p w14:paraId="094326CE" w14:textId="77777777" w:rsidR="00657F08" w:rsidRPr="003C38DC" w:rsidRDefault="00657F08" w:rsidP="00686D13">
            <w:pPr>
              <w:jc w:val="center"/>
              <w:rPr>
                <w:b/>
                <w:sz w:val="22"/>
                <w:szCs w:val="22"/>
              </w:rPr>
            </w:pPr>
            <w:r w:rsidRPr="003C38DC">
              <w:rPr>
                <w:bCs/>
                <w:sz w:val="22"/>
                <w:szCs w:val="22"/>
              </w:rPr>
              <w:t>Physical activity Joe Wickes or own choice (walk etc)</w:t>
            </w:r>
          </w:p>
        </w:tc>
        <w:tc>
          <w:tcPr>
            <w:tcW w:w="2322" w:type="dxa"/>
          </w:tcPr>
          <w:p w14:paraId="703474B1" w14:textId="77777777" w:rsidR="00657F08" w:rsidRPr="003C38DC" w:rsidRDefault="00657F08" w:rsidP="00686D13">
            <w:pPr>
              <w:jc w:val="center"/>
              <w:rPr>
                <w:b/>
                <w:sz w:val="22"/>
                <w:szCs w:val="22"/>
              </w:rPr>
            </w:pPr>
            <w:r w:rsidRPr="003C38DC">
              <w:rPr>
                <w:bCs/>
                <w:sz w:val="22"/>
                <w:szCs w:val="22"/>
              </w:rPr>
              <w:t xml:space="preserve">Physical activity Joe Wickes or own choice (walk etc) </w:t>
            </w:r>
          </w:p>
        </w:tc>
        <w:tc>
          <w:tcPr>
            <w:tcW w:w="2322" w:type="dxa"/>
          </w:tcPr>
          <w:p w14:paraId="276D8B8F" w14:textId="77777777" w:rsidR="00657F08" w:rsidRPr="003C38DC" w:rsidRDefault="00657F08" w:rsidP="00686D13">
            <w:pPr>
              <w:jc w:val="center"/>
              <w:rPr>
                <w:b/>
                <w:sz w:val="22"/>
                <w:szCs w:val="22"/>
              </w:rPr>
            </w:pPr>
            <w:r w:rsidRPr="003C38DC">
              <w:rPr>
                <w:bCs/>
                <w:sz w:val="22"/>
                <w:szCs w:val="22"/>
              </w:rPr>
              <w:t>Physical activity Joe Wickes or own choice (walk etc)</w:t>
            </w:r>
          </w:p>
        </w:tc>
        <w:tc>
          <w:tcPr>
            <w:tcW w:w="2322" w:type="dxa"/>
          </w:tcPr>
          <w:p w14:paraId="308FBE19" w14:textId="77777777" w:rsidR="00657F08" w:rsidRPr="003C38DC" w:rsidRDefault="00657F08" w:rsidP="00686D13">
            <w:pPr>
              <w:jc w:val="center"/>
              <w:rPr>
                <w:b/>
                <w:sz w:val="22"/>
                <w:szCs w:val="22"/>
              </w:rPr>
            </w:pPr>
            <w:r w:rsidRPr="003C38DC">
              <w:rPr>
                <w:bCs/>
                <w:sz w:val="22"/>
                <w:szCs w:val="22"/>
              </w:rPr>
              <w:t>Physical activity Joe Wickes or own choice (walk etc)</w:t>
            </w:r>
          </w:p>
        </w:tc>
      </w:tr>
      <w:tr w:rsidR="00657F08" w:rsidRPr="003C38DC" w14:paraId="7F790E8C" w14:textId="77777777" w:rsidTr="00686D13">
        <w:tc>
          <w:tcPr>
            <w:tcW w:w="2321" w:type="dxa"/>
            <w:tcBorders>
              <w:bottom w:val="single" w:sz="4" w:space="0" w:color="auto"/>
            </w:tcBorders>
          </w:tcPr>
          <w:p w14:paraId="6748C828" w14:textId="77777777" w:rsidR="00657F08" w:rsidRPr="003C38DC" w:rsidRDefault="00657F08" w:rsidP="00686D13">
            <w:pPr>
              <w:jc w:val="center"/>
              <w:rPr>
                <w:sz w:val="22"/>
                <w:szCs w:val="22"/>
              </w:rPr>
            </w:pPr>
          </w:p>
          <w:p w14:paraId="6E339606" w14:textId="77777777" w:rsidR="00657F08" w:rsidRPr="003C38DC" w:rsidRDefault="00657F08" w:rsidP="00686D13">
            <w:pPr>
              <w:rPr>
                <w:sz w:val="22"/>
                <w:szCs w:val="22"/>
              </w:rPr>
            </w:pPr>
            <w:r w:rsidRPr="003C38DC">
              <w:rPr>
                <w:sz w:val="22"/>
                <w:szCs w:val="22"/>
              </w:rPr>
              <w:t xml:space="preserve">          10am</w:t>
            </w:r>
          </w:p>
          <w:p w14:paraId="4C0F48CF" w14:textId="77777777" w:rsidR="00657F08" w:rsidRPr="003C38DC" w:rsidRDefault="00657F08" w:rsidP="00686D13">
            <w:pPr>
              <w:jc w:val="center"/>
              <w:rPr>
                <w:sz w:val="22"/>
                <w:szCs w:val="22"/>
              </w:rPr>
            </w:pPr>
          </w:p>
          <w:p w14:paraId="016904F2" w14:textId="77777777" w:rsidR="00657F08" w:rsidRPr="003C38DC" w:rsidRDefault="00657F08" w:rsidP="00686D13">
            <w:pPr>
              <w:jc w:val="center"/>
              <w:rPr>
                <w:sz w:val="22"/>
                <w:szCs w:val="22"/>
              </w:rPr>
            </w:pPr>
          </w:p>
        </w:tc>
        <w:tc>
          <w:tcPr>
            <w:tcW w:w="2321" w:type="dxa"/>
            <w:tcBorders>
              <w:bottom w:val="single" w:sz="4" w:space="0" w:color="auto"/>
            </w:tcBorders>
          </w:tcPr>
          <w:p w14:paraId="34EF5FED" w14:textId="77777777" w:rsidR="00657F08" w:rsidRPr="003C38DC" w:rsidRDefault="00657F08" w:rsidP="00686D13">
            <w:pPr>
              <w:jc w:val="center"/>
              <w:rPr>
                <w:sz w:val="22"/>
                <w:szCs w:val="22"/>
              </w:rPr>
            </w:pPr>
          </w:p>
          <w:p w14:paraId="5E3FE0C9" w14:textId="77777777" w:rsidR="00657F08" w:rsidRPr="003C38DC" w:rsidRDefault="00657F08" w:rsidP="00686D13">
            <w:pPr>
              <w:jc w:val="center"/>
              <w:rPr>
                <w:b/>
                <w:bCs/>
                <w:sz w:val="22"/>
                <w:szCs w:val="22"/>
              </w:rPr>
            </w:pPr>
            <w:r w:rsidRPr="003C38DC">
              <w:rPr>
                <w:b/>
                <w:bCs/>
                <w:sz w:val="22"/>
                <w:szCs w:val="22"/>
              </w:rPr>
              <w:t>English</w:t>
            </w:r>
          </w:p>
          <w:p w14:paraId="539F749E"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2749C1A5" w14:textId="77777777" w:rsidR="00657F08" w:rsidRPr="003C38DC" w:rsidRDefault="00657F08" w:rsidP="00686D13">
            <w:pPr>
              <w:jc w:val="center"/>
              <w:rPr>
                <w:sz w:val="22"/>
                <w:szCs w:val="22"/>
              </w:rPr>
            </w:pPr>
            <w:r>
              <w:rPr>
                <w:sz w:val="22"/>
                <w:szCs w:val="22"/>
              </w:rPr>
              <w:t>PF</w:t>
            </w:r>
          </w:p>
        </w:tc>
        <w:tc>
          <w:tcPr>
            <w:tcW w:w="2322" w:type="dxa"/>
            <w:tcBorders>
              <w:bottom w:val="single" w:sz="4" w:space="0" w:color="auto"/>
            </w:tcBorders>
          </w:tcPr>
          <w:p w14:paraId="53968E2A" w14:textId="77777777" w:rsidR="00657F08" w:rsidRPr="003C38DC" w:rsidRDefault="00657F08" w:rsidP="00686D13">
            <w:pPr>
              <w:jc w:val="center"/>
              <w:rPr>
                <w:sz w:val="22"/>
                <w:szCs w:val="22"/>
              </w:rPr>
            </w:pPr>
          </w:p>
          <w:p w14:paraId="51D8B613" w14:textId="77777777" w:rsidR="00657F08" w:rsidRPr="003C38DC" w:rsidRDefault="00657F08" w:rsidP="00686D13">
            <w:pPr>
              <w:jc w:val="center"/>
              <w:rPr>
                <w:b/>
                <w:bCs/>
                <w:sz w:val="22"/>
                <w:szCs w:val="22"/>
              </w:rPr>
            </w:pPr>
            <w:r w:rsidRPr="003C38DC">
              <w:rPr>
                <w:b/>
                <w:bCs/>
                <w:sz w:val="22"/>
                <w:szCs w:val="22"/>
              </w:rPr>
              <w:t>Maths</w:t>
            </w:r>
          </w:p>
          <w:p w14:paraId="01CDE86C"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535A31D4" w14:textId="77777777" w:rsidR="00657F08" w:rsidRPr="003C38DC" w:rsidRDefault="00657F08" w:rsidP="00686D13">
            <w:pPr>
              <w:jc w:val="center"/>
              <w:rPr>
                <w:sz w:val="22"/>
                <w:szCs w:val="22"/>
              </w:rPr>
            </w:pPr>
            <w:r>
              <w:rPr>
                <w:sz w:val="22"/>
                <w:szCs w:val="22"/>
              </w:rPr>
              <w:t>MOD</w:t>
            </w:r>
          </w:p>
        </w:tc>
        <w:tc>
          <w:tcPr>
            <w:tcW w:w="2322" w:type="dxa"/>
            <w:tcBorders>
              <w:bottom w:val="single" w:sz="4" w:space="0" w:color="auto"/>
            </w:tcBorders>
          </w:tcPr>
          <w:p w14:paraId="46366D81" w14:textId="77777777" w:rsidR="00657F08" w:rsidRPr="003C38DC" w:rsidRDefault="00657F08" w:rsidP="00686D13">
            <w:pPr>
              <w:jc w:val="center"/>
              <w:rPr>
                <w:sz w:val="22"/>
                <w:szCs w:val="22"/>
              </w:rPr>
            </w:pPr>
          </w:p>
          <w:p w14:paraId="3113D664" w14:textId="77777777" w:rsidR="00657F08" w:rsidRPr="003C38DC" w:rsidRDefault="00657F08" w:rsidP="00686D13">
            <w:pPr>
              <w:jc w:val="center"/>
              <w:rPr>
                <w:b/>
                <w:bCs/>
                <w:sz w:val="22"/>
                <w:szCs w:val="22"/>
              </w:rPr>
            </w:pPr>
            <w:r>
              <w:rPr>
                <w:b/>
                <w:bCs/>
                <w:sz w:val="22"/>
                <w:szCs w:val="22"/>
              </w:rPr>
              <w:t>Maths – inc. Times Tables Practice</w:t>
            </w:r>
          </w:p>
          <w:p w14:paraId="61147CB7" w14:textId="77777777" w:rsidR="00657F08" w:rsidRDefault="00657F08" w:rsidP="00686D13">
            <w:pPr>
              <w:jc w:val="center"/>
              <w:rPr>
                <w:sz w:val="22"/>
                <w:szCs w:val="22"/>
              </w:rPr>
            </w:pPr>
            <w:r w:rsidRPr="003C38DC">
              <w:rPr>
                <w:sz w:val="22"/>
                <w:szCs w:val="22"/>
              </w:rPr>
              <w:t>(</w:t>
            </w:r>
            <w:r>
              <w:rPr>
                <w:sz w:val="22"/>
                <w:szCs w:val="22"/>
              </w:rPr>
              <w:t>Input v</w:t>
            </w:r>
            <w:r w:rsidRPr="003C38DC">
              <w:rPr>
                <w:sz w:val="22"/>
                <w:szCs w:val="22"/>
              </w:rPr>
              <w:t>ia Showbie</w:t>
            </w:r>
            <w:r w:rsidRPr="00AB761D">
              <w:t xml:space="preserve"> and/or Microsoft Teams</w:t>
            </w:r>
            <w:r w:rsidRPr="003C38DC">
              <w:rPr>
                <w:sz w:val="22"/>
                <w:szCs w:val="22"/>
              </w:rPr>
              <w:t>)</w:t>
            </w:r>
          </w:p>
          <w:p w14:paraId="6A014FC5" w14:textId="77777777" w:rsidR="00657F08" w:rsidRPr="003C38DC" w:rsidRDefault="00657F08" w:rsidP="00686D13">
            <w:pPr>
              <w:jc w:val="center"/>
              <w:rPr>
                <w:sz w:val="22"/>
                <w:szCs w:val="22"/>
              </w:rPr>
            </w:pPr>
            <w:r>
              <w:rPr>
                <w:sz w:val="22"/>
                <w:szCs w:val="22"/>
              </w:rPr>
              <w:t>HM</w:t>
            </w:r>
          </w:p>
        </w:tc>
        <w:tc>
          <w:tcPr>
            <w:tcW w:w="2322" w:type="dxa"/>
            <w:tcBorders>
              <w:bottom w:val="single" w:sz="4" w:space="0" w:color="auto"/>
            </w:tcBorders>
          </w:tcPr>
          <w:p w14:paraId="4F5E29DB" w14:textId="77777777" w:rsidR="00657F08" w:rsidRPr="003C38DC" w:rsidRDefault="00657F08" w:rsidP="00686D13">
            <w:pPr>
              <w:jc w:val="center"/>
              <w:rPr>
                <w:sz w:val="22"/>
                <w:szCs w:val="22"/>
              </w:rPr>
            </w:pPr>
          </w:p>
          <w:p w14:paraId="6A78A8F9" w14:textId="77777777" w:rsidR="00657F08" w:rsidRPr="003C38DC" w:rsidRDefault="00657F08" w:rsidP="00686D13">
            <w:pPr>
              <w:jc w:val="center"/>
              <w:rPr>
                <w:b/>
                <w:bCs/>
                <w:sz w:val="22"/>
                <w:szCs w:val="22"/>
              </w:rPr>
            </w:pPr>
            <w:r w:rsidRPr="003C38DC">
              <w:rPr>
                <w:b/>
                <w:bCs/>
                <w:sz w:val="22"/>
                <w:szCs w:val="22"/>
              </w:rPr>
              <w:t>Spanish</w:t>
            </w:r>
          </w:p>
          <w:p w14:paraId="31F7404F"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756AE718" w14:textId="77777777" w:rsidR="00657F08" w:rsidRPr="003C38DC" w:rsidRDefault="00657F08" w:rsidP="00686D13">
            <w:pPr>
              <w:jc w:val="center"/>
              <w:rPr>
                <w:sz w:val="22"/>
                <w:szCs w:val="22"/>
              </w:rPr>
            </w:pPr>
            <w:r>
              <w:rPr>
                <w:sz w:val="22"/>
                <w:szCs w:val="22"/>
              </w:rPr>
              <w:t>CG</w:t>
            </w:r>
          </w:p>
        </w:tc>
        <w:tc>
          <w:tcPr>
            <w:tcW w:w="2322" w:type="dxa"/>
            <w:tcBorders>
              <w:bottom w:val="single" w:sz="4" w:space="0" w:color="auto"/>
            </w:tcBorders>
          </w:tcPr>
          <w:p w14:paraId="2130801A" w14:textId="77777777" w:rsidR="00657F08" w:rsidRPr="003C38DC" w:rsidRDefault="00657F08" w:rsidP="00686D13">
            <w:pPr>
              <w:jc w:val="center"/>
              <w:rPr>
                <w:sz w:val="22"/>
                <w:szCs w:val="22"/>
              </w:rPr>
            </w:pPr>
          </w:p>
          <w:p w14:paraId="5CAF2D00" w14:textId="77777777" w:rsidR="00657F08" w:rsidRPr="003C38DC" w:rsidRDefault="00657F08" w:rsidP="00686D13">
            <w:pPr>
              <w:jc w:val="center"/>
              <w:rPr>
                <w:b/>
                <w:bCs/>
                <w:sz w:val="22"/>
                <w:szCs w:val="22"/>
              </w:rPr>
            </w:pPr>
            <w:r w:rsidRPr="003C38DC">
              <w:rPr>
                <w:b/>
                <w:bCs/>
                <w:sz w:val="22"/>
                <w:szCs w:val="22"/>
              </w:rPr>
              <w:t>Maths</w:t>
            </w:r>
          </w:p>
          <w:p w14:paraId="475E44BF"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068034DF" w14:textId="77777777" w:rsidR="00657F08" w:rsidRPr="002F760D" w:rsidRDefault="00657F08" w:rsidP="00686D13">
            <w:pPr>
              <w:jc w:val="center"/>
              <w:rPr>
                <w:sz w:val="22"/>
                <w:szCs w:val="22"/>
              </w:rPr>
            </w:pPr>
            <w:r w:rsidRPr="002F760D">
              <w:rPr>
                <w:sz w:val="22"/>
                <w:szCs w:val="22"/>
              </w:rPr>
              <w:t>MOD</w:t>
            </w:r>
          </w:p>
        </w:tc>
      </w:tr>
      <w:tr w:rsidR="00657F08" w:rsidRPr="003C38DC" w14:paraId="6763F82F" w14:textId="77777777" w:rsidTr="00686D13">
        <w:tc>
          <w:tcPr>
            <w:tcW w:w="2321" w:type="dxa"/>
            <w:tcBorders>
              <w:bottom w:val="single" w:sz="4" w:space="0" w:color="auto"/>
            </w:tcBorders>
          </w:tcPr>
          <w:p w14:paraId="62301242" w14:textId="77777777" w:rsidR="00657F08" w:rsidRPr="003C38DC" w:rsidRDefault="00657F08" w:rsidP="00686D13">
            <w:pPr>
              <w:jc w:val="center"/>
              <w:rPr>
                <w:sz w:val="22"/>
                <w:szCs w:val="22"/>
              </w:rPr>
            </w:pPr>
            <w:r w:rsidRPr="003C38DC">
              <w:rPr>
                <w:sz w:val="22"/>
                <w:szCs w:val="22"/>
              </w:rPr>
              <w:t>Break 11am</w:t>
            </w:r>
          </w:p>
        </w:tc>
        <w:tc>
          <w:tcPr>
            <w:tcW w:w="2321" w:type="dxa"/>
            <w:tcBorders>
              <w:bottom w:val="single" w:sz="4" w:space="0" w:color="auto"/>
            </w:tcBorders>
          </w:tcPr>
          <w:p w14:paraId="6939627D" w14:textId="77777777" w:rsidR="00657F08" w:rsidRPr="003C38DC" w:rsidRDefault="00657F08" w:rsidP="00686D13">
            <w:pPr>
              <w:jc w:val="center"/>
              <w:rPr>
                <w:sz w:val="22"/>
                <w:szCs w:val="22"/>
              </w:rPr>
            </w:pPr>
            <w:r w:rsidRPr="003C38DC">
              <w:rPr>
                <w:sz w:val="22"/>
                <w:szCs w:val="22"/>
              </w:rPr>
              <w:t>Enrichment</w:t>
            </w:r>
          </w:p>
        </w:tc>
        <w:tc>
          <w:tcPr>
            <w:tcW w:w="2322" w:type="dxa"/>
            <w:tcBorders>
              <w:bottom w:val="single" w:sz="4" w:space="0" w:color="auto"/>
            </w:tcBorders>
          </w:tcPr>
          <w:p w14:paraId="5984408E" w14:textId="77777777" w:rsidR="00657F08" w:rsidRPr="003C38DC" w:rsidRDefault="00657F08" w:rsidP="00686D13">
            <w:pPr>
              <w:jc w:val="center"/>
              <w:rPr>
                <w:sz w:val="22"/>
                <w:szCs w:val="22"/>
              </w:rPr>
            </w:pPr>
            <w:r w:rsidRPr="003C38DC">
              <w:rPr>
                <w:sz w:val="22"/>
                <w:szCs w:val="22"/>
              </w:rPr>
              <w:t>Enrichment</w:t>
            </w:r>
          </w:p>
        </w:tc>
        <w:tc>
          <w:tcPr>
            <w:tcW w:w="2322" w:type="dxa"/>
            <w:tcBorders>
              <w:bottom w:val="single" w:sz="4" w:space="0" w:color="auto"/>
            </w:tcBorders>
          </w:tcPr>
          <w:p w14:paraId="41AD7E0C" w14:textId="77777777" w:rsidR="00657F08" w:rsidRPr="003C38DC" w:rsidRDefault="00657F08" w:rsidP="00686D13">
            <w:pPr>
              <w:jc w:val="center"/>
              <w:rPr>
                <w:sz w:val="22"/>
                <w:szCs w:val="22"/>
              </w:rPr>
            </w:pPr>
            <w:r w:rsidRPr="003C38DC">
              <w:rPr>
                <w:sz w:val="22"/>
                <w:szCs w:val="22"/>
              </w:rPr>
              <w:t>Enrichment</w:t>
            </w:r>
          </w:p>
        </w:tc>
        <w:tc>
          <w:tcPr>
            <w:tcW w:w="2322" w:type="dxa"/>
            <w:tcBorders>
              <w:bottom w:val="single" w:sz="4" w:space="0" w:color="auto"/>
            </w:tcBorders>
          </w:tcPr>
          <w:p w14:paraId="37C972DE" w14:textId="77777777" w:rsidR="00657F08" w:rsidRPr="003C38DC" w:rsidRDefault="00657F08" w:rsidP="00686D13">
            <w:pPr>
              <w:jc w:val="center"/>
              <w:rPr>
                <w:sz w:val="22"/>
                <w:szCs w:val="22"/>
              </w:rPr>
            </w:pPr>
            <w:r w:rsidRPr="003C38DC">
              <w:rPr>
                <w:sz w:val="22"/>
                <w:szCs w:val="22"/>
              </w:rPr>
              <w:t>Enrichment</w:t>
            </w:r>
          </w:p>
        </w:tc>
        <w:tc>
          <w:tcPr>
            <w:tcW w:w="2322" w:type="dxa"/>
            <w:tcBorders>
              <w:bottom w:val="single" w:sz="4" w:space="0" w:color="auto"/>
            </w:tcBorders>
          </w:tcPr>
          <w:p w14:paraId="464886B0" w14:textId="77777777" w:rsidR="00657F08" w:rsidRPr="003C38DC" w:rsidRDefault="00657F08" w:rsidP="00686D13">
            <w:pPr>
              <w:jc w:val="center"/>
              <w:rPr>
                <w:sz w:val="22"/>
                <w:szCs w:val="22"/>
              </w:rPr>
            </w:pPr>
            <w:r w:rsidRPr="003C38DC">
              <w:rPr>
                <w:sz w:val="22"/>
                <w:szCs w:val="22"/>
              </w:rPr>
              <w:t>Enrichment</w:t>
            </w:r>
          </w:p>
        </w:tc>
      </w:tr>
      <w:tr w:rsidR="00657F08" w:rsidRPr="003C38DC" w14:paraId="6BE590FB" w14:textId="77777777" w:rsidTr="00686D13">
        <w:tc>
          <w:tcPr>
            <w:tcW w:w="2321" w:type="dxa"/>
            <w:tcBorders>
              <w:top w:val="single" w:sz="4" w:space="0" w:color="auto"/>
              <w:bottom w:val="single" w:sz="4" w:space="0" w:color="auto"/>
              <w:right w:val="single" w:sz="4" w:space="0" w:color="auto"/>
            </w:tcBorders>
          </w:tcPr>
          <w:p w14:paraId="013512A6" w14:textId="77777777" w:rsidR="00657F08" w:rsidRPr="003C38DC" w:rsidRDefault="00657F08" w:rsidP="00686D13">
            <w:pPr>
              <w:jc w:val="center"/>
              <w:rPr>
                <w:sz w:val="22"/>
                <w:szCs w:val="22"/>
              </w:rPr>
            </w:pPr>
          </w:p>
          <w:p w14:paraId="6C19092C" w14:textId="77777777" w:rsidR="00657F08" w:rsidRPr="003C38DC" w:rsidRDefault="00657F08" w:rsidP="00686D13">
            <w:pPr>
              <w:jc w:val="center"/>
              <w:rPr>
                <w:sz w:val="22"/>
                <w:szCs w:val="22"/>
              </w:rPr>
            </w:pPr>
            <w:r w:rsidRPr="003C38DC">
              <w:rPr>
                <w:sz w:val="22"/>
                <w:szCs w:val="22"/>
              </w:rPr>
              <w:t>11:30-12:30</w:t>
            </w:r>
          </w:p>
          <w:p w14:paraId="1781D6E6" w14:textId="77777777" w:rsidR="00657F08" w:rsidRPr="003C38DC" w:rsidRDefault="00657F08" w:rsidP="00686D13">
            <w:pPr>
              <w:rPr>
                <w:sz w:val="22"/>
                <w:szCs w:val="22"/>
              </w:rPr>
            </w:pPr>
          </w:p>
        </w:tc>
        <w:tc>
          <w:tcPr>
            <w:tcW w:w="2321" w:type="dxa"/>
            <w:tcBorders>
              <w:top w:val="single" w:sz="4" w:space="0" w:color="auto"/>
              <w:left w:val="single" w:sz="4" w:space="0" w:color="auto"/>
              <w:bottom w:val="single" w:sz="4" w:space="0" w:color="auto"/>
              <w:right w:val="single" w:sz="4" w:space="0" w:color="auto"/>
            </w:tcBorders>
          </w:tcPr>
          <w:p w14:paraId="6B1DE296" w14:textId="77777777" w:rsidR="00657F08" w:rsidRPr="003C38DC" w:rsidRDefault="00657F08" w:rsidP="00686D13">
            <w:pPr>
              <w:jc w:val="center"/>
              <w:rPr>
                <w:sz w:val="22"/>
                <w:szCs w:val="22"/>
              </w:rPr>
            </w:pPr>
          </w:p>
          <w:p w14:paraId="748A74B2" w14:textId="77777777" w:rsidR="00657F08" w:rsidRPr="003C38DC" w:rsidRDefault="00657F08" w:rsidP="00686D13">
            <w:pPr>
              <w:jc w:val="center"/>
              <w:rPr>
                <w:b/>
                <w:bCs/>
                <w:sz w:val="22"/>
                <w:szCs w:val="22"/>
              </w:rPr>
            </w:pPr>
            <w:r w:rsidRPr="003C38DC">
              <w:rPr>
                <w:b/>
                <w:bCs/>
                <w:sz w:val="22"/>
                <w:szCs w:val="22"/>
              </w:rPr>
              <w:t>Geography</w:t>
            </w:r>
          </w:p>
          <w:p w14:paraId="7EABD98E"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21C61765" w14:textId="77777777" w:rsidR="00657F08" w:rsidRPr="003C38DC" w:rsidRDefault="00657F08" w:rsidP="00686D13">
            <w:pPr>
              <w:jc w:val="center"/>
              <w:rPr>
                <w:sz w:val="22"/>
                <w:szCs w:val="22"/>
              </w:rPr>
            </w:pPr>
            <w:r>
              <w:rPr>
                <w:sz w:val="22"/>
                <w:szCs w:val="22"/>
              </w:rPr>
              <w:t>NH</w:t>
            </w:r>
          </w:p>
        </w:tc>
        <w:tc>
          <w:tcPr>
            <w:tcW w:w="2322" w:type="dxa"/>
            <w:tcBorders>
              <w:top w:val="single" w:sz="4" w:space="0" w:color="auto"/>
              <w:left w:val="single" w:sz="4" w:space="0" w:color="auto"/>
              <w:bottom w:val="single" w:sz="4" w:space="0" w:color="auto"/>
              <w:right w:val="single" w:sz="4" w:space="0" w:color="auto"/>
            </w:tcBorders>
          </w:tcPr>
          <w:p w14:paraId="477C4C71" w14:textId="77777777" w:rsidR="00657F08" w:rsidRDefault="00657F08" w:rsidP="00686D13">
            <w:pPr>
              <w:jc w:val="center"/>
              <w:rPr>
                <w:b/>
                <w:bCs/>
                <w:sz w:val="22"/>
                <w:szCs w:val="22"/>
              </w:rPr>
            </w:pPr>
          </w:p>
          <w:p w14:paraId="068D6139" w14:textId="77777777" w:rsidR="00657F08" w:rsidRPr="003C38DC" w:rsidRDefault="00657F08" w:rsidP="00686D13">
            <w:pPr>
              <w:jc w:val="center"/>
              <w:rPr>
                <w:b/>
                <w:bCs/>
                <w:sz w:val="22"/>
                <w:szCs w:val="22"/>
              </w:rPr>
            </w:pPr>
            <w:r w:rsidRPr="003C38DC">
              <w:rPr>
                <w:b/>
                <w:bCs/>
                <w:sz w:val="22"/>
                <w:szCs w:val="22"/>
              </w:rPr>
              <w:t xml:space="preserve">English </w:t>
            </w:r>
          </w:p>
          <w:p w14:paraId="78D776D5" w14:textId="77777777" w:rsidR="00657F08" w:rsidRDefault="00657F08" w:rsidP="00686D13">
            <w:pPr>
              <w:jc w:val="center"/>
              <w:rPr>
                <w:sz w:val="22"/>
                <w:szCs w:val="22"/>
              </w:rPr>
            </w:pPr>
            <w:r w:rsidRPr="003C38DC">
              <w:rPr>
                <w:sz w:val="22"/>
                <w:szCs w:val="22"/>
              </w:rPr>
              <w:t>(Input via Showbie and/or Microsoft Teams)</w:t>
            </w:r>
          </w:p>
          <w:p w14:paraId="7CF6D33E" w14:textId="77777777" w:rsidR="00657F08" w:rsidRPr="002F760D" w:rsidRDefault="00657F08" w:rsidP="00686D13">
            <w:pPr>
              <w:jc w:val="center"/>
              <w:rPr>
                <w:sz w:val="22"/>
                <w:szCs w:val="22"/>
              </w:rPr>
            </w:pPr>
            <w:r w:rsidRPr="002F760D">
              <w:rPr>
                <w:sz w:val="22"/>
                <w:szCs w:val="22"/>
              </w:rPr>
              <w:t>PF</w:t>
            </w:r>
          </w:p>
        </w:tc>
        <w:tc>
          <w:tcPr>
            <w:tcW w:w="2322" w:type="dxa"/>
            <w:tcBorders>
              <w:top w:val="single" w:sz="4" w:space="0" w:color="auto"/>
              <w:left w:val="single" w:sz="4" w:space="0" w:color="auto"/>
              <w:bottom w:val="single" w:sz="4" w:space="0" w:color="auto"/>
              <w:right w:val="single" w:sz="4" w:space="0" w:color="auto"/>
            </w:tcBorders>
          </w:tcPr>
          <w:p w14:paraId="2412FA1F" w14:textId="77777777" w:rsidR="00657F08" w:rsidRPr="003C38DC" w:rsidRDefault="00657F08" w:rsidP="00686D13">
            <w:pPr>
              <w:jc w:val="center"/>
              <w:rPr>
                <w:sz w:val="22"/>
                <w:szCs w:val="22"/>
              </w:rPr>
            </w:pPr>
          </w:p>
          <w:p w14:paraId="07122FD6" w14:textId="77777777" w:rsidR="00657F08" w:rsidRPr="003C38DC" w:rsidRDefault="00657F08" w:rsidP="00686D13">
            <w:pPr>
              <w:jc w:val="center"/>
              <w:rPr>
                <w:b/>
                <w:bCs/>
                <w:sz w:val="22"/>
                <w:szCs w:val="22"/>
              </w:rPr>
            </w:pPr>
            <w:r w:rsidRPr="003C38DC">
              <w:rPr>
                <w:b/>
                <w:bCs/>
                <w:sz w:val="22"/>
                <w:szCs w:val="22"/>
              </w:rPr>
              <w:t>Science</w:t>
            </w:r>
          </w:p>
          <w:p w14:paraId="5FC1DD89" w14:textId="77777777" w:rsidR="00657F08" w:rsidRDefault="00657F08" w:rsidP="00686D13">
            <w:pPr>
              <w:jc w:val="center"/>
              <w:rPr>
                <w:sz w:val="22"/>
                <w:szCs w:val="22"/>
              </w:rPr>
            </w:pPr>
            <w:r w:rsidRPr="003C38DC">
              <w:rPr>
                <w:sz w:val="22"/>
                <w:szCs w:val="22"/>
              </w:rPr>
              <w:t>(Input via Showbie and/or Microsoft Teams)</w:t>
            </w:r>
          </w:p>
          <w:p w14:paraId="2B5CC4D6" w14:textId="77777777" w:rsidR="00657F08" w:rsidRPr="003C38DC" w:rsidRDefault="00657F08" w:rsidP="00686D13">
            <w:pPr>
              <w:jc w:val="center"/>
              <w:rPr>
                <w:sz w:val="22"/>
                <w:szCs w:val="22"/>
              </w:rPr>
            </w:pPr>
            <w:r>
              <w:rPr>
                <w:sz w:val="22"/>
                <w:szCs w:val="22"/>
              </w:rPr>
              <w:t>NH</w:t>
            </w:r>
          </w:p>
        </w:tc>
        <w:tc>
          <w:tcPr>
            <w:tcW w:w="2322" w:type="dxa"/>
            <w:tcBorders>
              <w:top w:val="single" w:sz="4" w:space="0" w:color="auto"/>
              <w:left w:val="single" w:sz="4" w:space="0" w:color="auto"/>
              <w:bottom w:val="single" w:sz="4" w:space="0" w:color="auto"/>
              <w:right w:val="single" w:sz="4" w:space="0" w:color="auto"/>
            </w:tcBorders>
          </w:tcPr>
          <w:p w14:paraId="20F80715" w14:textId="77777777" w:rsidR="00657F08" w:rsidRPr="003C38DC" w:rsidRDefault="00657F08" w:rsidP="00686D13">
            <w:pPr>
              <w:jc w:val="center"/>
              <w:rPr>
                <w:b/>
                <w:bCs/>
                <w:sz w:val="22"/>
                <w:szCs w:val="22"/>
              </w:rPr>
            </w:pPr>
          </w:p>
          <w:p w14:paraId="66347317" w14:textId="77777777" w:rsidR="00657F08" w:rsidRPr="003C38DC" w:rsidRDefault="00657F08" w:rsidP="00686D13">
            <w:pPr>
              <w:jc w:val="center"/>
              <w:rPr>
                <w:b/>
                <w:bCs/>
                <w:sz w:val="22"/>
                <w:szCs w:val="22"/>
              </w:rPr>
            </w:pPr>
            <w:r>
              <w:rPr>
                <w:b/>
                <w:bCs/>
                <w:sz w:val="22"/>
                <w:szCs w:val="22"/>
              </w:rPr>
              <w:t>Art</w:t>
            </w:r>
          </w:p>
          <w:p w14:paraId="0530179F" w14:textId="77777777" w:rsidR="00657F08" w:rsidRDefault="00657F08" w:rsidP="00686D13">
            <w:pPr>
              <w:jc w:val="center"/>
              <w:rPr>
                <w:sz w:val="22"/>
                <w:szCs w:val="22"/>
              </w:rPr>
            </w:pPr>
            <w:r w:rsidRPr="003C38DC">
              <w:rPr>
                <w:sz w:val="22"/>
                <w:szCs w:val="22"/>
              </w:rPr>
              <w:t>(</w:t>
            </w:r>
            <w:r>
              <w:rPr>
                <w:sz w:val="22"/>
                <w:szCs w:val="22"/>
              </w:rPr>
              <w:t>Input v</w:t>
            </w:r>
            <w:r w:rsidRPr="003C38DC">
              <w:rPr>
                <w:sz w:val="22"/>
                <w:szCs w:val="22"/>
              </w:rPr>
              <w:t>ia Showbie</w:t>
            </w:r>
            <w:r w:rsidRPr="00AB761D">
              <w:t xml:space="preserve"> and/or Microsoft Teams</w:t>
            </w:r>
            <w:r w:rsidRPr="003C38DC">
              <w:rPr>
                <w:sz w:val="22"/>
                <w:szCs w:val="22"/>
              </w:rPr>
              <w:t>)</w:t>
            </w:r>
          </w:p>
          <w:p w14:paraId="2106CF35" w14:textId="77777777" w:rsidR="00657F08" w:rsidRPr="002F760D" w:rsidRDefault="00657F08" w:rsidP="00686D13">
            <w:pPr>
              <w:jc w:val="center"/>
              <w:rPr>
                <w:sz w:val="22"/>
                <w:szCs w:val="22"/>
              </w:rPr>
            </w:pPr>
            <w:r w:rsidRPr="002F760D">
              <w:rPr>
                <w:sz w:val="22"/>
                <w:szCs w:val="22"/>
              </w:rPr>
              <w:t>RB</w:t>
            </w:r>
          </w:p>
        </w:tc>
        <w:tc>
          <w:tcPr>
            <w:tcW w:w="2322" w:type="dxa"/>
            <w:tcBorders>
              <w:top w:val="single" w:sz="4" w:space="0" w:color="auto"/>
              <w:left w:val="single" w:sz="4" w:space="0" w:color="auto"/>
              <w:bottom w:val="single" w:sz="4" w:space="0" w:color="auto"/>
              <w:right w:val="single" w:sz="4" w:space="0" w:color="auto"/>
            </w:tcBorders>
          </w:tcPr>
          <w:p w14:paraId="1D47F0AF" w14:textId="77777777" w:rsidR="00657F08" w:rsidRPr="003C38DC" w:rsidRDefault="00657F08" w:rsidP="00686D13">
            <w:pPr>
              <w:jc w:val="center"/>
              <w:rPr>
                <w:sz w:val="22"/>
                <w:szCs w:val="22"/>
              </w:rPr>
            </w:pPr>
          </w:p>
          <w:p w14:paraId="6BE9278A" w14:textId="77777777" w:rsidR="00657F08" w:rsidRPr="003C38DC" w:rsidRDefault="00657F08" w:rsidP="00686D13">
            <w:pPr>
              <w:jc w:val="center"/>
              <w:rPr>
                <w:b/>
                <w:bCs/>
                <w:sz w:val="22"/>
                <w:szCs w:val="22"/>
              </w:rPr>
            </w:pPr>
            <w:r>
              <w:rPr>
                <w:b/>
                <w:bCs/>
                <w:sz w:val="22"/>
                <w:szCs w:val="22"/>
              </w:rPr>
              <w:t>Music</w:t>
            </w:r>
          </w:p>
          <w:p w14:paraId="6A9EBB49"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6683DDEC" w14:textId="77777777" w:rsidR="00657F08" w:rsidRPr="003C38DC" w:rsidRDefault="00657F08" w:rsidP="00686D13">
            <w:pPr>
              <w:jc w:val="center"/>
              <w:rPr>
                <w:b/>
                <w:bCs/>
                <w:sz w:val="22"/>
                <w:szCs w:val="22"/>
              </w:rPr>
            </w:pPr>
            <w:r>
              <w:rPr>
                <w:sz w:val="22"/>
                <w:szCs w:val="22"/>
              </w:rPr>
              <w:t xml:space="preserve"> JN</w:t>
            </w:r>
          </w:p>
        </w:tc>
      </w:tr>
      <w:tr w:rsidR="00657F08" w:rsidRPr="003C38DC" w14:paraId="4806B192" w14:textId="77777777" w:rsidTr="00686D13">
        <w:tc>
          <w:tcPr>
            <w:tcW w:w="2321" w:type="dxa"/>
            <w:shd w:val="clear" w:color="auto" w:fill="auto"/>
          </w:tcPr>
          <w:p w14:paraId="60F7DCC0" w14:textId="77777777" w:rsidR="00657F08" w:rsidRPr="003C38DC" w:rsidRDefault="00657F08" w:rsidP="00686D13">
            <w:pPr>
              <w:jc w:val="center"/>
              <w:rPr>
                <w:sz w:val="22"/>
                <w:szCs w:val="22"/>
              </w:rPr>
            </w:pPr>
            <w:r w:rsidRPr="003C38DC">
              <w:rPr>
                <w:sz w:val="22"/>
                <w:szCs w:val="22"/>
              </w:rPr>
              <w:t>12:30-13:30</w:t>
            </w:r>
          </w:p>
        </w:tc>
        <w:tc>
          <w:tcPr>
            <w:tcW w:w="2321" w:type="dxa"/>
            <w:tcBorders>
              <w:top w:val="single" w:sz="4" w:space="0" w:color="auto"/>
            </w:tcBorders>
            <w:shd w:val="clear" w:color="auto" w:fill="auto"/>
          </w:tcPr>
          <w:p w14:paraId="1FDC9D6D" w14:textId="77777777" w:rsidR="00657F08" w:rsidRPr="003C38DC" w:rsidRDefault="00657F08" w:rsidP="00686D13">
            <w:pPr>
              <w:jc w:val="center"/>
              <w:rPr>
                <w:sz w:val="22"/>
                <w:szCs w:val="22"/>
              </w:rPr>
            </w:pPr>
            <w:r w:rsidRPr="003C38DC">
              <w:rPr>
                <w:sz w:val="22"/>
                <w:szCs w:val="22"/>
              </w:rPr>
              <w:t>Lunch</w:t>
            </w:r>
          </w:p>
        </w:tc>
        <w:tc>
          <w:tcPr>
            <w:tcW w:w="2322" w:type="dxa"/>
            <w:tcBorders>
              <w:top w:val="single" w:sz="4" w:space="0" w:color="auto"/>
            </w:tcBorders>
            <w:shd w:val="clear" w:color="auto" w:fill="auto"/>
          </w:tcPr>
          <w:p w14:paraId="6D9012BF" w14:textId="77777777" w:rsidR="00657F08" w:rsidRPr="003C38DC" w:rsidRDefault="00657F08" w:rsidP="00686D13">
            <w:pPr>
              <w:jc w:val="center"/>
              <w:rPr>
                <w:sz w:val="22"/>
                <w:szCs w:val="22"/>
              </w:rPr>
            </w:pPr>
            <w:r w:rsidRPr="003C38DC">
              <w:rPr>
                <w:sz w:val="22"/>
                <w:szCs w:val="22"/>
              </w:rPr>
              <w:t>Lunch</w:t>
            </w:r>
          </w:p>
        </w:tc>
        <w:tc>
          <w:tcPr>
            <w:tcW w:w="2322" w:type="dxa"/>
            <w:tcBorders>
              <w:top w:val="single" w:sz="4" w:space="0" w:color="auto"/>
            </w:tcBorders>
            <w:shd w:val="clear" w:color="auto" w:fill="auto"/>
          </w:tcPr>
          <w:p w14:paraId="4B2C1369" w14:textId="77777777" w:rsidR="00657F08" w:rsidRPr="003C38DC" w:rsidRDefault="00657F08" w:rsidP="00686D13">
            <w:pPr>
              <w:jc w:val="center"/>
              <w:rPr>
                <w:sz w:val="22"/>
                <w:szCs w:val="22"/>
              </w:rPr>
            </w:pPr>
            <w:r w:rsidRPr="003C38DC">
              <w:rPr>
                <w:sz w:val="22"/>
                <w:szCs w:val="22"/>
              </w:rPr>
              <w:t>Lunch</w:t>
            </w:r>
          </w:p>
        </w:tc>
        <w:tc>
          <w:tcPr>
            <w:tcW w:w="2322" w:type="dxa"/>
            <w:tcBorders>
              <w:top w:val="single" w:sz="4" w:space="0" w:color="auto"/>
            </w:tcBorders>
            <w:shd w:val="clear" w:color="auto" w:fill="auto"/>
          </w:tcPr>
          <w:p w14:paraId="74F17DE1" w14:textId="77777777" w:rsidR="00657F08" w:rsidRPr="003C38DC" w:rsidRDefault="00657F08" w:rsidP="00686D13">
            <w:pPr>
              <w:jc w:val="center"/>
              <w:rPr>
                <w:sz w:val="22"/>
                <w:szCs w:val="22"/>
              </w:rPr>
            </w:pPr>
            <w:r w:rsidRPr="003C38DC">
              <w:rPr>
                <w:sz w:val="22"/>
                <w:szCs w:val="22"/>
              </w:rPr>
              <w:t>Lunch</w:t>
            </w:r>
          </w:p>
        </w:tc>
        <w:tc>
          <w:tcPr>
            <w:tcW w:w="2322" w:type="dxa"/>
            <w:tcBorders>
              <w:top w:val="single" w:sz="4" w:space="0" w:color="auto"/>
            </w:tcBorders>
            <w:shd w:val="clear" w:color="auto" w:fill="auto"/>
          </w:tcPr>
          <w:p w14:paraId="6F771FAA" w14:textId="77777777" w:rsidR="00657F08" w:rsidRPr="003C38DC" w:rsidRDefault="00657F08" w:rsidP="00686D13">
            <w:pPr>
              <w:jc w:val="center"/>
              <w:rPr>
                <w:sz w:val="22"/>
                <w:szCs w:val="22"/>
              </w:rPr>
            </w:pPr>
            <w:r w:rsidRPr="003C38DC">
              <w:rPr>
                <w:sz w:val="22"/>
                <w:szCs w:val="22"/>
              </w:rPr>
              <w:t>Lunch</w:t>
            </w:r>
          </w:p>
        </w:tc>
      </w:tr>
      <w:tr w:rsidR="00657F08" w:rsidRPr="003C38DC" w14:paraId="2193AB95" w14:textId="77777777" w:rsidTr="00686D13">
        <w:tc>
          <w:tcPr>
            <w:tcW w:w="2321" w:type="dxa"/>
            <w:shd w:val="clear" w:color="auto" w:fill="auto"/>
          </w:tcPr>
          <w:p w14:paraId="43D70EC6" w14:textId="77777777" w:rsidR="00657F08" w:rsidRPr="003C38DC" w:rsidRDefault="00657F08" w:rsidP="00686D13">
            <w:pPr>
              <w:jc w:val="center"/>
              <w:rPr>
                <w:sz w:val="22"/>
                <w:szCs w:val="22"/>
              </w:rPr>
            </w:pPr>
            <w:r w:rsidRPr="003C38DC">
              <w:rPr>
                <w:sz w:val="22"/>
                <w:szCs w:val="22"/>
              </w:rPr>
              <w:t>13:30-14:00</w:t>
            </w:r>
          </w:p>
        </w:tc>
        <w:tc>
          <w:tcPr>
            <w:tcW w:w="2321" w:type="dxa"/>
            <w:tcBorders>
              <w:top w:val="single" w:sz="4" w:space="0" w:color="auto"/>
            </w:tcBorders>
            <w:shd w:val="clear" w:color="auto" w:fill="auto"/>
          </w:tcPr>
          <w:p w14:paraId="2C5E8883" w14:textId="77777777" w:rsidR="00657F08" w:rsidRPr="003C38DC" w:rsidRDefault="00657F08" w:rsidP="00686D13">
            <w:pPr>
              <w:jc w:val="center"/>
              <w:rPr>
                <w:sz w:val="22"/>
                <w:szCs w:val="22"/>
              </w:rPr>
            </w:pPr>
            <w:r w:rsidRPr="003C38DC">
              <w:rPr>
                <w:sz w:val="22"/>
                <w:szCs w:val="22"/>
              </w:rPr>
              <w:t>Motor movers</w:t>
            </w:r>
          </w:p>
        </w:tc>
        <w:tc>
          <w:tcPr>
            <w:tcW w:w="2322" w:type="dxa"/>
            <w:tcBorders>
              <w:top w:val="single" w:sz="4" w:space="0" w:color="auto"/>
            </w:tcBorders>
            <w:shd w:val="clear" w:color="auto" w:fill="auto"/>
          </w:tcPr>
          <w:p w14:paraId="41A7E77A" w14:textId="77777777" w:rsidR="00657F08" w:rsidRPr="003C38DC" w:rsidRDefault="00657F08" w:rsidP="00686D13">
            <w:pPr>
              <w:jc w:val="center"/>
              <w:rPr>
                <w:sz w:val="22"/>
                <w:szCs w:val="22"/>
              </w:rPr>
            </w:pPr>
            <w:r w:rsidRPr="003C38DC">
              <w:rPr>
                <w:sz w:val="22"/>
                <w:szCs w:val="22"/>
              </w:rPr>
              <w:t>Motor movers</w:t>
            </w:r>
          </w:p>
        </w:tc>
        <w:tc>
          <w:tcPr>
            <w:tcW w:w="2322" w:type="dxa"/>
            <w:tcBorders>
              <w:top w:val="single" w:sz="4" w:space="0" w:color="auto"/>
            </w:tcBorders>
            <w:shd w:val="clear" w:color="auto" w:fill="auto"/>
          </w:tcPr>
          <w:p w14:paraId="6167FDA6" w14:textId="77777777" w:rsidR="00657F08" w:rsidRPr="003C38DC" w:rsidRDefault="00657F08" w:rsidP="00686D13">
            <w:pPr>
              <w:jc w:val="center"/>
              <w:rPr>
                <w:sz w:val="22"/>
                <w:szCs w:val="22"/>
              </w:rPr>
            </w:pPr>
            <w:r w:rsidRPr="003C38DC">
              <w:rPr>
                <w:sz w:val="22"/>
                <w:szCs w:val="22"/>
              </w:rPr>
              <w:t>Motor movers</w:t>
            </w:r>
          </w:p>
        </w:tc>
        <w:tc>
          <w:tcPr>
            <w:tcW w:w="2322" w:type="dxa"/>
            <w:tcBorders>
              <w:top w:val="single" w:sz="4" w:space="0" w:color="auto"/>
            </w:tcBorders>
            <w:shd w:val="clear" w:color="auto" w:fill="auto"/>
          </w:tcPr>
          <w:p w14:paraId="6D7AAA56" w14:textId="77777777" w:rsidR="00657F08" w:rsidRPr="003C38DC" w:rsidRDefault="00657F08" w:rsidP="00686D13">
            <w:pPr>
              <w:jc w:val="center"/>
              <w:rPr>
                <w:sz w:val="22"/>
                <w:szCs w:val="22"/>
              </w:rPr>
            </w:pPr>
            <w:r w:rsidRPr="003C38DC">
              <w:rPr>
                <w:sz w:val="22"/>
                <w:szCs w:val="22"/>
              </w:rPr>
              <w:t>Motor movers</w:t>
            </w:r>
          </w:p>
        </w:tc>
        <w:tc>
          <w:tcPr>
            <w:tcW w:w="2322" w:type="dxa"/>
            <w:tcBorders>
              <w:top w:val="single" w:sz="4" w:space="0" w:color="auto"/>
            </w:tcBorders>
            <w:shd w:val="clear" w:color="auto" w:fill="auto"/>
          </w:tcPr>
          <w:p w14:paraId="15E587B3" w14:textId="77777777" w:rsidR="00657F08" w:rsidRPr="003C38DC" w:rsidRDefault="00657F08" w:rsidP="00686D13">
            <w:pPr>
              <w:jc w:val="center"/>
              <w:rPr>
                <w:sz w:val="22"/>
                <w:szCs w:val="22"/>
              </w:rPr>
            </w:pPr>
            <w:r w:rsidRPr="003C38DC">
              <w:rPr>
                <w:sz w:val="22"/>
                <w:szCs w:val="22"/>
              </w:rPr>
              <w:t>Motor movers</w:t>
            </w:r>
          </w:p>
        </w:tc>
      </w:tr>
      <w:tr w:rsidR="00657F08" w:rsidRPr="003C38DC" w14:paraId="25A7D5F6" w14:textId="77777777" w:rsidTr="00686D13">
        <w:tc>
          <w:tcPr>
            <w:tcW w:w="2321" w:type="dxa"/>
          </w:tcPr>
          <w:p w14:paraId="392A2688" w14:textId="77777777" w:rsidR="00657F08" w:rsidRPr="003C38DC" w:rsidRDefault="00657F08" w:rsidP="00686D13">
            <w:pPr>
              <w:jc w:val="center"/>
              <w:rPr>
                <w:sz w:val="22"/>
                <w:szCs w:val="22"/>
              </w:rPr>
            </w:pPr>
            <w:r w:rsidRPr="003C38DC">
              <w:rPr>
                <w:sz w:val="22"/>
                <w:szCs w:val="22"/>
              </w:rPr>
              <w:t>14:00</w:t>
            </w:r>
          </w:p>
        </w:tc>
        <w:tc>
          <w:tcPr>
            <w:tcW w:w="2321" w:type="dxa"/>
          </w:tcPr>
          <w:p w14:paraId="2114FA1D" w14:textId="77777777" w:rsidR="00657F08" w:rsidRDefault="00657F08" w:rsidP="00686D13">
            <w:pPr>
              <w:jc w:val="center"/>
              <w:rPr>
                <w:b/>
                <w:bCs/>
                <w:sz w:val="22"/>
                <w:szCs w:val="22"/>
              </w:rPr>
            </w:pPr>
          </w:p>
          <w:p w14:paraId="3CCBE1AF" w14:textId="77777777" w:rsidR="00657F08" w:rsidRPr="003C38DC" w:rsidRDefault="00657F08" w:rsidP="00686D13">
            <w:pPr>
              <w:jc w:val="center"/>
              <w:rPr>
                <w:b/>
                <w:bCs/>
                <w:sz w:val="22"/>
                <w:szCs w:val="22"/>
              </w:rPr>
            </w:pPr>
            <w:r w:rsidRPr="003C38DC">
              <w:rPr>
                <w:b/>
                <w:bCs/>
                <w:sz w:val="22"/>
                <w:szCs w:val="22"/>
              </w:rPr>
              <w:t>Maths Interactive</w:t>
            </w:r>
          </w:p>
          <w:p w14:paraId="749DC46C"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638558DF" w14:textId="77777777" w:rsidR="00657F08" w:rsidRPr="003C38DC" w:rsidRDefault="00657F08" w:rsidP="00686D13">
            <w:pPr>
              <w:jc w:val="center"/>
              <w:rPr>
                <w:sz w:val="22"/>
                <w:szCs w:val="22"/>
              </w:rPr>
            </w:pPr>
            <w:r>
              <w:rPr>
                <w:sz w:val="22"/>
                <w:szCs w:val="22"/>
              </w:rPr>
              <w:t>MOD</w:t>
            </w:r>
          </w:p>
          <w:p w14:paraId="0DAF43BF" w14:textId="77777777" w:rsidR="00657F08" w:rsidRPr="003C38DC" w:rsidRDefault="00657F08" w:rsidP="00686D13">
            <w:pPr>
              <w:jc w:val="center"/>
              <w:rPr>
                <w:b/>
                <w:bCs/>
                <w:sz w:val="22"/>
                <w:szCs w:val="22"/>
              </w:rPr>
            </w:pPr>
          </w:p>
        </w:tc>
        <w:tc>
          <w:tcPr>
            <w:tcW w:w="2322" w:type="dxa"/>
          </w:tcPr>
          <w:p w14:paraId="17C6BCF9" w14:textId="77777777" w:rsidR="00657F08" w:rsidRPr="003C38DC" w:rsidRDefault="00657F08" w:rsidP="00686D13">
            <w:pPr>
              <w:jc w:val="center"/>
              <w:rPr>
                <w:sz w:val="22"/>
                <w:szCs w:val="22"/>
              </w:rPr>
            </w:pPr>
          </w:p>
          <w:p w14:paraId="3E4C53FB" w14:textId="77777777" w:rsidR="00657F08" w:rsidRPr="003C38DC" w:rsidRDefault="00657F08" w:rsidP="00686D13">
            <w:pPr>
              <w:jc w:val="center"/>
              <w:rPr>
                <w:b/>
                <w:bCs/>
                <w:sz w:val="22"/>
                <w:szCs w:val="22"/>
              </w:rPr>
            </w:pPr>
            <w:r w:rsidRPr="003C38DC">
              <w:rPr>
                <w:b/>
                <w:bCs/>
                <w:sz w:val="22"/>
                <w:szCs w:val="22"/>
              </w:rPr>
              <w:t>History</w:t>
            </w:r>
          </w:p>
          <w:p w14:paraId="113E8E84" w14:textId="77777777" w:rsidR="00657F08" w:rsidRDefault="00657F08" w:rsidP="00686D13">
            <w:pPr>
              <w:jc w:val="center"/>
              <w:rPr>
                <w:sz w:val="22"/>
                <w:szCs w:val="22"/>
              </w:rPr>
            </w:pPr>
            <w:r w:rsidRPr="003C38DC">
              <w:rPr>
                <w:sz w:val="22"/>
                <w:szCs w:val="22"/>
              </w:rPr>
              <w:t>(Input via Showbie</w:t>
            </w:r>
            <w:r w:rsidRPr="00AB761D">
              <w:t xml:space="preserve"> and/or Microsoft Teams</w:t>
            </w:r>
            <w:r w:rsidRPr="003C38DC">
              <w:rPr>
                <w:sz w:val="22"/>
                <w:szCs w:val="22"/>
              </w:rPr>
              <w:t>)</w:t>
            </w:r>
          </w:p>
          <w:p w14:paraId="27EE18A0" w14:textId="77777777" w:rsidR="00657F08" w:rsidRPr="002F760D" w:rsidRDefault="00657F08" w:rsidP="00686D13">
            <w:pPr>
              <w:jc w:val="center"/>
              <w:rPr>
                <w:sz w:val="22"/>
                <w:szCs w:val="22"/>
              </w:rPr>
            </w:pPr>
            <w:r w:rsidRPr="002F760D">
              <w:rPr>
                <w:sz w:val="22"/>
                <w:szCs w:val="22"/>
              </w:rPr>
              <w:t>DK</w:t>
            </w:r>
          </w:p>
        </w:tc>
        <w:tc>
          <w:tcPr>
            <w:tcW w:w="2322" w:type="dxa"/>
          </w:tcPr>
          <w:p w14:paraId="74336E37" w14:textId="77777777" w:rsidR="00657F08" w:rsidRPr="003C38DC" w:rsidRDefault="00657F08" w:rsidP="00686D13">
            <w:pPr>
              <w:jc w:val="center"/>
              <w:rPr>
                <w:sz w:val="22"/>
                <w:szCs w:val="22"/>
              </w:rPr>
            </w:pPr>
          </w:p>
          <w:p w14:paraId="741827BE" w14:textId="77777777" w:rsidR="00657F08" w:rsidRPr="003C38DC" w:rsidRDefault="00657F08" w:rsidP="00686D13">
            <w:pPr>
              <w:jc w:val="center"/>
              <w:rPr>
                <w:b/>
                <w:bCs/>
                <w:sz w:val="22"/>
                <w:szCs w:val="22"/>
              </w:rPr>
            </w:pPr>
            <w:r>
              <w:rPr>
                <w:b/>
                <w:bCs/>
                <w:sz w:val="22"/>
                <w:szCs w:val="22"/>
              </w:rPr>
              <w:t>English</w:t>
            </w:r>
          </w:p>
          <w:p w14:paraId="5DB9964A" w14:textId="77777777" w:rsidR="00657F08" w:rsidRDefault="00657F08" w:rsidP="00686D13">
            <w:pPr>
              <w:jc w:val="center"/>
              <w:rPr>
                <w:sz w:val="22"/>
                <w:szCs w:val="22"/>
              </w:rPr>
            </w:pPr>
            <w:r>
              <w:rPr>
                <w:sz w:val="22"/>
                <w:szCs w:val="22"/>
              </w:rPr>
              <w:t>(Input v</w:t>
            </w:r>
            <w:r w:rsidRPr="003C38DC">
              <w:rPr>
                <w:sz w:val="22"/>
                <w:szCs w:val="22"/>
              </w:rPr>
              <w:t>ia Showbie</w:t>
            </w:r>
            <w:r w:rsidRPr="00AB761D">
              <w:t xml:space="preserve"> and/or Microsoft Teams</w:t>
            </w:r>
            <w:r w:rsidRPr="003C38DC">
              <w:rPr>
                <w:sz w:val="22"/>
                <w:szCs w:val="22"/>
              </w:rPr>
              <w:t>)</w:t>
            </w:r>
          </w:p>
          <w:p w14:paraId="33C76EDF" w14:textId="77777777" w:rsidR="00657F08" w:rsidRPr="002F760D" w:rsidRDefault="00657F08" w:rsidP="00686D13">
            <w:pPr>
              <w:jc w:val="center"/>
              <w:rPr>
                <w:sz w:val="22"/>
                <w:szCs w:val="22"/>
              </w:rPr>
            </w:pPr>
            <w:r w:rsidRPr="002F760D">
              <w:rPr>
                <w:sz w:val="22"/>
                <w:szCs w:val="22"/>
              </w:rPr>
              <w:t>PF</w:t>
            </w:r>
          </w:p>
        </w:tc>
        <w:tc>
          <w:tcPr>
            <w:tcW w:w="2322" w:type="dxa"/>
          </w:tcPr>
          <w:p w14:paraId="04F540A0" w14:textId="77777777" w:rsidR="00657F08" w:rsidRPr="003C38DC" w:rsidRDefault="00657F08" w:rsidP="00686D13">
            <w:pPr>
              <w:jc w:val="center"/>
              <w:rPr>
                <w:sz w:val="22"/>
                <w:szCs w:val="22"/>
              </w:rPr>
            </w:pPr>
          </w:p>
          <w:p w14:paraId="4FBCE4E9" w14:textId="77777777" w:rsidR="00657F08" w:rsidRPr="003C38DC" w:rsidRDefault="00657F08" w:rsidP="00686D13">
            <w:pPr>
              <w:jc w:val="center"/>
              <w:rPr>
                <w:b/>
                <w:bCs/>
                <w:sz w:val="22"/>
                <w:szCs w:val="22"/>
              </w:rPr>
            </w:pPr>
            <w:r>
              <w:rPr>
                <w:b/>
                <w:bCs/>
                <w:sz w:val="22"/>
                <w:szCs w:val="22"/>
              </w:rPr>
              <w:t>RE</w:t>
            </w:r>
          </w:p>
          <w:p w14:paraId="1CA68D9F" w14:textId="77777777" w:rsidR="00657F08" w:rsidRDefault="00657F08" w:rsidP="00686D13">
            <w:pPr>
              <w:jc w:val="center"/>
              <w:rPr>
                <w:sz w:val="22"/>
                <w:szCs w:val="22"/>
              </w:rPr>
            </w:pPr>
            <w:r>
              <w:rPr>
                <w:sz w:val="22"/>
                <w:szCs w:val="22"/>
              </w:rPr>
              <w:t>(Input v</w:t>
            </w:r>
            <w:r w:rsidRPr="003C38DC">
              <w:rPr>
                <w:sz w:val="22"/>
                <w:szCs w:val="22"/>
              </w:rPr>
              <w:t>ia Showbie</w:t>
            </w:r>
            <w:r w:rsidRPr="00AB761D">
              <w:t xml:space="preserve"> and/or Microsoft Teams</w:t>
            </w:r>
            <w:r w:rsidRPr="003C38DC">
              <w:rPr>
                <w:sz w:val="22"/>
                <w:szCs w:val="22"/>
              </w:rPr>
              <w:t>)</w:t>
            </w:r>
          </w:p>
          <w:p w14:paraId="3C93D179" w14:textId="77777777" w:rsidR="00657F08" w:rsidRPr="002F760D" w:rsidRDefault="00657F08" w:rsidP="00686D13">
            <w:pPr>
              <w:jc w:val="center"/>
              <w:rPr>
                <w:sz w:val="22"/>
                <w:szCs w:val="22"/>
              </w:rPr>
            </w:pPr>
            <w:r w:rsidRPr="002F760D">
              <w:rPr>
                <w:sz w:val="22"/>
                <w:szCs w:val="22"/>
              </w:rPr>
              <w:t>DK</w:t>
            </w:r>
          </w:p>
        </w:tc>
        <w:tc>
          <w:tcPr>
            <w:tcW w:w="2322" w:type="dxa"/>
          </w:tcPr>
          <w:p w14:paraId="0DD7D817" w14:textId="77777777" w:rsidR="00657F08" w:rsidRPr="003C38DC" w:rsidRDefault="00657F08" w:rsidP="00686D13">
            <w:pPr>
              <w:jc w:val="center"/>
              <w:rPr>
                <w:sz w:val="22"/>
                <w:szCs w:val="22"/>
              </w:rPr>
            </w:pPr>
          </w:p>
          <w:p w14:paraId="2C89A89F" w14:textId="77777777" w:rsidR="00657F08" w:rsidRPr="003C38DC" w:rsidRDefault="00657F08" w:rsidP="00686D13">
            <w:pPr>
              <w:jc w:val="center"/>
              <w:rPr>
                <w:b/>
                <w:bCs/>
                <w:sz w:val="22"/>
                <w:szCs w:val="22"/>
              </w:rPr>
            </w:pPr>
            <w:r w:rsidRPr="003C38DC">
              <w:rPr>
                <w:b/>
                <w:bCs/>
                <w:sz w:val="22"/>
                <w:szCs w:val="22"/>
              </w:rPr>
              <w:t>English</w:t>
            </w:r>
          </w:p>
          <w:p w14:paraId="3816B36E" w14:textId="77777777" w:rsidR="00657F08" w:rsidRPr="003C38DC" w:rsidRDefault="00657F08" w:rsidP="00686D13">
            <w:pPr>
              <w:jc w:val="center"/>
              <w:rPr>
                <w:sz w:val="22"/>
                <w:szCs w:val="22"/>
              </w:rPr>
            </w:pPr>
            <w:r>
              <w:rPr>
                <w:sz w:val="22"/>
                <w:szCs w:val="22"/>
              </w:rPr>
              <w:t>(</w:t>
            </w:r>
            <w:r w:rsidRPr="003C38DC">
              <w:rPr>
                <w:sz w:val="22"/>
                <w:szCs w:val="22"/>
              </w:rPr>
              <w:t>Spelling review using Spelling Shed</w:t>
            </w:r>
          </w:p>
          <w:p w14:paraId="59EE4A5E" w14:textId="77777777" w:rsidR="00657F08" w:rsidRPr="002F760D" w:rsidRDefault="00657F08" w:rsidP="00686D13">
            <w:pPr>
              <w:jc w:val="center"/>
              <w:rPr>
                <w:sz w:val="22"/>
                <w:szCs w:val="22"/>
              </w:rPr>
            </w:pPr>
            <w:r w:rsidRPr="003C38DC">
              <w:rPr>
                <w:sz w:val="22"/>
                <w:szCs w:val="22"/>
              </w:rPr>
              <w:t>And Consolidation of week’s work on Showbie.</w:t>
            </w:r>
            <w:r>
              <w:rPr>
                <w:sz w:val="22"/>
                <w:szCs w:val="22"/>
              </w:rPr>
              <w:t>) PF</w:t>
            </w:r>
          </w:p>
        </w:tc>
      </w:tr>
      <w:tr w:rsidR="00657F08" w:rsidRPr="003C38DC" w14:paraId="4840473C" w14:textId="77777777" w:rsidTr="00686D13">
        <w:tc>
          <w:tcPr>
            <w:tcW w:w="2321" w:type="dxa"/>
          </w:tcPr>
          <w:p w14:paraId="32C801BB" w14:textId="77777777" w:rsidR="00657F08" w:rsidRPr="003C38DC" w:rsidRDefault="00657F08" w:rsidP="00686D13">
            <w:pPr>
              <w:jc w:val="center"/>
              <w:rPr>
                <w:sz w:val="22"/>
                <w:szCs w:val="22"/>
              </w:rPr>
            </w:pPr>
            <w:r w:rsidRPr="003C38DC">
              <w:rPr>
                <w:sz w:val="22"/>
                <w:szCs w:val="22"/>
              </w:rPr>
              <w:t>15:00</w:t>
            </w:r>
          </w:p>
        </w:tc>
        <w:tc>
          <w:tcPr>
            <w:tcW w:w="2321" w:type="dxa"/>
          </w:tcPr>
          <w:p w14:paraId="3DF721B9" w14:textId="77777777" w:rsidR="00657F08" w:rsidRPr="003C38DC" w:rsidRDefault="00657F08" w:rsidP="00686D13">
            <w:pPr>
              <w:jc w:val="center"/>
              <w:rPr>
                <w:sz w:val="22"/>
                <w:szCs w:val="22"/>
              </w:rPr>
            </w:pPr>
            <w:r w:rsidRPr="003C38DC">
              <w:rPr>
                <w:sz w:val="22"/>
                <w:szCs w:val="22"/>
              </w:rPr>
              <w:t>Enrichment/Spellings/ TT Rockstars/Bug Clu</w:t>
            </w:r>
            <w:r>
              <w:rPr>
                <w:sz w:val="22"/>
                <w:szCs w:val="22"/>
              </w:rPr>
              <w:t>b</w:t>
            </w:r>
          </w:p>
        </w:tc>
        <w:tc>
          <w:tcPr>
            <w:tcW w:w="2322" w:type="dxa"/>
          </w:tcPr>
          <w:p w14:paraId="4CD5984A" w14:textId="77777777" w:rsidR="00657F08" w:rsidRPr="003C38DC" w:rsidRDefault="00657F08" w:rsidP="00686D13">
            <w:pPr>
              <w:jc w:val="center"/>
              <w:rPr>
                <w:sz w:val="22"/>
                <w:szCs w:val="22"/>
              </w:rPr>
            </w:pPr>
            <w:r w:rsidRPr="003C38DC">
              <w:rPr>
                <w:sz w:val="22"/>
                <w:szCs w:val="22"/>
              </w:rPr>
              <w:t>Enrichment/Spellings/ TT Rockstars/Bug Club</w:t>
            </w:r>
          </w:p>
        </w:tc>
        <w:tc>
          <w:tcPr>
            <w:tcW w:w="2322" w:type="dxa"/>
          </w:tcPr>
          <w:p w14:paraId="39401FCE" w14:textId="77777777" w:rsidR="00657F08" w:rsidRPr="003C38DC" w:rsidRDefault="00657F08" w:rsidP="00686D13">
            <w:pPr>
              <w:jc w:val="center"/>
              <w:rPr>
                <w:sz w:val="22"/>
                <w:szCs w:val="22"/>
              </w:rPr>
            </w:pPr>
            <w:r w:rsidRPr="003C38DC">
              <w:rPr>
                <w:sz w:val="22"/>
                <w:szCs w:val="22"/>
              </w:rPr>
              <w:t>Enrichment/Spellings/ TT Rockstars/Bug Club</w:t>
            </w:r>
          </w:p>
        </w:tc>
        <w:tc>
          <w:tcPr>
            <w:tcW w:w="2322" w:type="dxa"/>
          </w:tcPr>
          <w:p w14:paraId="6C110244" w14:textId="77777777" w:rsidR="00657F08" w:rsidRPr="003C38DC" w:rsidRDefault="00657F08" w:rsidP="00686D13">
            <w:pPr>
              <w:jc w:val="center"/>
              <w:rPr>
                <w:sz w:val="22"/>
                <w:szCs w:val="22"/>
              </w:rPr>
            </w:pPr>
            <w:r w:rsidRPr="003C38DC">
              <w:rPr>
                <w:sz w:val="22"/>
                <w:szCs w:val="22"/>
              </w:rPr>
              <w:t>Enrichment/Spellings/ TT Rockstars/Bug Club</w:t>
            </w:r>
          </w:p>
        </w:tc>
        <w:tc>
          <w:tcPr>
            <w:tcW w:w="2322" w:type="dxa"/>
          </w:tcPr>
          <w:p w14:paraId="6390E223" w14:textId="77777777" w:rsidR="00657F08" w:rsidRPr="003C38DC" w:rsidRDefault="00657F08" w:rsidP="00686D13">
            <w:pPr>
              <w:jc w:val="center"/>
              <w:rPr>
                <w:sz w:val="22"/>
                <w:szCs w:val="22"/>
              </w:rPr>
            </w:pPr>
            <w:r w:rsidRPr="003C38DC">
              <w:rPr>
                <w:sz w:val="22"/>
                <w:szCs w:val="22"/>
              </w:rPr>
              <w:t>Enrichment/Spellings/ TT Rockstars/Bug Club</w:t>
            </w:r>
          </w:p>
        </w:tc>
      </w:tr>
    </w:tbl>
    <w:p w14:paraId="64F99F90" w14:textId="77777777" w:rsidR="00657F08" w:rsidRDefault="00657F08" w:rsidP="00657F08">
      <w:pPr>
        <w:jc w:val="center"/>
        <w:rPr>
          <w:sz w:val="28"/>
          <w:szCs w:val="28"/>
        </w:rPr>
      </w:pPr>
    </w:p>
    <w:p w14:paraId="66E34F8E" w14:textId="133E4BA6" w:rsidR="00657F08" w:rsidRDefault="00657F08" w:rsidP="00657F08">
      <w:pPr>
        <w:rPr>
          <w:rFonts w:ascii="Times New Roman" w:hAnsi="Times New Roman"/>
          <w:b/>
          <w:bCs/>
          <w:u w:val="single"/>
          <w:lang w:val="en-US" w:eastAsia="ja-JP"/>
        </w:rPr>
      </w:pPr>
      <w:r>
        <w:rPr>
          <w:rFonts w:ascii="Times New Roman" w:hAnsi="Times New Roman"/>
          <w:b/>
          <w:bCs/>
          <w:u w:val="single"/>
          <w:lang w:val="en-US" w:eastAsia="ja-JP"/>
        </w:rPr>
        <w:t>Suggestions for Enruchment Activities</w:t>
      </w:r>
    </w:p>
    <w:p w14:paraId="66BBA38D" w14:textId="77777777" w:rsidR="00657F08" w:rsidRPr="0098751A" w:rsidRDefault="00657F08" w:rsidP="00657F08">
      <w:pPr>
        <w:spacing w:before="100" w:beforeAutospacing="1" w:after="100" w:afterAutospacing="1"/>
        <w:rPr>
          <w:rFonts w:eastAsia="Times New Roman" w:cstheme="minorHAnsi"/>
          <w:sz w:val="22"/>
          <w:szCs w:val="22"/>
          <w:lang w:eastAsia="en-GB"/>
        </w:rPr>
      </w:pPr>
      <w:r w:rsidRPr="0098751A">
        <w:rPr>
          <w:rFonts w:eastAsia="Times New Roman" w:cstheme="minorHAnsi"/>
          <w:color w:val="001E5E"/>
          <w:sz w:val="22"/>
          <w:szCs w:val="22"/>
          <w:lang w:eastAsia="en-GB"/>
        </w:rPr>
        <w:t>There are lots of things you can do to keep yourself occupied during th</w:t>
      </w:r>
      <w:r w:rsidRPr="00B442F4">
        <w:rPr>
          <w:rFonts w:eastAsia="Times New Roman" w:cstheme="minorHAnsi"/>
          <w:color w:val="001E5E"/>
          <w:sz w:val="22"/>
          <w:szCs w:val="22"/>
          <w:lang w:eastAsia="en-GB"/>
        </w:rPr>
        <w:t>is time at home</w:t>
      </w:r>
      <w:r w:rsidRPr="0098751A">
        <w:rPr>
          <w:rFonts w:eastAsia="Times New Roman" w:cstheme="minorHAnsi"/>
          <w:color w:val="001E5E"/>
          <w:sz w:val="22"/>
          <w:szCs w:val="22"/>
          <w:lang w:eastAsia="en-GB"/>
        </w:rPr>
        <w:t xml:space="preserve">. Here are just some examples. </w:t>
      </w:r>
    </w:p>
    <w:p w14:paraId="477E32E3" w14:textId="77777777" w:rsidR="00657F08" w:rsidRDefault="00657F08" w:rsidP="00657F08">
      <w:pPr>
        <w:spacing w:before="100" w:beforeAutospacing="1" w:after="100" w:afterAutospacing="1"/>
        <w:rPr>
          <w:rFonts w:eastAsia="Times New Roman" w:cstheme="minorHAnsi"/>
          <w:color w:val="001E5E"/>
          <w:sz w:val="22"/>
          <w:szCs w:val="22"/>
          <w:lang w:eastAsia="en-GB"/>
        </w:rPr>
      </w:pPr>
      <w:r w:rsidRPr="0098751A">
        <w:rPr>
          <w:rFonts w:eastAsia="Times New Roman" w:cstheme="minorHAnsi"/>
          <w:color w:val="001E5E"/>
          <w:sz w:val="22"/>
          <w:szCs w:val="22"/>
          <w:lang w:eastAsia="en-GB"/>
        </w:rPr>
        <w:t>Hobbies</w:t>
      </w:r>
      <w:r w:rsidRPr="0098751A">
        <w:rPr>
          <w:rFonts w:eastAsia="Times New Roman" w:cstheme="minorHAnsi"/>
          <w:color w:val="001E5E"/>
          <w:sz w:val="22"/>
          <w:szCs w:val="22"/>
          <w:lang w:eastAsia="en-GB"/>
        </w:rPr>
        <w:br/>
        <w:t>Fitness &amp; sport</w:t>
      </w:r>
      <w:r w:rsidRPr="0098751A">
        <w:rPr>
          <w:rFonts w:eastAsia="Times New Roman" w:cstheme="minorHAnsi"/>
          <w:color w:val="001E5E"/>
          <w:sz w:val="22"/>
          <w:szCs w:val="22"/>
          <w:lang w:eastAsia="en-GB"/>
        </w:rPr>
        <w:br/>
        <w:t>Reading</w:t>
      </w:r>
      <w:r w:rsidRPr="0098751A">
        <w:rPr>
          <w:rFonts w:eastAsia="Times New Roman" w:cstheme="minorHAnsi"/>
          <w:color w:val="001E5E"/>
          <w:sz w:val="22"/>
          <w:szCs w:val="22"/>
          <w:lang w:eastAsia="en-GB"/>
        </w:rPr>
        <w:br/>
        <w:t>Scrap book tasks</w:t>
      </w:r>
      <w:r w:rsidRPr="0098751A">
        <w:rPr>
          <w:rFonts w:eastAsia="Times New Roman" w:cstheme="minorHAnsi"/>
          <w:color w:val="001E5E"/>
          <w:sz w:val="22"/>
          <w:szCs w:val="22"/>
          <w:lang w:eastAsia="en-GB"/>
        </w:rPr>
        <w:br/>
        <w:t>Keeping a journal</w:t>
      </w:r>
      <w:r w:rsidRPr="0098751A">
        <w:rPr>
          <w:rFonts w:eastAsia="Times New Roman" w:cstheme="minorHAnsi"/>
          <w:color w:val="001E5E"/>
          <w:sz w:val="22"/>
          <w:szCs w:val="22"/>
          <w:lang w:eastAsia="en-GB"/>
        </w:rPr>
        <w:br/>
        <w:t>Writing stories or articles for a magazine</w:t>
      </w:r>
      <w:r w:rsidRPr="0098751A">
        <w:rPr>
          <w:rFonts w:eastAsia="Times New Roman" w:cstheme="minorHAnsi"/>
          <w:color w:val="001E5E"/>
          <w:sz w:val="22"/>
          <w:szCs w:val="22"/>
          <w:lang w:eastAsia="en-GB"/>
        </w:rPr>
        <w:br/>
        <w:t>Designing cartoon strips</w:t>
      </w:r>
      <w:r w:rsidRPr="0098751A">
        <w:rPr>
          <w:rFonts w:eastAsia="Times New Roman" w:cstheme="minorHAnsi"/>
          <w:color w:val="001E5E"/>
          <w:sz w:val="22"/>
          <w:szCs w:val="22"/>
          <w:lang w:eastAsia="en-GB"/>
        </w:rPr>
        <w:br/>
        <w:t>Drawing &amp; Painting</w:t>
      </w:r>
      <w:r w:rsidRPr="0098751A">
        <w:rPr>
          <w:rFonts w:eastAsia="Times New Roman" w:cstheme="minorHAnsi"/>
          <w:color w:val="001E5E"/>
          <w:sz w:val="22"/>
          <w:szCs w:val="22"/>
          <w:lang w:eastAsia="en-GB"/>
        </w:rPr>
        <w:br/>
        <w:t>Arts and Crafts</w:t>
      </w:r>
    </w:p>
    <w:p w14:paraId="4F730010" w14:textId="77777777" w:rsidR="00657F08" w:rsidRPr="00B442F4" w:rsidRDefault="00657F08" w:rsidP="00657F08">
      <w:pPr>
        <w:spacing w:before="100" w:beforeAutospacing="1" w:after="100" w:afterAutospacing="1"/>
        <w:rPr>
          <w:rFonts w:eastAsia="Times New Roman" w:cstheme="minorHAnsi"/>
          <w:color w:val="001E5E"/>
          <w:sz w:val="22"/>
          <w:szCs w:val="22"/>
          <w:lang w:eastAsia="en-GB"/>
        </w:rPr>
      </w:pPr>
      <w:r>
        <w:rPr>
          <w:rFonts w:eastAsia="Times New Roman" w:cstheme="minorHAnsi"/>
          <w:color w:val="001E5E"/>
          <w:sz w:val="22"/>
          <w:szCs w:val="22"/>
          <w:lang w:eastAsia="en-GB"/>
        </w:rPr>
        <w:t>Lego</w:t>
      </w:r>
    </w:p>
    <w:p w14:paraId="4F8C5D43" w14:textId="77777777" w:rsidR="000738D9" w:rsidRDefault="00657F08" w:rsidP="00657F08">
      <w:pPr>
        <w:spacing w:before="100" w:beforeAutospacing="1" w:after="100" w:afterAutospacing="1"/>
        <w:rPr>
          <w:rFonts w:eastAsia="Times New Roman" w:cstheme="minorHAnsi"/>
          <w:color w:val="001E5E"/>
          <w:sz w:val="22"/>
          <w:szCs w:val="22"/>
          <w:lang w:eastAsia="en-GB"/>
        </w:rPr>
      </w:pPr>
      <w:r w:rsidRPr="00B442F4">
        <w:rPr>
          <w:rFonts w:eastAsia="Times New Roman" w:cstheme="minorHAnsi"/>
          <w:color w:val="001E5E"/>
          <w:sz w:val="22"/>
          <w:szCs w:val="22"/>
          <w:lang w:eastAsia="en-GB"/>
        </w:rPr>
        <w:t>Sewing</w:t>
      </w:r>
    </w:p>
    <w:p w14:paraId="7A382824" w14:textId="6EBC7975" w:rsidR="00657F08" w:rsidRPr="00B442F4" w:rsidRDefault="00657F08" w:rsidP="00657F08">
      <w:pPr>
        <w:spacing w:before="100" w:beforeAutospacing="1" w:after="100" w:afterAutospacing="1"/>
        <w:rPr>
          <w:rFonts w:eastAsia="Times New Roman" w:cstheme="minorHAnsi"/>
          <w:color w:val="001E5E"/>
          <w:sz w:val="22"/>
          <w:szCs w:val="22"/>
          <w:lang w:eastAsia="en-GB"/>
        </w:rPr>
      </w:pPr>
      <w:r w:rsidRPr="00B442F4">
        <w:rPr>
          <w:rFonts w:eastAsia="Times New Roman" w:cstheme="minorHAnsi"/>
          <w:color w:val="001E5E"/>
          <w:sz w:val="22"/>
          <w:szCs w:val="22"/>
          <w:lang w:eastAsia="en-GB"/>
        </w:rPr>
        <w:t>Knitting</w:t>
      </w:r>
      <w:r w:rsidRPr="0098751A">
        <w:rPr>
          <w:rFonts w:eastAsia="Times New Roman" w:cstheme="minorHAnsi"/>
          <w:color w:val="001E5E"/>
          <w:sz w:val="22"/>
          <w:szCs w:val="22"/>
          <w:lang w:eastAsia="en-GB"/>
        </w:rPr>
        <w:br/>
        <w:t>Cookery</w:t>
      </w:r>
      <w:r w:rsidRPr="0098751A">
        <w:rPr>
          <w:rFonts w:eastAsia="Times New Roman" w:cstheme="minorHAnsi"/>
          <w:color w:val="001E5E"/>
          <w:sz w:val="22"/>
          <w:szCs w:val="22"/>
          <w:lang w:eastAsia="en-GB"/>
        </w:rPr>
        <w:br/>
        <w:t>Researching into your own areas of interest</w:t>
      </w:r>
      <w:r w:rsidRPr="0098751A">
        <w:rPr>
          <w:rFonts w:eastAsia="Times New Roman" w:cstheme="minorHAnsi"/>
          <w:color w:val="001E5E"/>
          <w:sz w:val="22"/>
          <w:szCs w:val="22"/>
          <w:lang w:eastAsia="en-GB"/>
        </w:rPr>
        <w:br/>
        <w:t>Listening to different Music</w:t>
      </w:r>
      <w:r w:rsidRPr="0098751A">
        <w:rPr>
          <w:rFonts w:eastAsia="Times New Roman" w:cstheme="minorHAnsi"/>
          <w:color w:val="001E5E"/>
          <w:sz w:val="22"/>
          <w:szCs w:val="22"/>
          <w:lang w:eastAsia="en-GB"/>
        </w:rPr>
        <w:br/>
        <w:t>Listening to different types of radio station – try out Radio 4 or Radio 6 or BBC Sounds</w:t>
      </w:r>
    </w:p>
    <w:p w14:paraId="5768DED1" w14:textId="77777777" w:rsidR="00657F08" w:rsidRPr="0098751A" w:rsidRDefault="00657F08" w:rsidP="00657F08">
      <w:pPr>
        <w:spacing w:before="100" w:beforeAutospacing="1" w:after="100" w:afterAutospacing="1"/>
        <w:rPr>
          <w:rFonts w:eastAsia="Times New Roman" w:cstheme="minorHAnsi"/>
          <w:color w:val="001E5E"/>
          <w:sz w:val="22"/>
          <w:szCs w:val="22"/>
          <w:lang w:eastAsia="en-GB"/>
        </w:rPr>
      </w:pPr>
      <w:r w:rsidRPr="0098751A">
        <w:rPr>
          <w:rFonts w:eastAsia="Times New Roman" w:cstheme="minorHAnsi"/>
          <w:color w:val="001E5E"/>
          <w:sz w:val="22"/>
          <w:szCs w:val="22"/>
          <w:lang w:eastAsia="en-GB"/>
        </w:rPr>
        <w:t>Playing a musical instrument</w:t>
      </w:r>
      <w:r w:rsidRPr="0098751A">
        <w:rPr>
          <w:rFonts w:eastAsia="Times New Roman" w:cstheme="minorHAnsi"/>
          <w:color w:val="001E5E"/>
          <w:sz w:val="22"/>
          <w:szCs w:val="22"/>
          <w:lang w:eastAsia="en-GB"/>
        </w:rPr>
        <w:br/>
        <w:t>Singing</w:t>
      </w:r>
      <w:r w:rsidRPr="0098751A">
        <w:rPr>
          <w:rFonts w:eastAsia="Times New Roman" w:cstheme="minorHAnsi"/>
          <w:color w:val="001E5E"/>
          <w:sz w:val="22"/>
          <w:szCs w:val="22"/>
          <w:lang w:eastAsia="en-GB"/>
        </w:rPr>
        <w:br/>
        <w:t>Composing music or writing songs</w:t>
      </w:r>
      <w:r w:rsidRPr="0098751A">
        <w:rPr>
          <w:rFonts w:eastAsia="Times New Roman" w:cstheme="minorHAnsi"/>
          <w:color w:val="001E5E"/>
          <w:sz w:val="22"/>
          <w:szCs w:val="22"/>
          <w:lang w:eastAsia="en-GB"/>
        </w:rPr>
        <w:br/>
        <w:t xml:space="preserve">Watching a film </w:t>
      </w:r>
    </w:p>
    <w:p w14:paraId="6D38EDEF" w14:textId="77777777" w:rsidR="00657F08" w:rsidRPr="0098751A" w:rsidRDefault="00657F08" w:rsidP="00657F08">
      <w:pPr>
        <w:spacing w:before="100" w:beforeAutospacing="1" w:after="100" w:afterAutospacing="1"/>
        <w:rPr>
          <w:rFonts w:eastAsia="Times New Roman" w:cstheme="minorHAnsi"/>
          <w:sz w:val="22"/>
          <w:szCs w:val="22"/>
          <w:lang w:eastAsia="en-GB"/>
        </w:rPr>
      </w:pPr>
      <w:r w:rsidRPr="0098751A">
        <w:rPr>
          <w:rFonts w:eastAsia="Times New Roman" w:cstheme="minorHAnsi"/>
          <w:color w:val="001E5E"/>
          <w:sz w:val="22"/>
          <w:szCs w:val="22"/>
          <w:lang w:eastAsia="en-GB"/>
        </w:rPr>
        <w:t xml:space="preserve">Watching documentaries or factual programmes on Nature, Science, Music or History (e.g. Blue Planet, Horizon, BBC4 music or historical documentaries on iplayer, </w:t>
      </w:r>
      <w:r w:rsidRPr="00B442F4">
        <w:rPr>
          <w:rFonts w:eastAsia="Times New Roman" w:cstheme="minorHAnsi"/>
          <w:color w:val="001E5E"/>
          <w:sz w:val="22"/>
          <w:szCs w:val="22"/>
          <w:lang w:eastAsia="en-GB"/>
        </w:rPr>
        <w:t xml:space="preserve">horrible history films, </w:t>
      </w:r>
      <w:r w:rsidRPr="0098751A">
        <w:rPr>
          <w:rFonts w:eastAsia="Times New Roman" w:cstheme="minorHAnsi"/>
          <w:color w:val="001E5E"/>
          <w:sz w:val="22"/>
          <w:szCs w:val="22"/>
          <w:lang w:eastAsia="en-GB"/>
        </w:rPr>
        <w:t xml:space="preserve">programmes on the Yesterday TV channel) </w:t>
      </w:r>
    </w:p>
    <w:p w14:paraId="3C0CED40" w14:textId="77777777" w:rsidR="00657F08" w:rsidRPr="0098751A" w:rsidRDefault="00657F08" w:rsidP="00657F08">
      <w:pPr>
        <w:spacing w:before="100" w:beforeAutospacing="1" w:after="100" w:afterAutospacing="1"/>
        <w:rPr>
          <w:rFonts w:eastAsia="Times New Roman" w:cstheme="minorHAnsi"/>
          <w:sz w:val="22"/>
          <w:szCs w:val="22"/>
          <w:lang w:eastAsia="en-GB"/>
        </w:rPr>
      </w:pPr>
      <w:r w:rsidRPr="0098751A">
        <w:rPr>
          <w:rFonts w:eastAsia="Times New Roman" w:cstheme="minorHAnsi"/>
          <w:color w:val="001E5E"/>
          <w:sz w:val="22"/>
          <w:szCs w:val="22"/>
          <w:lang w:eastAsia="en-GB"/>
        </w:rPr>
        <w:t xml:space="preserve">Watching a recording of a play – the BBC and National Theatre are streaming shows. </w:t>
      </w:r>
    </w:p>
    <w:p w14:paraId="56F67ACD" w14:textId="77777777" w:rsidR="00657F08" w:rsidRPr="0098751A" w:rsidRDefault="00657F08" w:rsidP="00657F08">
      <w:pPr>
        <w:spacing w:before="100" w:beforeAutospacing="1" w:after="100" w:afterAutospacing="1"/>
        <w:rPr>
          <w:rFonts w:eastAsia="Times New Roman" w:cstheme="minorHAnsi"/>
          <w:sz w:val="22"/>
          <w:szCs w:val="22"/>
          <w:lang w:eastAsia="en-GB"/>
        </w:rPr>
      </w:pPr>
      <w:r w:rsidRPr="0098751A">
        <w:rPr>
          <w:rFonts w:eastAsia="Times New Roman" w:cstheme="minorHAnsi"/>
          <w:color w:val="001E5E"/>
          <w:sz w:val="22"/>
          <w:szCs w:val="22"/>
          <w:lang w:eastAsia="en-GB"/>
        </w:rPr>
        <w:t xml:space="preserve">Looking at the online offering of organisations such as The British Museum – blogs, podcasts etc </w:t>
      </w:r>
    </w:p>
    <w:p w14:paraId="48D20069" w14:textId="77777777" w:rsidR="00657F08" w:rsidRPr="0098751A" w:rsidRDefault="00657F08" w:rsidP="00657F08">
      <w:pPr>
        <w:spacing w:before="100" w:beforeAutospacing="1" w:after="100" w:afterAutospacing="1"/>
        <w:rPr>
          <w:rFonts w:eastAsia="Times New Roman" w:cstheme="minorHAnsi"/>
          <w:sz w:val="22"/>
          <w:szCs w:val="22"/>
          <w:lang w:eastAsia="en-GB"/>
        </w:rPr>
      </w:pPr>
      <w:r w:rsidRPr="0098751A">
        <w:rPr>
          <w:rFonts w:eastAsia="Times New Roman" w:cstheme="minorHAnsi"/>
          <w:color w:val="001E5E"/>
          <w:sz w:val="22"/>
          <w:szCs w:val="22"/>
          <w:lang w:eastAsia="en-GB"/>
        </w:rPr>
        <w:t xml:space="preserve">Doing Crosswords, Puzzles and Games </w:t>
      </w:r>
    </w:p>
    <w:p w14:paraId="3B66923D" w14:textId="77777777" w:rsidR="00657F08" w:rsidRDefault="00657F08" w:rsidP="00657F08">
      <w:pPr>
        <w:spacing w:before="100" w:beforeAutospacing="1" w:after="100" w:afterAutospacing="1"/>
        <w:rPr>
          <w:rFonts w:eastAsia="Times New Roman" w:cstheme="minorHAnsi"/>
          <w:color w:val="001E5E"/>
          <w:sz w:val="22"/>
          <w:szCs w:val="22"/>
          <w:lang w:eastAsia="en-GB"/>
        </w:rPr>
      </w:pPr>
      <w:r w:rsidRPr="0098751A">
        <w:rPr>
          <w:rFonts w:eastAsia="Times New Roman" w:cstheme="minorHAnsi"/>
          <w:color w:val="001E5E"/>
          <w:sz w:val="22"/>
          <w:szCs w:val="22"/>
          <w:lang w:eastAsia="en-GB"/>
        </w:rPr>
        <w:t xml:space="preserve">Doing a Maths Challenge (see UKMT website) or find out about codebreaking (see National Cipher Challenge website) </w:t>
      </w:r>
    </w:p>
    <w:p w14:paraId="6904FCAF" w14:textId="77777777" w:rsidR="00657F08" w:rsidRDefault="00657F08" w:rsidP="00657F08">
      <w:pPr>
        <w:spacing w:before="100" w:beforeAutospacing="1" w:after="100" w:afterAutospacing="1"/>
        <w:rPr>
          <w:rFonts w:eastAsia="Times New Roman" w:cstheme="minorHAnsi"/>
          <w:color w:val="001E5E"/>
          <w:sz w:val="22"/>
          <w:szCs w:val="22"/>
          <w:lang w:eastAsia="en-GB"/>
        </w:rPr>
      </w:pPr>
      <w:r>
        <w:rPr>
          <w:rFonts w:eastAsia="Times New Roman" w:cstheme="minorHAnsi"/>
          <w:color w:val="001E5E"/>
          <w:sz w:val="22"/>
          <w:szCs w:val="22"/>
          <w:lang w:eastAsia="en-GB"/>
        </w:rPr>
        <w:t>50 things to do before you are 11 ¾ National Trust</w:t>
      </w:r>
    </w:p>
    <w:p w14:paraId="7F5EAD32" w14:textId="77777777" w:rsidR="00657F08" w:rsidRPr="0098751A" w:rsidRDefault="00657F08" w:rsidP="00657F08">
      <w:pPr>
        <w:spacing w:before="100" w:beforeAutospacing="1" w:after="100" w:afterAutospacing="1"/>
        <w:rPr>
          <w:rFonts w:eastAsia="Times New Roman" w:cstheme="minorHAnsi"/>
          <w:sz w:val="22"/>
          <w:szCs w:val="22"/>
          <w:lang w:eastAsia="en-GB"/>
        </w:rPr>
      </w:pPr>
      <w:r>
        <w:rPr>
          <w:rFonts w:eastAsia="Times New Roman" w:cstheme="minorHAnsi"/>
          <w:color w:val="001E5E"/>
          <w:sz w:val="22"/>
          <w:szCs w:val="22"/>
          <w:lang w:eastAsia="en-GB"/>
        </w:rPr>
        <w:t>Life Skills (See Poster)</w:t>
      </w:r>
    </w:p>
    <w:p w14:paraId="6C2A8BAC" w14:textId="77777777" w:rsidR="00657F08" w:rsidRDefault="00657F08" w:rsidP="00657F08">
      <w:pPr>
        <w:spacing w:before="100" w:beforeAutospacing="1" w:after="100" w:afterAutospacing="1"/>
        <w:rPr>
          <w:rFonts w:eastAsia="Times New Roman" w:cstheme="minorHAnsi"/>
          <w:color w:val="001E5E"/>
          <w:sz w:val="22"/>
          <w:szCs w:val="22"/>
          <w:lang w:eastAsia="en-GB"/>
        </w:rPr>
      </w:pPr>
      <w:r w:rsidRPr="0098751A">
        <w:rPr>
          <w:rFonts w:eastAsia="Times New Roman" w:cstheme="minorHAnsi"/>
          <w:color w:val="001E5E"/>
          <w:sz w:val="22"/>
          <w:szCs w:val="22"/>
          <w:lang w:eastAsia="en-GB"/>
        </w:rPr>
        <w:t xml:space="preserve">Doing optional consolidation work or </w:t>
      </w:r>
      <w:r w:rsidRPr="00B442F4">
        <w:rPr>
          <w:rFonts w:eastAsia="Times New Roman" w:cstheme="minorHAnsi"/>
          <w:color w:val="001E5E"/>
          <w:sz w:val="22"/>
          <w:szCs w:val="22"/>
          <w:lang w:eastAsia="en-GB"/>
        </w:rPr>
        <w:t>PSHE tasks</w:t>
      </w:r>
    </w:p>
    <w:p w14:paraId="7ACE8DCB" w14:textId="2B29583B" w:rsidR="00657F08" w:rsidRPr="00657F08" w:rsidRDefault="00657F08" w:rsidP="00657F08">
      <w:pPr>
        <w:spacing w:before="100" w:beforeAutospacing="1" w:after="100" w:afterAutospacing="1"/>
        <w:rPr>
          <w:rFonts w:eastAsia="Times New Roman" w:cstheme="minorHAnsi"/>
          <w:color w:val="001E5E"/>
          <w:sz w:val="22"/>
          <w:szCs w:val="22"/>
          <w:lang w:eastAsia="en-GB"/>
        </w:rPr>
      </w:pPr>
      <w:r w:rsidRPr="0098751A">
        <w:rPr>
          <w:rFonts w:eastAsia="Times New Roman" w:cstheme="minorHAnsi"/>
          <w:color w:val="001E5E"/>
          <w:sz w:val="22"/>
          <w:szCs w:val="22"/>
          <w:lang w:eastAsia="en-GB"/>
        </w:rPr>
        <w:t xml:space="preserve">Looking out for some of the new resources being prepared by organisations such as the BBC especially for students during the closure. </w:t>
      </w:r>
    </w:p>
    <w:p w14:paraId="612299DB" w14:textId="77777777" w:rsidR="00657F08" w:rsidRPr="00B442F4" w:rsidRDefault="00657F08" w:rsidP="00657F08">
      <w:pPr>
        <w:rPr>
          <w:rFonts w:cstheme="minorHAnsi"/>
          <w:color w:val="000000" w:themeColor="text1"/>
          <w:sz w:val="22"/>
          <w:szCs w:val="22"/>
        </w:rPr>
      </w:pPr>
    </w:p>
    <w:p w14:paraId="0775632B" w14:textId="77777777" w:rsidR="00657F08" w:rsidRDefault="00657F08" w:rsidP="00657F08">
      <w:pPr>
        <w:jc w:val="center"/>
        <w:rPr>
          <w:sz w:val="28"/>
          <w:szCs w:val="28"/>
        </w:rPr>
      </w:pPr>
    </w:p>
    <w:p w14:paraId="4A7FEB7D" w14:textId="69210880" w:rsidR="000738D9" w:rsidRDefault="000738D9" w:rsidP="00657F08">
      <w:pPr>
        <w:rPr>
          <w:rFonts w:ascii="Times New Roman" w:hAnsi="Times New Roman"/>
          <w:b/>
          <w:bCs/>
          <w:u w:val="single"/>
          <w:lang w:val="en-US" w:eastAsia="ja-JP"/>
        </w:rPr>
      </w:pPr>
      <w:r>
        <w:rPr>
          <w:rFonts w:ascii="Times New Roman" w:hAnsi="Times New Roman"/>
          <w:b/>
          <w:bCs/>
          <w:u w:val="single"/>
          <w:lang w:val="en-US" w:eastAsia="ja-JP"/>
        </w:rPr>
        <w:lastRenderedPageBreak/>
        <w:t>Resources</w:t>
      </w:r>
      <w:r>
        <w:rPr>
          <w:rFonts w:ascii="Times New Roman" w:hAnsi="Times New Roman"/>
          <w:b/>
          <w:bCs/>
          <w:noProof/>
          <w:u w:val="single"/>
          <w:lang w:val="en-US" w:eastAsia="ja-JP"/>
        </w:rPr>
        <w:drawing>
          <wp:inline distT="0" distB="0" distL="0" distR="0" wp14:anchorId="14BEC7B8" wp14:editId="267A8093">
            <wp:extent cx="5270500" cy="7458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5270500" cy="7458710"/>
                    </a:xfrm>
                    <a:prstGeom prst="rect">
                      <a:avLst/>
                    </a:prstGeom>
                  </pic:spPr>
                </pic:pic>
              </a:graphicData>
            </a:graphic>
          </wp:inline>
        </w:drawing>
      </w:r>
    </w:p>
    <w:p w14:paraId="33500F5C" w14:textId="44C6D1A4" w:rsidR="000738D9" w:rsidRDefault="000738D9" w:rsidP="00657F08">
      <w:pPr>
        <w:rPr>
          <w:rFonts w:ascii="Times New Roman" w:hAnsi="Times New Roman"/>
          <w:b/>
          <w:bCs/>
          <w:u w:val="single"/>
          <w:lang w:val="en-US" w:eastAsia="ja-JP"/>
        </w:rPr>
      </w:pPr>
    </w:p>
    <w:p w14:paraId="1A654C8F" w14:textId="2AE94564" w:rsidR="000738D9" w:rsidRDefault="000738D9" w:rsidP="00657F08">
      <w:pPr>
        <w:rPr>
          <w:rFonts w:ascii="Times New Roman" w:hAnsi="Times New Roman"/>
          <w:b/>
          <w:bCs/>
          <w:u w:val="single"/>
          <w:lang w:val="en-US" w:eastAsia="ja-JP"/>
        </w:rPr>
      </w:pPr>
      <w:r>
        <w:rPr>
          <w:rFonts w:ascii="Times New Roman" w:hAnsi="Times New Roman"/>
          <w:b/>
          <w:bCs/>
          <w:noProof/>
          <w:u w:val="single"/>
          <w:lang w:val="en-US" w:eastAsia="ja-JP"/>
        </w:rPr>
        <w:lastRenderedPageBreak/>
        <w:drawing>
          <wp:inline distT="0" distB="0" distL="0" distR="0" wp14:anchorId="096AE460" wp14:editId="5523D91E">
            <wp:extent cx="5270500" cy="74587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5270500" cy="7458710"/>
                    </a:xfrm>
                    <a:prstGeom prst="rect">
                      <a:avLst/>
                    </a:prstGeom>
                  </pic:spPr>
                </pic:pic>
              </a:graphicData>
            </a:graphic>
          </wp:inline>
        </w:drawing>
      </w:r>
    </w:p>
    <w:p w14:paraId="73C17E5F" w14:textId="5213916C" w:rsidR="000738D9" w:rsidRDefault="000738D9" w:rsidP="00657F08">
      <w:pPr>
        <w:rPr>
          <w:rFonts w:ascii="Times New Roman" w:hAnsi="Times New Roman"/>
          <w:b/>
          <w:bCs/>
          <w:u w:val="single"/>
          <w:lang w:val="en-US" w:eastAsia="ja-JP"/>
        </w:rPr>
      </w:pPr>
    </w:p>
    <w:p w14:paraId="0FCE09D6" w14:textId="77777777" w:rsidR="005D199E" w:rsidRPr="005E30BB" w:rsidRDefault="005D199E" w:rsidP="005D199E">
      <w:pPr>
        <w:rPr>
          <w:color w:val="000000" w:themeColor="text1"/>
        </w:rPr>
      </w:pPr>
      <w:r w:rsidRPr="005E30BB">
        <w:rPr>
          <w:color w:val="000000" w:themeColor="text1"/>
        </w:rPr>
        <w:t>Parent Consent for Face to Face Sessions</w:t>
      </w:r>
    </w:p>
    <w:p w14:paraId="6E5C1EBF" w14:textId="77777777" w:rsidR="005D199E" w:rsidRPr="005E30BB" w:rsidRDefault="005D199E" w:rsidP="005D199E">
      <w:pPr>
        <w:rPr>
          <w:color w:val="000000" w:themeColor="text1"/>
        </w:rPr>
      </w:pPr>
    </w:p>
    <w:p w14:paraId="5F147494" w14:textId="77777777" w:rsidR="005D199E" w:rsidRPr="005E30BB" w:rsidRDefault="005D199E" w:rsidP="005D199E">
      <w:pPr>
        <w:rPr>
          <w:color w:val="000000" w:themeColor="text1"/>
        </w:rPr>
      </w:pPr>
      <w:r w:rsidRPr="005E30BB">
        <w:rPr>
          <w:color w:val="000000" w:themeColor="text1"/>
        </w:rPr>
        <w:t>Dear Parents,</w:t>
      </w:r>
    </w:p>
    <w:p w14:paraId="2EC940E3" w14:textId="77777777" w:rsidR="005D199E" w:rsidRPr="005E30BB" w:rsidRDefault="005D199E" w:rsidP="005D199E">
      <w:pPr>
        <w:rPr>
          <w:color w:val="000000" w:themeColor="text1"/>
        </w:rPr>
      </w:pPr>
    </w:p>
    <w:p w14:paraId="79CB0640" w14:textId="77777777" w:rsidR="005D199E" w:rsidRPr="005E30BB" w:rsidRDefault="005D199E" w:rsidP="005D199E">
      <w:pPr>
        <w:rPr>
          <w:color w:val="000000" w:themeColor="text1"/>
        </w:rPr>
      </w:pPr>
      <w:r w:rsidRPr="005E30BB">
        <w:rPr>
          <w:color w:val="000000" w:themeColor="text1"/>
        </w:rPr>
        <w:t>In light of the current circumstances in the UK, whilst our school building is closed, our current provision for teaching and learning in our school is through a range of online platforms and applications. These platforms allow our students access the curricul</w:t>
      </w:r>
      <w:r>
        <w:rPr>
          <w:color w:val="000000" w:themeColor="text1"/>
        </w:rPr>
        <w:t>u</w:t>
      </w:r>
      <w:r w:rsidRPr="005E30BB">
        <w:rPr>
          <w:color w:val="000000" w:themeColor="text1"/>
        </w:rPr>
        <w:t>m through videos, assignments, question and answer streams and also to upload their work and receive feedback. They are monitored by our teachers.</w:t>
      </w:r>
    </w:p>
    <w:p w14:paraId="7CBBB185" w14:textId="77777777" w:rsidR="005D199E" w:rsidRPr="005E30BB" w:rsidRDefault="005D199E" w:rsidP="005D199E">
      <w:pPr>
        <w:rPr>
          <w:color w:val="000000" w:themeColor="text1"/>
        </w:rPr>
      </w:pPr>
    </w:p>
    <w:p w14:paraId="4796274A" w14:textId="77777777" w:rsidR="005D199E" w:rsidRPr="005E30BB" w:rsidRDefault="005D199E" w:rsidP="005D199E">
      <w:pPr>
        <w:rPr>
          <w:color w:val="000000" w:themeColor="text1"/>
        </w:rPr>
      </w:pPr>
      <w:r w:rsidRPr="005E30BB">
        <w:rPr>
          <w:color w:val="000000" w:themeColor="text1"/>
        </w:rPr>
        <w:t>We would like to provide some optional face-to-face sessions to further enhance our provision. In order to do this, we must receive parental permission before a student is able to take part.</w:t>
      </w:r>
    </w:p>
    <w:p w14:paraId="666E11FB" w14:textId="77777777" w:rsidR="005D199E" w:rsidRPr="005E30BB" w:rsidRDefault="005D199E" w:rsidP="005D199E">
      <w:pPr>
        <w:rPr>
          <w:color w:val="000000" w:themeColor="text1"/>
        </w:rPr>
      </w:pPr>
    </w:p>
    <w:p w14:paraId="27B4AAB1" w14:textId="77777777" w:rsidR="005D199E" w:rsidRPr="005E30BB" w:rsidRDefault="005D199E" w:rsidP="005D199E">
      <w:pPr>
        <w:rPr>
          <w:color w:val="000000" w:themeColor="text1"/>
        </w:rPr>
      </w:pPr>
      <w:r w:rsidRPr="005E30BB">
        <w:rPr>
          <w:color w:val="000000" w:themeColor="text1"/>
        </w:rPr>
        <w:t xml:space="preserve">Please read the following and then share with your child/ren if you wish for them to take part. </w:t>
      </w:r>
    </w:p>
    <w:p w14:paraId="59052057" w14:textId="77777777" w:rsidR="005D199E" w:rsidRPr="005E30BB" w:rsidRDefault="005D199E" w:rsidP="005D199E">
      <w:pPr>
        <w:rPr>
          <w:color w:val="000000" w:themeColor="text1"/>
        </w:rPr>
      </w:pPr>
    </w:p>
    <w:p w14:paraId="34B693DB" w14:textId="77777777" w:rsidR="005D199E" w:rsidRPr="005E30BB" w:rsidRDefault="005D199E" w:rsidP="005D199E">
      <w:pPr>
        <w:rPr>
          <w:color w:val="000000" w:themeColor="text1"/>
        </w:rPr>
      </w:pPr>
      <w:r w:rsidRPr="005E30BB">
        <w:rPr>
          <w:color w:val="000000" w:themeColor="text1"/>
        </w:rPr>
        <w:t>To facilitate face to face conferencing during school closure parents agree to support the School by:</w:t>
      </w:r>
    </w:p>
    <w:p w14:paraId="5B5301C3" w14:textId="77777777" w:rsidR="005D199E" w:rsidRPr="005E30BB" w:rsidRDefault="005D199E" w:rsidP="005D199E">
      <w:pPr>
        <w:rPr>
          <w:color w:val="000000" w:themeColor="text1"/>
        </w:rPr>
      </w:pPr>
    </w:p>
    <w:p w14:paraId="1A778171" w14:textId="77777777" w:rsidR="005D199E" w:rsidRPr="005E30BB" w:rsidRDefault="005D199E" w:rsidP="005D199E">
      <w:pPr>
        <w:rPr>
          <w:color w:val="000000" w:themeColor="text1"/>
        </w:rPr>
      </w:pPr>
      <w:r w:rsidRPr="005E30BB">
        <w:rPr>
          <w:color w:val="000000" w:themeColor="text1"/>
        </w:rPr>
        <w:t>Providing children with a workspace that is quiet, safe and free from distractions with an adult nearby if necessary</w:t>
      </w:r>
    </w:p>
    <w:p w14:paraId="75AD793B" w14:textId="77777777" w:rsidR="005D199E" w:rsidRPr="005E30BB" w:rsidRDefault="005D199E" w:rsidP="005D199E">
      <w:pPr>
        <w:rPr>
          <w:color w:val="000000" w:themeColor="text1"/>
        </w:rPr>
      </w:pPr>
      <w:r w:rsidRPr="005E30BB">
        <w:rPr>
          <w:color w:val="000000" w:themeColor="text1"/>
        </w:rPr>
        <w:t>Making sure that your child is dressed appropriately</w:t>
      </w:r>
    </w:p>
    <w:p w14:paraId="1B10BA95" w14:textId="77777777" w:rsidR="005D199E" w:rsidRPr="005E30BB" w:rsidRDefault="005D199E" w:rsidP="005D199E">
      <w:pPr>
        <w:rPr>
          <w:color w:val="000000" w:themeColor="text1"/>
        </w:rPr>
      </w:pPr>
      <w:r w:rsidRPr="005E30BB">
        <w:rPr>
          <w:color w:val="000000" w:themeColor="text1"/>
        </w:rPr>
        <w:t xml:space="preserve">Ensuring that face-to-face communication is only between teachers and students. </w:t>
      </w:r>
    </w:p>
    <w:p w14:paraId="6BD29A34" w14:textId="77777777" w:rsidR="005D199E" w:rsidRPr="005E30BB" w:rsidRDefault="005D199E" w:rsidP="005D199E">
      <w:pPr>
        <w:rPr>
          <w:color w:val="000000" w:themeColor="text1"/>
        </w:rPr>
      </w:pPr>
    </w:p>
    <w:p w14:paraId="09729FF3" w14:textId="77777777" w:rsidR="005D199E" w:rsidRPr="005E30BB" w:rsidRDefault="005D199E" w:rsidP="005D199E">
      <w:pPr>
        <w:rPr>
          <w:color w:val="000000" w:themeColor="text1"/>
        </w:rPr>
      </w:pPr>
      <w:r w:rsidRPr="005E30BB">
        <w:rPr>
          <w:color w:val="000000" w:themeColor="text1"/>
        </w:rPr>
        <w:t>In addition to this:</w:t>
      </w:r>
    </w:p>
    <w:p w14:paraId="0D6EE5DA" w14:textId="77777777" w:rsidR="005D199E" w:rsidRPr="005E30BB" w:rsidRDefault="005D199E" w:rsidP="005D199E">
      <w:pPr>
        <w:rPr>
          <w:color w:val="000000" w:themeColor="text1"/>
        </w:rPr>
      </w:pPr>
      <w:r w:rsidRPr="005E30BB">
        <w:rPr>
          <w:color w:val="000000" w:themeColor="text1"/>
        </w:rPr>
        <w:t xml:space="preserve">Any parent to teacher communication should remain via email in the usual way. </w:t>
      </w:r>
    </w:p>
    <w:p w14:paraId="727494FD" w14:textId="77777777" w:rsidR="005D199E" w:rsidRPr="005E30BB" w:rsidRDefault="005D199E" w:rsidP="005D199E">
      <w:pPr>
        <w:rPr>
          <w:color w:val="000000" w:themeColor="text1"/>
        </w:rPr>
      </w:pPr>
      <w:r w:rsidRPr="005E30BB">
        <w:rPr>
          <w:color w:val="000000" w:themeColor="text1"/>
        </w:rPr>
        <w:t>Parents may not record, share or comment on public forums about individual teachers.</w:t>
      </w:r>
    </w:p>
    <w:p w14:paraId="7D84A1F8" w14:textId="77777777" w:rsidR="005D199E" w:rsidRPr="005E30BB" w:rsidRDefault="005D199E" w:rsidP="005D199E">
      <w:pPr>
        <w:rPr>
          <w:color w:val="000000" w:themeColor="text1"/>
        </w:rPr>
      </w:pPr>
    </w:p>
    <w:p w14:paraId="6446B53B" w14:textId="77777777" w:rsidR="005D199E" w:rsidRPr="005E30BB" w:rsidRDefault="005D199E" w:rsidP="005D199E">
      <w:pPr>
        <w:rPr>
          <w:color w:val="000000" w:themeColor="text1"/>
        </w:rPr>
      </w:pPr>
      <w:r w:rsidRPr="005E30BB">
        <w:rPr>
          <w:color w:val="000000" w:themeColor="text1"/>
        </w:rPr>
        <w:t>By completing this Microsoft Form, you give permission for your child/ren to attend face-to-face sessions with Burton Hathow Staff.</w:t>
      </w:r>
    </w:p>
    <w:p w14:paraId="53BEB59F" w14:textId="77777777" w:rsidR="005D199E" w:rsidRDefault="005D199E" w:rsidP="00657F08">
      <w:pPr>
        <w:rPr>
          <w:rFonts w:ascii="Times New Roman" w:hAnsi="Times New Roman"/>
          <w:b/>
          <w:bCs/>
          <w:u w:val="single"/>
          <w:lang w:val="en-US" w:eastAsia="ja-JP"/>
        </w:rPr>
      </w:pPr>
    </w:p>
    <w:bookmarkStart w:id="0" w:name="_MON_1691396077"/>
    <w:bookmarkEnd w:id="0"/>
    <w:p w14:paraId="3DD2D90F" w14:textId="070D4CEB" w:rsidR="000738D9" w:rsidRDefault="006B1754" w:rsidP="00657F08">
      <w:pPr>
        <w:rPr>
          <w:rFonts w:ascii="Times New Roman" w:hAnsi="Times New Roman"/>
          <w:b/>
          <w:bCs/>
          <w:u w:val="single"/>
          <w:lang w:val="en-US" w:eastAsia="ja-JP"/>
        </w:rPr>
      </w:pPr>
      <w:r>
        <w:rPr>
          <w:rFonts w:ascii="Times New Roman" w:hAnsi="Times New Roman"/>
          <w:b/>
          <w:bCs/>
          <w:noProof/>
          <w:u w:val="single"/>
          <w:lang w:val="en-US" w:eastAsia="ja-JP"/>
        </w:rPr>
        <w:object w:dxaOrig="9400" w:dyaOrig="12860" w14:anchorId="2C06D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69.7pt;height:642.85pt;mso-width-percent:0;mso-height-percent:0;mso-width-percent:0;mso-height-percent:0" o:ole="">
            <v:imagedata r:id="rId8" o:title=""/>
          </v:shape>
          <o:OLEObject Type="Embed" ProgID="Word.Document.12" ShapeID="_x0000_i1026" DrawAspect="Content" ObjectID="_1692012046" r:id="rId9">
            <o:FieldCodes>\s</o:FieldCodes>
          </o:OLEObject>
        </w:object>
      </w:r>
    </w:p>
    <w:p w14:paraId="244C8D71" w14:textId="27DAF920" w:rsidR="000738D9" w:rsidRDefault="000738D9" w:rsidP="00657F08">
      <w:pPr>
        <w:rPr>
          <w:rFonts w:ascii="Times New Roman" w:hAnsi="Times New Roman"/>
          <w:b/>
          <w:bCs/>
          <w:u w:val="single"/>
          <w:lang w:val="en-US" w:eastAsia="ja-JP"/>
        </w:rPr>
      </w:pPr>
    </w:p>
    <w:bookmarkStart w:id="1" w:name="_MON_1691396095"/>
    <w:bookmarkEnd w:id="1"/>
    <w:p w14:paraId="169408A2" w14:textId="32B5D169" w:rsidR="000738D9" w:rsidRPr="00657F08" w:rsidRDefault="006B1754" w:rsidP="00657F08">
      <w:pPr>
        <w:rPr>
          <w:rFonts w:ascii="Times New Roman" w:hAnsi="Times New Roman"/>
          <w:b/>
          <w:bCs/>
          <w:u w:val="single"/>
          <w:lang w:val="en-US" w:eastAsia="ja-JP"/>
        </w:rPr>
      </w:pPr>
      <w:r>
        <w:rPr>
          <w:rFonts w:ascii="Times New Roman" w:hAnsi="Times New Roman"/>
          <w:b/>
          <w:bCs/>
          <w:noProof/>
          <w:u w:val="single"/>
          <w:lang w:val="en-US" w:eastAsia="ja-JP"/>
        </w:rPr>
        <w:object w:dxaOrig="9400" w:dyaOrig="12980" w14:anchorId="042F7EDE">
          <v:shape id="_x0000_i1025" type="#_x0000_t75" alt="" style="width:469.7pt;height:648.85pt;mso-width-percent:0;mso-height-percent:0;mso-width-percent:0;mso-height-percent:0" o:ole="">
            <v:imagedata r:id="rId10" o:title=""/>
          </v:shape>
          <o:OLEObject Type="Embed" ProgID="Word.Document.12" ShapeID="_x0000_i1025" DrawAspect="Content" ObjectID="_1692012047" r:id="rId11">
            <o:FieldCodes>\s</o:FieldCodes>
          </o:OLEObject>
        </w:object>
      </w:r>
    </w:p>
    <w:sectPr w:rsidR="000738D9" w:rsidRPr="00657F08" w:rsidSect="0001178E">
      <w:pgSz w:w="11900" w:h="16840"/>
      <w:pgMar w:top="426"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0000006"/>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05426523"/>
    <w:multiLevelType w:val="hybridMultilevel"/>
    <w:tmpl w:val="8D184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D84155"/>
    <w:multiLevelType w:val="hybridMultilevel"/>
    <w:tmpl w:val="3A80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657565"/>
    <w:multiLevelType w:val="hybridMultilevel"/>
    <w:tmpl w:val="06F07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hideSpellingErrors/>
  <w:hideGrammaticalErrors/>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271"/>
    <w:rsid w:val="0001178E"/>
    <w:rsid w:val="0002635A"/>
    <w:rsid w:val="00040E0A"/>
    <w:rsid w:val="000738D9"/>
    <w:rsid w:val="00112B6D"/>
    <w:rsid w:val="00185CE0"/>
    <w:rsid w:val="002B2DE9"/>
    <w:rsid w:val="00313F71"/>
    <w:rsid w:val="004645E3"/>
    <w:rsid w:val="004C0E29"/>
    <w:rsid w:val="005C7BAA"/>
    <w:rsid w:val="005D199E"/>
    <w:rsid w:val="005E4E06"/>
    <w:rsid w:val="005E5AAB"/>
    <w:rsid w:val="00657F08"/>
    <w:rsid w:val="006A1386"/>
    <w:rsid w:val="006A615A"/>
    <w:rsid w:val="006B1754"/>
    <w:rsid w:val="007F1740"/>
    <w:rsid w:val="00821A72"/>
    <w:rsid w:val="009157CD"/>
    <w:rsid w:val="00B6558E"/>
    <w:rsid w:val="00C75D06"/>
    <w:rsid w:val="00CB62CE"/>
    <w:rsid w:val="00E25CFB"/>
    <w:rsid w:val="00F41271"/>
    <w:rsid w:val="00F44D09"/>
    <w:rsid w:val="00F66E97"/>
    <w:rsid w:val="00FF51F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6A3538"/>
  <w14:defaultImageDpi w14:val="300"/>
  <w15:docId w15:val="{4CD029B9-5677-534E-AFDB-D8DDB2EF3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1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17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78E"/>
    <w:rPr>
      <w:rFonts w:ascii="Lucida Grande" w:hAnsi="Lucida Grande" w:cs="Lucida Grande"/>
      <w:sz w:val="18"/>
      <w:szCs w:val="18"/>
    </w:rPr>
  </w:style>
  <w:style w:type="paragraph" w:styleId="ListParagraph">
    <w:name w:val="List Paragraph"/>
    <w:basedOn w:val="Normal"/>
    <w:uiPriority w:val="34"/>
    <w:qFormat/>
    <w:rsid w:val="00821A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Word_Document1.docx"/><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package" Target="embeddings/Microsoft_Word_Document.docx"/></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nigelhardcastle:Library:Application%20Support:Microsoft:Office:User%20Templates:My%20Templates:BH%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Macintosh%20HD:Users:nigelhardcastle:Library:Application%20Support:Microsoft:Office:User%20Templates:My%20Templates:BH%20Paper.dotx</Template>
  <TotalTime>0</TotalTime>
  <Pages>13</Pages>
  <Words>2088</Words>
  <Characters>11905</Characters>
  <Application>Microsoft Office Word</Application>
  <DocSecurity>0</DocSecurity>
  <Lines>99</Lines>
  <Paragraphs>27</Paragraphs>
  <ScaleCrop>false</ScaleCrop>
  <Company/>
  <LinksUpToDate>false</LinksUpToDate>
  <CharactersWithSpaces>13966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Hardcastle</dc:creator>
  <cp:keywords/>
  <dc:description/>
  <cp:lastModifiedBy>Penny Ford</cp:lastModifiedBy>
  <cp:revision>2</cp:revision>
  <cp:lastPrinted>2016-05-24T08:28:00Z</cp:lastPrinted>
  <dcterms:created xsi:type="dcterms:W3CDTF">2021-09-01T13:34:00Z</dcterms:created>
  <dcterms:modified xsi:type="dcterms:W3CDTF">2021-09-01T13:34:00Z</dcterms:modified>
</cp:coreProperties>
</file>